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11" w:type="pct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273"/>
        <w:gridCol w:w="1483"/>
        <w:gridCol w:w="788"/>
        <w:gridCol w:w="3258"/>
        <w:gridCol w:w="284"/>
        <w:gridCol w:w="1002"/>
        <w:gridCol w:w="976"/>
        <w:gridCol w:w="1400"/>
        <w:gridCol w:w="26"/>
      </w:tblGrid>
      <w:tr w:rsidR="00836A2C" w14:paraId="5158E4A0" w14:textId="77777777" w:rsidTr="002008AA">
        <w:trPr>
          <w:gridAfter w:val="1"/>
          <w:wAfter w:w="26" w:type="dxa"/>
          <w:cantSplit/>
        </w:trPr>
        <w:tc>
          <w:tcPr>
            <w:tcW w:w="6802" w:type="dxa"/>
            <w:gridSpan w:val="4"/>
            <w:shd w:val="clear" w:color="auto" w:fill="auto"/>
            <w:vAlign w:val="center"/>
          </w:tcPr>
          <w:p w14:paraId="77E3E2C7" w14:textId="77777777" w:rsidR="00836A2C" w:rsidRPr="00807CE9" w:rsidRDefault="00F152E0" w:rsidP="00A563BE">
            <w:pPr>
              <w:spacing w:after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Sushant Zutshi</w:t>
            </w:r>
          </w:p>
        </w:tc>
        <w:tc>
          <w:tcPr>
            <w:tcW w:w="3662" w:type="dxa"/>
            <w:gridSpan w:val="4"/>
            <w:vMerge w:val="restart"/>
            <w:shd w:val="clear" w:color="auto" w:fill="auto"/>
            <w:vAlign w:val="center"/>
          </w:tcPr>
          <w:p w14:paraId="7C7FE3F3" w14:textId="77777777" w:rsidR="00836A2C" w:rsidRDefault="00FF5B53" w:rsidP="00807CE9">
            <w:pPr>
              <w:spacing w:after="0"/>
              <w:jc w:val="right"/>
            </w:pPr>
            <w:r>
              <w:rPr>
                <w:noProof/>
              </w:rPr>
              <w:drawing>
                <wp:inline distT="0" distB="0" distL="0" distR="0" wp14:anchorId="4D7678EF" wp14:editId="01AD0A76">
                  <wp:extent cx="494552" cy="616585"/>
                  <wp:effectExtent l="0" t="0" r="0" b="0"/>
                  <wp:docPr id="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552" cy="6165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6A2C" w14:paraId="723E4D68" w14:textId="77777777" w:rsidTr="002008AA">
        <w:trPr>
          <w:gridAfter w:val="1"/>
          <w:wAfter w:w="26" w:type="dxa"/>
          <w:cantSplit/>
        </w:trPr>
        <w:tc>
          <w:tcPr>
            <w:tcW w:w="6802" w:type="dxa"/>
            <w:gridSpan w:val="4"/>
            <w:shd w:val="clear" w:color="auto" w:fill="auto"/>
            <w:vAlign w:val="center"/>
          </w:tcPr>
          <w:p w14:paraId="5A47B7FF" w14:textId="20A90976" w:rsidR="0018444B" w:rsidRPr="00BB2649" w:rsidRDefault="00F152E0" w:rsidP="0002657A">
            <w:pPr>
              <w:spacing w:after="0"/>
            </w:pPr>
            <w:r>
              <w:t>Male</w:t>
            </w:r>
            <w:r w:rsidR="00836A2C" w:rsidRPr="00BB2649">
              <w:t xml:space="preserve">, </w:t>
            </w:r>
            <w:r w:rsidR="00ED1325">
              <w:t>25,</w:t>
            </w:r>
            <w:r w:rsidR="0018444B">
              <w:t xml:space="preserve"> </w:t>
            </w:r>
            <w:hyperlink r:id="rId9" w:history="1">
              <w:r w:rsidR="0018444B" w:rsidRPr="00CA552B">
                <w:rPr>
                  <w:rStyle w:val="Hyperlink"/>
                </w:rPr>
                <w:t>sushantzutshi@hotmail.com</w:t>
              </w:r>
            </w:hyperlink>
            <w:r w:rsidR="0018444B">
              <w:t>, +917006385937</w:t>
            </w:r>
          </w:p>
        </w:tc>
        <w:tc>
          <w:tcPr>
            <w:tcW w:w="3662" w:type="dxa"/>
            <w:gridSpan w:val="4"/>
            <w:vMerge/>
            <w:shd w:val="clear" w:color="auto" w:fill="auto"/>
            <w:vAlign w:val="center"/>
          </w:tcPr>
          <w:p w14:paraId="0C6AA4BB" w14:textId="77777777" w:rsidR="00836A2C" w:rsidRDefault="00836A2C" w:rsidP="00807CE9">
            <w:pPr>
              <w:spacing w:after="0"/>
            </w:pPr>
          </w:p>
        </w:tc>
      </w:tr>
      <w:tr w:rsidR="00285E57" w:rsidRPr="00A02E8A" w14:paraId="776F8664" w14:textId="77777777" w:rsidTr="002008AA">
        <w:trPr>
          <w:gridAfter w:val="1"/>
          <w:wAfter w:w="26" w:type="dxa"/>
          <w:cantSplit/>
        </w:trPr>
        <w:tc>
          <w:tcPr>
            <w:tcW w:w="9064" w:type="dxa"/>
            <w:gridSpan w:val="7"/>
            <w:tcBorders>
              <w:bottom w:val="dotted" w:sz="4" w:space="0" w:color="F2F2F2"/>
            </w:tcBorders>
            <w:shd w:val="clear" w:color="auto" w:fill="A6A6A6"/>
            <w:vAlign w:val="center"/>
          </w:tcPr>
          <w:p w14:paraId="5B2C86D1" w14:textId="77777777" w:rsidR="00285E57" w:rsidRPr="00A02E8A" w:rsidRDefault="00F97D92" w:rsidP="007206EB">
            <w:pPr>
              <w:spacing w:after="0"/>
              <w:rPr>
                <w:b/>
                <w:sz w:val="21"/>
                <w:szCs w:val="21"/>
              </w:rPr>
            </w:pPr>
            <w:r w:rsidRPr="00A02E8A">
              <w:rPr>
                <w:b/>
                <w:sz w:val="21"/>
                <w:szCs w:val="21"/>
              </w:rPr>
              <w:t>WORK EXPERIENCE</w:t>
            </w:r>
          </w:p>
        </w:tc>
        <w:tc>
          <w:tcPr>
            <w:tcW w:w="1400" w:type="dxa"/>
            <w:tcBorders>
              <w:bottom w:val="dotted" w:sz="4" w:space="0" w:color="F2F2F2"/>
            </w:tcBorders>
            <w:shd w:val="clear" w:color="auto" w:fill="A6A6A6"/>
            <w:vAlign w:val="center"/>
          </w:tcPr>
          <w:p w14:paraId="563CD977" w14:textId="3D37C7B6" w:rsidR="00285E57" w:rsidRPr="00A02E8A" w:rsidRDefault="00156B35" w:rsidP="0013077B">
            <w:pPr>
              <w:spacing w:after="0"/>
              <w:jc w:val="right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  <w:lang w:val="en-IN"/>
              </w:rPr>
              <w:t>11</w:t>
            </w:r>
            <w:r w:rsidR="00BF48C5" w:rsidRPr="00BF48C5">
              <w:rPr>
                <w:b/>
                <w:sz w:val="21"/>
                <w:szCs w:val="21"/>
                <w:lang w:val="en-IN"/>
              </w:rPr>
              <w:t xml:space="preserve"> Months</w:t>
            </w:r>
          </w:p>
        </w:tc>
      </w:tr>
      <w:tr w:rsidR="00F032BC" w:rsidRPr="00A02E8A" w14:paraId="7782DDB8" w14:textId="77777777" w:rsidTr="002008AA">
        <w:trPr>
          <w:gridAfter w:val="1"/>
          <w:wAfter w:w="26" w:type="dxa"/>
          <w:cantSplit/>
        </w:trPr>
        <w:tc>
          <w:tcPr>
            <w:tcW w:w="3544" w:type="dxa"/>
            <w:gridSpan w:val="3"/>
            <w:tcBorders>
              <w:bottom w:val="dotted" w:sz="2" w:space="0" w:color="F2F2F2"/>
              <w:right w:val="dotted" w:sz="2" w:space="0" w:color="F2F2F2"/>
            </w:tcBorders>
            <w:shd w:val="clear" w:color="auto" w:fill="D9D9D9"/>
            <w:vAlign w:val="center"/>
          </w:tcPr>
          <w:p w14:paraId="0C839435" w14:textId="42E9D145" w:rsidR="00F032BC" w:rsidRPr="00A02E8A" w:rsidRDefault="00F152E0" w:rsidP="00564DFF">
            <w:pPr>
              <w:spacing w:after="0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  <w:lang w:val="en-IN"/>
              </w:rPr>
              <w:t xml:space="preserve">Berger Paints India </w:t>
            </w:r>
            <w:r w:rsidR="00FF4BA9">
              <w:rPr>
                <w:b/>
                <w:bCs/>
                <w:sz w:val="21"/>
                <w:szCs w:val="21"/>
                <w:lang w:val="en-IN"/>
              </w:rPr>
              <w:t>Limited</w:t>
            </w:r>
            <w:r w:rsidR="00FF4BA9" w:rsidRPr="00D308BE">
              <w:rPr>
                <w:b/>
                <w:bCs/>
                <w:sz w:val="16"/>
                <w:szCs w:val="16"/>
                <w:lang w:val="en-IN"/>
              </w:rPr>
              <w:t xml:space="preserve"> </w:t>
            </w:r>
          </w:p>
        </w:tc>
        <w:tc>
          <w:tcPr>
            <w:tcW w:w="3542" w:type="dxa"/>
            <w:gridSpan w:val="2"/>
            <w:tcBorders>
              <w:left w:val="dotted" w:sz="2" w:space="0" w:color="F2F2F2"/>
              <w:bottom w:val="dotted" w:sz="2" w:space="0" w:color="F2F2F2"/>
              <w:right w:val="dotted" w:sz="2" w:space="0" w:color="F2F2F2"/>
            </w:tcBorders>
            <w:shd w:val="clear" w:color="auto" w:fill="D9D9D9"/>
            <w:vAlign w:val="center"/>
          </w:tcPr>
          <w:p w14:paraId="2ED95BB2" w14:textId="37E8F1DD" w:rsidR="00F032BC" w:rsidRPr="00A02E8A" w:rsidRDefault="0013077B" w:rsidP="00564DFF">
            <w:pPr>
              <w:spacing w:after="0"/>
              <w:jc w:val="center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  <w:lang w:val="en-IN"/>
              </w:rPr>
              <w:t>Senior Sales Officer - TSI</w:t>
            </w:r>
          </w:p>
        </w:tc>
        <w:tc>
          <w:tcPr>
            <w:tcW w:w="3378" w:type="dxa"/>
            <w:gridSpan w:val="3"/>
            <w:tcBorders>
              <w:left w:val="dotted" w:sz="2" w:space="0" w:color="F2F2F2"/>
              <w:bottom w:val="dotted" w:sz="2" w:space="0" w:color="F2F2F2"/>
            </w:tcBorders>
            <w:shd w:val="clear" w:color="auto" w:fill="D9D9D9"/>
            <w:vAlign w:val="center"/>
          </w:tcPr>
          <w:p w14:paraId="639F761B" w14:textId="578E0123" w:rsidR="00F032BC" w:rsidRPr="00A02E8A" w:rsidRDefault="00164F3A" w:rsidP="00564DFF">
            <w:pPr>
              <w:spacing w:after="0"/>
              <w:jc w:val="right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Aug 20</w:t>
            </w:r>
            <w:r w:rsidR="0013077B">
              <w:rPr>
                <w:b/>
                <w:sz w:val="21"/>
                <w:szCs w:val="21"/>
              </w:rPr>
              <w:t>22</w:t>
            </w:r>
            <w:r>
              <w:rPr>
                <w:b/>
                <w:sz w:val="21"/>
                <w:szCs w:val="21"/>
              </w:rPr>
              <w:t xml:space="preserve"> </w:t>
            </w:r>
            <w:r w:rsidR="00DB1A8B" w:rsidRPr="0093355A">
              <w:rPr>
                <w:b/>
                <w:sz w:val="21"/>
                <w:szCs w:val="21"/>
              </w:rPr>
              <w:t xml:space="preserve">– </w:t>
            </w:r>
            <w:r w:rsidR="0013077B">
              <w:rPr>
                <w:b/>
                <w:sz w:val="21"/>
                <w:szCs w:val="21"/>
              </w:rPr>
              <w:t>Present</w:t>
            </w:r>
          </w:p>
        </w:tc>
      </w:tr>
      <w:tr w:rsidR="002008AA" w:rsidRPr="00A02E8A" w14:paraId="08013E5F" w14:textId="77777777" w:rsidTr="0013077B">
        <w:trPr>
          <w:gridAfter w:val="1"/>
          <w:wAfter w:w="26" w:type="dxa"/>
          <w:cantSplit/>
        </w:trPr>
        <w:tc>
          <w:tcPr>
            <w:tcW w:w="10464" w:type="dxa"/>
            <w:gridSpan w:val="8"/>
            <w:tcBorders>
              <w:top w:val="dotted" w:sz="2" w:space="0" w:color="F2F2F2"/>
              <w:bottom w:val="dotted" w:sz="2" w:space="0" w:color="F2F2F2"/>
            </w:tcBorders>
            <w:shd w:val="clear" w:color="auto" w:fill="auto"/>
            <w:vAlign w:val="center"/>
          </w:tcPr>
          <w:p w14:paraId="780236E7" w14:textId="2B1C5BA2" w:rsidR="002008A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Strategized</w:t>
            </w:r>
            <w:r w:rsidRPr="00AF0704">
              <w:rPr>
                <w:sz w:val="21"/>
                <w:szCs w:val="21"/>
              </w:rPr>
              <w:t xml:space="preserve"> and execut</w:t>
            </w:r>
            <w:r>
              <w:rPr>
                <w:sz w:val="21"/>
                <w:szCs w:val="21"/>
              </w:rPr>
              <w:t>ed</w:t>
            </w:r>
            <w:r w:rsidRPr="00AF0704">
              <w:rPr>
                <w:sz w:val="21"/>
                <w:szCs w:val="21"/>
              </w:rPr>
              <w:t xml:space="preserve"> plans </w:t>
            </w:r>
            <w:r>
              <w:rPr>
                <w:sz w:val="21"/>
                <w:szCs w:val="21"/>
              </w:rPr>
              <w:t>efficiently</w:t>
            </w:r>
            <w:r w:rsidRPr="00AF0704">
              <w:rPr>
                <w:sz w:val="21"/>
                <w:szCs w:val="21"/>
              </w:rPr>
              <w:t xml:space="preserve"> to meet </w:t>
            </w:r>
            <w:r>
              <w:rPr>
                <w:sz w:val="21"/>
                <w:szCs w:val="21"/>
              </w:rPr>
              <w:t>and</w:t>
            </w:r>
            <w:r w:rsidRPr="00AF0704">
              <w:rPr>
                <w:sz w:val="21"/>
                <w:szCs w:val="21"/>
              </w:rPr>
              <w:t xml:space="preserve"> exceed monthly and annual </w:t>
            </w:r>
            <w:r>
              <w:rPr>
                <w:sz w:val="21"/>
                <w:szCs w:val="21"/>
              </w:rPr>
              <w:t xml:space="preserve">Business </w:t>
            </w:r>
            <w:r w:rsidRPr="00AF0704">
              <w:rPr>
                <w:sz w:val="21"/>
                <w:szCs w:val="21"/>
              </w:rPr>
              <w:t>targets</w:t>
            </w:r>
          </w:p>
        </w:tc>
      </w:tr>
      <w:tr w:rsidR="002008AA" w:rsidRPr="00A02E8A" w14:paraId="05C24B4A" w14:textId="77777777" w:rsidTr="0013077B">
        <w:trPr>
          <w:gridAfter w:val="1"/>
          <w:wAfter w:w="26" w:type="dxa"/>
          <w:cantSplit/>
        </w:trPr>
        <w:tc>
          <w:tcPr>
            <w:tcW w:w="10464" w:type="dxa"/>
            <w:gridSpan w:val="8"/>
            <w:tcBorders>
              <w:top w:val="dotted" w:sz="2" w:space="0" w:color="F2F2F2"/>
              <w:bottom w:val="dotted" w:sz="2" w:space="0" w:color="F2F2F2"/>
            </w:tcBorders>
            <w:shd w:val="clear" w:color="auto" w:fill="auto"/>
            <w:vAlign w:val="center"/>
          </w:tcPr>
          <w:p w14:paraId="5A298438" w14:textId="52A8A4EE" w:rsidR="002008AA" w:rsidRPr="00A02E8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jc w:val="both"/>
              <w:rPr>
                <w:bCs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Expanded Business and Sales </w:t>
            </w:r>
            <w:r w:rsidRPr="00ED1325">
              <w:rPr>
                <w:sz w:val="21"/>
                <w:szCs w:val="21"/>
              </w:rPr>
              <w:t>revenue in assigned territory by 20% and maintain</w:t>
            </w:r>
            <w:r>
              <w:rPr>
                <w:sz w:val="21"/>
                <w:szCs w:val="21"/>
              </w:rPr>
              <w:t xml:space="preserve">ed </w:t>
            </w:r>
            <w:r w:rsidRPr="00ED1325">
              <w:rPr>
                <w:sz w:val="21"/>
                <w:szCs w:val="21"/>
              </w:rPr>
              <w:t>steady growth</w:t>
            </w:r>
          </w:p>
        </w:tc>
      </w:tr>
      <w:tr w:rsidR="002008AA" w:rsidRPr="00A02E8A" w14:paraId="64903825" w14:textId="77777777" w:rsidTr="0013077B">
        <w:trPr>
          <w:gridAfter w:val="1"/>
          <w:wAfter w:w="26" w:type="dxa"/>
          <w:cantSplit/>
        </w:trPr>
        <w:tc>
          <w:tcPr>
            <w:tcW w:w="10464" w:type="dxa"/>
            <w:gridSpan w:val="8"/>
            <w:tcBorders>
              <w:top w:val="dotted" w:sz="2" w:space="0" w:color="F2F2F2"/>
              <w:bottom w:val="dotted" w:sz="2" w:space="0" w:color="F2F2F2"/>
            </w:tcBorders>
            <w:shd w:val="clear" w:color="auto" w:fill="auto"/>
            <w:vAlign w:val="center"/>
          </w:tcPr>
          <w:p w14:paraId="1E35F8BA" w14:textId="2DCEBA06" w:rsidR="002008A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jc w:val="both"/>
              <w:rPr>
                <w:sz w:val="21"/>
                <w:szCs w:val="21"/>
              </w:rPr>
            </w:pPr>
            <w:r w:rsidRPr="00AF0704">
              <w:rPr>
                <w:sz w:val="21"/>
                <w:szCs w:val="21"/>
              </w:rPr>
              <w:t>Conduct</w:t>
            </w:r>
            <w:r>
              <w:rPr>
                <w:sz w:val="21"/>
                <w:szCs w:val="21"/>
              </w:rPr>
              <w:t>ed</w:t>
            </w:r>
            <w:r w:rsidRPr="00AF0704">
              <w:rPr>
                <w:sz w:val="21"/>
                <w:szCs w:val="21"/>
              </w:rPr>
              <w:t xml:space="preserve"> market research about </w:t>
            </w:r>
            <w:r>
              <w:rPr>
                <w:sz w:val="21"/>
                <w:szCs w:val="21"/>
              </w:rPr>
              <w:t>I</w:t>
            </w:r>
            <w:r w:rsidRPr="00AF0704">
              <w:rPr>
                <w:sz w:val="21"/>
                <w:szCs w:val="21"/>
              </w:rPr>
              <w:t xml:space="preserve">ndustry trends, </w:t>
            </w:r>
            <w:r>
              <w:rPr>
                <w:sz w:val="21"/>
                <w:szCs w:val="21"/>
              </w:rPr>
              <w:t>C</w:t>
            </w:r>
            <w:r w:rsidRPr="00AF0704">
              <w:rPr>
                <w:sz w:val="21"/>
                <w:szCs w:val="21"/>
              </w:rPr>
              <w:t>ompetit</w:t>
            </w:r>
            <w:r>
              <w:rPr>
                <w:sz w:val="21"/>
                <w:szCs w:val="21"/>
              </w:rPr>
              <w:t>ion Benchmarking</w:t>
            </w:r>
            <w:r w:rsidRPr="00AF0704">
              <w:rPr>
                <w:sz w:val="21"/>
                <w:szCs w:val="21"/>
              </w:rPr>
              <w:t xml:space="preserve"> and </w:t>
            </w:r>
            <w:r>
              <w:rPr>
                <w:sz w:val="21"/>
                <w:szCs w:val="21"/>
              </w:rPr>
              <w:t>C</w:t>
            </w:r>
            <w:r w:rsidRPr="00AF0704">
              <w:rPr>
                <w:sz w:val="21"/>
                <w:szCs w:val="21"/>
              </w:rPr>
              <w:t>ustomer needs</w:t>
            </w:r>
          </w:p>
          <w:p w14:paraId="17C3DAEE" w14:textId="7E2B2572" w:rsidR="002008AA" w:rsidRPr="00AF0704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jc w:val="both"/>
              <w:rPr>
                <w:sz w:val="21"/>
                <w:szCs w:val="21"/>
              </w:rPr>
            </w:pPr>
            <w:r>
              <w:rPr>
                <w:lang w:eastAsia="en-GB"/>
              </w:rPr>
              <w:t xml:space="preserve">Analyzed market to identify new Business Opportunities and engaged with Influential distributors which resulted in Increased sales volume and improved product coverage </w:t>
            </w:r>
          </w:p>
          <w:p w14:paraId="0FCE015F" w14:textId="70965793" w:rsidR="002008A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jc w:val="both"/>
              <w:rPr>
                <w:sz w:val="21"/>
                <w:szCs w:val="21"/>
              </w:rPr>
            </w:pPr>
            <w:r w:rsidRPr="00AF0704">
              <w:rPr>
                <w:sz w:val="21"/>
                <w:szCs w:val="21"/>
              </w:rPr>
              <w:t>Provid</w:t>
            </w:r>
            <w:r>
              <w:rPr>
                <w:sz w:val="21"/>
                <w:szCs w:val="21"/>
              </w:rPr>
              <w:t>ed</w:t>
            </w:r>
            <w:r w:rsidRPr="00AF0704">
              <w:rPr>
                <w:sz w:val="21"/>
                <w:szCs w:val="21"/>
              </w:rPr>
              <w:t xml:space="preserve"> regular </w:t>
            </w:r>
            <w:r>
              <w:rPr>
                <w:sz w:val="21"/>
                <w:szCs w:val="21"/>
              </w:rPr>
              <w:t>R</w:t>
            </w:r>
            <w:r w:rsidRPr="00AF0704">
              <w:rPr>
                <w:sz w:val="21"/>
                <w:szCs w:val="21"/>
              </w:rPr>
              <w:t>eports</w:t>
            </w:r>
            <w:r>
              <w:rPr>
                <w:sz w:val="21"/>
                <w:szCs w:val="21"/>
              </w:rPr>
              <w:t xml:space="preserve">, strategies &amp; </w:t>
            </w:r>
            <w:r w:rsidRPr="00AF0704">
              <w:rPr>
                <w:sz w:val="21"/>
                <w:szCs w:val="21"/>
              </w:rPr>
              <w:t xml:space="preserve">updates to </w:t>
            </w:r>
            <w:r>
              <w:rPr>
                <w:sz w:val="21"/>
                <w:szCs w:val="21"/>
              </w:rPr>
              <w:t>Divisional Sales Manager</w:t>
            </w:r>
            <w:r w:rsidRPr="00AF0704">
              <w:rPr>
                <w:sz w:val="21"/>
                <w:szCs w:val="21"/>
              </w:rPr>
              <w:t xml:space="preserve"> on </w:t>
            </w:r>
            <w:r>
              <w:rPr>
                <w:sz w:val="21"/>
                <w:szCs w:val="21"/>
              </w:rPr>
              <w:t xml:space="preserve">Business and </w:t>
            </w:r>
            <w:r w:rsidRPr="00AF0704">
              <w:rPr>
                <w:sz w:val="21"/>
                <w:szCs w:val="21"/>
              </w:rPr>
              <w:t xml:space="preserve">sales performance, </w:t>
            </w:r>
            <w:r>
              <w:rPr>
                <w:sz w:val="21"/>
                <w:szCs w:val="21"/>
              </w:rPr>
              <w:t>M</w:t>
            </w:r>
            <w:r w:rsidRPr="00AF0704">
              <w:rPr>
                <w:sz w:val="21"/>
                <w:szCs w:val="21"/>
              </w:rPr>
              <w:t>arket trends, and customer feedback</w:t>
            </w:r>
          </w:p>
          <w:p w14:paraId="09CEFB6D" w14:textId="099CD664" w:rsidR="002008AA" w:rsidRPr="00A02E8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jc w:val="both"/>
              <w:rPr>
                <w:sz w:val="21"/>
                <w:szCs w:val="21"/>
              </w:rPr>
            </w:pPr>
            <w:r>
              <w:rPr>
                <w:lang w:eastAsia="en-GB"/>
              </w:rPr>
              <w:t>Collaborated with Architects and Engineers to promote Organizational initiatives and supported their capacity during successful implementation</w:t>
            </w:r>
          </w:p>
        </w:tc>
      </w:tr>
      <w:tr w:rsidR="002008AA" w:rsidRPr="00A02E8A" w14:paraId="34BC9D17" w14:textId="77777777" w:rsidTr="002008AA">
        <w:trPr>
          <w:cantSplit/>
        </w:trPr>
        <w:tc>
          <w:tcPr>
            <w:tcW w:w="8088" w:type="dxa"/>
            <w:gridSpan w:val="6"/>
            <w:tcBorders>
              <w:bottom w:val="dotted" w:sz="4" w:space="0" w:color="F2F2F2"/>
            </w:tcBorders>
            <w:shd w:val="clear" w:color="auto" w:fill="A6A6A6"/>
            <w:vAlign w:val="center"/>
          </w:tcPr>
          <w:p w14:paraId="6A3790B2" w14:textId="77777777" w:rsidR="002008AA" w:rsidRPr="00A02E8A" w:rsidRDefault="002008AA" w:rsidP="002008AA">
            <w:pPr>
              <w:spacing w:after="0"/>
              <w:rPr>
                <w:b/>
                <w:sz w:val="21"/>
                <w:szCs w:val="21"/>
              </w:rPr>
            </w:pPr>
            <w:r w:rsidRPr="00A02E8A">
              <w:rPr>
                <w:b/>
                <w:sz w:val="21"/>
                <w:szCs w:val="21"/>
              </w:rPr>
              <w:t>WORK EXPERIENCE</w:t>
            </w:r>
          </w:p>
        </w:tc>
        <w:tc>
          <w:tcPr>
            <w:tcW w:w="2402" w:type="dxa"/>
            <w:gridSpan w:val="3"/>
            <w:tcBorders>
              <w:bottom w:val="dotted" w:sz="4" w:space="0" w:color="F2F2F2"/>
            </w:tcBorders>
            <w:shd w:val="clear" w:color="auto" w:fill="A6A6A6"/>
            <w:vAlign w:val="center"/>
          </w:tcPr>
          <w:p w14:paraId="70B6ED5B" w14:textId="77777777" w:rsidR="002008AA" w:rsidRPr="00A02E8A" w:rsidRDefault="002008AA" w:rsidP="002008AA">
            <w:pPr>
              <w:spacing w:after="0"/>
              <w:jc w:val="right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  <w:lang w:val="en-IN"/>
              </w:rPr>
              <w:t>6</w:t>
            </w:r>
            <w:r w:rsidRPr="00BF48C5">
              <w:rPr>
                <w:b/>
                <w:sz w:val="21"/>
                <w:szCs w:val="21"/>
                <w:lang w:val="en-IN"/>
              </w:rPr>
              <w:t xml:space="preserve"> Months</w:t>
            </w:r>
          </w:p>
        </w:tc>
      </w:tr>
      <w:tr w:rsidR="002008AA" w:rsidRPr="00A02E8A" w14:paraId="4DF74D19" w14:textId="77777777" w:rsidTr="002008AA">
        <w:trPr>
          <w:cantSplit/>
        </w:trPr>
        <w:tc>
          <w:tcPr>
            <w:tcW w:w="3544" w:type="dxa"/>
            <w:gridSpan w:val="3"/>
            <w:tcBorders>
              <w:bottom w:val="dotted" w:sz="2" w:space="0" w:color="F2F2F2"/>
              <w:right w:val="dotted" w:sz="2" w:space="0" w:color="F2F2F2"/>
            </w:tcBorders>
            <w:shd w:val="clear" w:color="auto" w:fill="D9D9D9"/>
            <w:vAlign w:val="center"/>
          </w:tcPr>
          <w:p w14:paraId="42E35DE3" w14:textId="1F0E1EA8" w:rsidR="002008AA" w:rsidRPr="00A02E8A" w:rsidRDefault="002008AA" w:rsidP="002008AA">
            <w:pPr>
              <w:spacing w:after="0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  <w:lang w:val="en-IN"/>
              </w:rPr>
              <w:t>Berger Paints India Limited</w:t>
            </w:r>
            <w:r w:rsidRPr="00D308BE">
              <w:rPr>
                <w:b/>
                <w:bCs/>
                <w:sz w:val="16"/>
                <w:szCs w:val="16"/>
                <w:lang w:val="en-IN"/>
              </w:rPr>
              <w:t xml:space="preserve"> (Through ABN Personnel Network)</w:t>
            </w:r>
          </w:p>
        </w:tc>
        <w:tc>
          <w:tcPr>
            <w:tcW w:w="3542" w:type="dxa"/>
            <w:gridSpan w:val="2"/>
            <w:tcBorders>
              <w:left w:val="dotted" w:sz="2" w:space="0" w:color="F2F2F2"/>
              <w:bottom w:val="dotted" w:sz="2" w:space="0" w:color="F2F2F2"/>
              <w:right w:val="dotted" w:sz="2" w:space="0" w:color="F2F2F2"/>
            </w:tcBorders>
            <w:shd w:val="clear" w:color="auto" w:fill="D9D9D9"/>
            <w:vAlign w:val="center"/>
          </w:tcPr>
          <w:p w14:paraId="2795A1D6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  <w:lang w:val="en-IN"/>
              </w:rPr>
              <w:t>Engineer Trainee</w:t>
            </w:r>
          </w:p>
        </w:tc>
        <w:tc>
          <w:tcPr>
            <w:tcW w:w="3404" w:type="dxa"/>
            <w:gridSpan w:val="4"/>
            <w:tcBorders>
              <w:left w:val="dotted" w:sz="2" w:space="0" w:color="F2F2F2"/>
              <w:bottom w:val="dotted" w:sz="2" w:space="0" w:color="F2F2F2"/>
            </w:tcBorders>
            <w:shd w:val="clear" w:color="auto" w:fill="D9D9D9"/>
            <w:vAlign w:val="center"/>
          </w:tcPr>
          <w:p w14:paraId="326E5673" w14:textId="77777777" w:rsidR="002008AA" w:rsidRPr="00A02E8A" w:rsidRDefault="002008AA" w:rsidP="002008AA">
            <w:pPr>
              <w:spacing w:after="0"/>
              <w:jc w:val="right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Aug 2019 </w:t>
            </w:r>
            <w:r w:rsidRPr="0093355A">
              <w:rPr>
                <w:b/>
                <w:sz w:val="21"/>
                <w:szCs w:val="21"/>
              </w:rPr>
              <w:t xml:space="preserve">– </w:t>
            </w:r>
            <w:r>
              <w:rPr>
                <w:b/>
                <w:sz w:val="21"/>
                <w:szCs w:val="21"/>
              </w:rPr>
              <w:t>Dec 2019</w:t>
            </w:r>
          </w:p>
        </w:tc>
      </w:tr>
      <w:tr w:rsidR="002008AA" w:rsidRPr="00A02E8A" w14:paraId="67EA04AE" w14:textId="77777777" w:rsidTr="0013077B">
        <w:trPr>
          <w:gridAfter w:val="1"/>
          <w:wAfter w:w="26" w:type="dxa"/>
          <w:cantSplit/>
        </w:trPr>
        <w:tc>
          <w:tcPr>
            <w:tcW w:w="10464" w:type="dxa"/>
            <w:gridSpan w:val="8"/>
            <w:tcBorders>
              <w:top w:val="dotted" w:sz="2" w:space="0" w:color="F2F2F2"/>
              <w:bottom w:val="dotted" w:sz="2" w:space="0" w:color="F2F2F2"/>
            </w:tcBorders>
            <w:shd w:val="clear" w:color="auto" w:fill="auto"/>
            <w:vAlign w:val="center"/>
          </w:tcPr>
          <w:p w14:paraId="589D137C" w14:textId="12588503" w:rsidR="00F40CAC" w:rsidRDefault="00F40CAC" w:rsidP="002008AA">
            <w:pPr>
              <w:numPr>
                <w:ilvl w:val="0"/>
                <w:numId w:val="1"/>
              </w:numPr>
              <w:spacing w:after="0"/>
              <w:ind w:left="54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Allocated and maintained work schedules for the employees to ensure error free working of plant</w:t>
            </w:r>
          </w:p>
          <w:p w14:paraId="68F37491" w14:textId="4D222044" w:rsidR="00F40CAC" w:rsidRPr="00F40CAC" w:rsidRDefault="00F40CAC" w:rsidP="00F40CAC">
            <w:pPr>
              <w:numPr>
                <w:ilvl w:val="0"/>
                <w:numId w:val="1"/>
              </w:numPr>
              <w:spacing w:after="0"/>
              <w:ind w:left="54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IN"/>
              </w:rPr>
              <w:t>Executed Prevention and Break-down Maintenance of Plant, Machinery and Equipments</w:t>
            </w:r>
          </w:p>
          <w:p w14:paraId="3A2E0A51" w14:textId="48E9489C" w:rsidR="002008A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Formulated </w:t>
            </w:r>
            <w:r w:rsidR="00F40CAC">
              <w:rPr>
                <w:sz w:val="21"/>
                <w:szCs w:val="21"/>
              </w:rPr>
              <w:t xml:space="preserve">plans for </w:t>
            </w:r>
            <w:r>
              <w:rPr>
                <w:sz w:val="21"/>
                <w:szCs w:val="21"/>
              </w:rPr>
              <w:t xml:space="preserve">P.M and Break-down Maintenance of Heavy Machines and Equipments like Ball mills, Sand mills, Compressors, Generators, ASRS (Automatic storage and retrieval system) and Chilling Plants etc. </w:t>
            </w:r>
          </w:p>
          <w:p w14:paraId="0BC6E273" w14:textId="23F06B2C" w:rsidR="002008AA" w:rsidRPr="00F40CAC" w:rsidRDefault="002008AA" w:rsidP="00F40CAC">
            <w:pPr>
              <w:numPr>
                <w:ilvl w:val="0"/>
                <w:numId w:val="1"/>
              </w:numPr>
              <w:spacing w:after="0"/>
              <w:ind w:left="54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Troubleshooted faulty mechanical devices and updated plans to enhance improvement in performance</w:t>
            </w:r>
          </w:p>
        </w:tc>
      </w:tr>
      <w:tr w:rsidR="002008AA" w:rsidRPr="00A02E8A" w14:paraId="185E1581" w14:textId="77777777" w:rsidTr="002008AA">
        <w:trPr>
          <w:gridAfter w:val="1"/>
          <w:wAfter w:w="26" w:type="dxa"/>
          <w:cantSplit/>
        </w:trPr>
        <w:tc>
          <w:tcPr>
            <w:tcW w:w="9064" w:type="dxa"/>
            <w:gridSpan w:val="7"/>
            <w:tcBorders>
              <w:bottom w:val="dotted" w:sz="4" w:space="0" w:color="F2F2F2"/>
            </w:tcBorders>
            <w:shd w:val="clear" w:color="auto" w:fill="A6A6A6"/>
            <w:vAlign w:val="center"/>
          </w:tcPr>
          <w:p w14:paraId="17C27C2D" w14:textId="77777777" w:rsidR="002008AA" w:rsidRPr="00A02E8A" w:rsidRDefault="002008AA" w:rsidP="002008AA">
            <w:pPr>
              <w:spacing w:after="0"/>
              <w:rPr>
                <w:b/>
                <w:sz w:val="21"/>
                <w:szCs w:val="21"/>
              </w:rPr>
            </w:pPr>
            <w:bookmarkStart w:id="0" w:name="_Hlk79001307"/>
            <w:r w:rsidRPr="00A02E8A">
              <w:rPr>
                <w:b/>
                <w:sz w:val="21"/>
                <w:szCs w:val="21"/>
              </w:rPr>
              <w:t>INTERNSHIP</w:t>
            </w:r>
            <w:r>
              <w:rPr>
                <w:b/>
                <w:sz w:val="21"/>
                <w:szCs w:val="21"/>
              </w:rPr>
              <w:t>S</w:t>
            </w:r>
          </w:p>
        </w:tc>
        <w:tc>
          <w:tcPr>
            <w:tcW w:w="1400" w:type="dxa"/>
            <w:tcBorders>
              <w:bottom w:val="dotted" w:sz="4" w:space="0" w:color="F2F2F2"/>
            </w:tcBorders>
            <w:shd w:val="clear" w:color="auto" w:fill="A6A6A6"/>
            <w:vAlign w:val="center"/>
          </w:tcPr>
          <w:p w14:paraId="1B229295" w14:textId="77777777" w:rsidR="002008AA" w:rsidRPr="00A02E8A" w:rsidRDefault="002008AA" w:rsidP="002008AA">
            <w:pPr>
              <w:spacing w:after="0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  <w:lang w:val="en-IN"/>
              </w:rPr>
              <w:t>2</w:t>
            </w:r>
            <w:r w:rsidRPr="00BF48C5">
              <w:rPr>
                <w:b/>
                <w:sz w:val="21"/>
                <w:szCs w:val="21"/>
                <w:lang w:val="en-IN"/>
              </w:rPr>
              <w:t xml:space="preserve"> Months</w:t>
            </w:r>
          </w:p>
        </w:tc>
      </w:tr>
      <w:tr w:rsidR="002008AA" w:rsidRPr="00A02E8A" w14:paraId="3FC4AA60" w14:textId="77777777" w:rsidTr="002008AA">
        <w:trPr>
          <w:gridAfter w:val="1"/>
          <w:wAfter w:w="26" w:type="dxa"/>
          <w:cantSplit/>
        </w:trPr>
        <w:tc>
          <w:tcPr>
            <w:tcW w:w="3544" w:type="dxa"/>
            <w:gridSpan w:val="3"/>
            <w:tcBorders>
              <w:bottom w:val="dotted" w:sz="2" w:space="0" w:color="F2F2F2"/>
              <w:right w:val="dotted" w:sz="2" w:space="0" w:color="F2F2F2"/>
            </w:tcBorders>
            <w:shd w:val="clear" w:color="auto" w:fill="D9D9D9"/>
            <w:vAlign w:val="center"/>
          </w:tcPr>
          <w:p w14:paraId="6C6BB241" w14:textId="77777777" w:rsidR="002008AA" w:rsidRPr="00A02E8A" w:rsidRDefault="002008AA" w:rsidP="002008AA">
            <w:pPr>
              <w:spacing w:after="0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  <w:lang w:val="en-IN"/>
              </w:rPr>
              <w:t>Shriram Life Insurance</w:t>
            </w:r>
          </w:p>
        </w:tc>
        <w:tc>
          <w:tcPr>
            <w:tcW w:w="3542" w:type="dxa"/>
            <w:gridSpan w:val="2"/>
            <w:tcBorders>
              <w:left w:val="dotted" w:sz="2" w:space="0" w:color="F2F2F2"/>
              <w:bottom w:val="dotted" w:sz="2" w:space="0" w:color="F2F2F2"/>
              <w:right w:val="dotted" w:sz="2" w:space="0" w:color="F2F2F2"/>
            </w:tcBorders>
            <w:shd w:val="clear" w:color="auto" w:fill="D9D9D9"/>
            <w:vAlign w:val="center"/>
          </w:tcPr>
          <w:p w14:paraId="7AA250E2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 w:rsidRPr="00CE2C65">
              <w:rPr>
                <w:b/>
                <w:sz w:val="21"/>
                <w:szCs w:val="21"/>
                <w:lang w:val="en-IN"/>
              </w:rPr>
              <w:t>Summer Intern</w:t>
            </w:r>
          </w:p>
        </w:tc>
        <w:tc>
          <w:tcPr>
            <w:tcW w:w="3378" w:type="dxa"/>
            <w:gridSpan w:val="3"/>
            <w:tcBorders>
              <w:left w:val="dotted" w:sz="2" w:space="0" w:color="F2F2F2"/>
              <w:bottom w:val="dotted" w:sz="2" w:space="0" w:color="F2F2F2"/>
            </w:tcBorders>
            <w:shd w:val="clear" w:color="auto" w:fill="D9D9D9"/>
            <w:vAlign w:val="center"/>
          </w:tcPr>
          <w:p w14:paraId="4005F63F" w14:textId="77777777" w:rsidR="002008AA" w:rsidRPr="00A02E8A" w:rsidRDefault="002008AA" w:rsidP="002008AA">
            <w:pPr>
              <w:spacing w:after="0"/>
              <w:jc w:val="right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  <w:lang w:val="en-IN"/>
              </w:rPr>
              <w:t>June 2021 – July</w:t>
            </w:r>
            <w:r w:rsidRPr="004D01F4">
              <w:rPr>
                <w:b/>
                <w:sz w:val="21"/>
                <w:szCs w:val="21"/>
                <w:lang w:val="en-IN"/>
              </w:rPr>
              <w:t xml:space="preserve"> </w:t>
            </w:r>
            <w:r>
              <w:rPr>
                <w:b/>
                <w:sz w:val="21"/>
                <w:szCs w:val="21"/>
                <w:lang w:val="en-IN"/>
              </w:rPr>
              <w:t>2021</w:t>
            </w:r>
          </w:p>
        </w:tc>
      </w:tr>
      <w:tr w:rsidR="002008AA" w:rsidRPr="00A02E8A" w14:paraId="16A17283" w14:textId="77777777" w:rsidTr="0013077B">
        <w:trPr>
          <w:gridAfter w:val="1"/>
          <w:wAfter w:w="26" w:type="dxa"/>
          <w:cantSplit/>
        </w:trPr>
        <w:tc>
          <w:tcPr>
            <w:tcW w:w="10464" w:type="dxa"/>
            <w:gridSpan w:val="8"/>
            <w:tcBorders>
              <w:top w:val="dotted" w:sz="2" w:space="0" w:color="F2F2F2"/>
              <w:bottom w:val="dotted" w:sz="2" w:space="0" w:color="F2F2F2"/>
            </w:tcBorders>
            <w:shd w:val="clear" w:color="auto" w:fill="auto"/>
            <w:vAlign w:val="center"/>
          </w:tcPr>
          <w:p w14:paraId="76C8F665" w14:textId="13DDF22D" w:rsidR="002008AA" w:rsidRPr="00F40CAC" w:rsidRDefault="00F40CAC" w:rsidP="00F40CAC">
            <w:pPr>
              <w:numPr>
                <w:ilvl w:val="0"/>
                <w:numId w:val="1"/>
              </w:numPr>
              <w:spacing w:after="0"/>
              <w:ind w:left="540"/>
              <w:jc w:val="both"/>
              <w:rPr>
                <w:sz w:val="21"/>
                <w:szCs w:val="21"/>
              </w:rPr>
            </w:pPr>
            <w:r>
              <w:rPr>
                <w:rFonts w:cs="Calibri"/>
                <w:sz w:val="21"/>
                <w:szCs w:val="21"/>
                <w:lang w:val="en-IN"/>
              </w:rPr>
              <w:t>Worked closely with Relationship Management Team and Completed market research regarding customers Perception and their Experience</w:t>
            </w:r>
          </w:p>
        </w:tc>
      </w:tr>
      <w:tr w:rsidR="002008AA" w:rsidRPr="00A02E8A" w14:paraId="661D1E57" w14:textId="77777777" w:rsidTr="0013077B">
        <w:trPr>
          <w:gridAfter w:val="1"/>
          <w:wAfter w:w="26" w:type="dxa"/>
          <w:cantSplit/>
        </w:trPr>
        <w:tc>
          <w:tcPr>
            <w:tcW w:w="10464" w:type="dxa"/>
            <w:gridSpan w:val="8"/>
            <w:tcBorders>
              <w:top w:val="dotted" w:sz="2" w:space="0" w:color="F2F2F2"/>
              <w:bottom w:val="dotted" w:sz="2" w:space="0" w:color="F2F2F2"/>
            </w:tcBorders>
            <w:shd w:val="clear" w:color="auto" w:fill="auto"/>
            <w:vAlign w:val="center"/>
          </w:tcPr>
          <w:p w14:paraId="61D0EB08" w14:textId="211EFFD6" w:rsidR="002008AA" w:rsidRPr="00894698" w:rsidRDefault="002008AA" w:rsidP="002008AA">
            <w:pPr>
              <w:numPr>
                <w:ilvl w:val="0"/>
                <w:numId w:val="24"/>
              </w:numPr>
              <w:spacing w:after="0" w:line="252" w:lineRule="auto"/>
              <w:ind w:left="540"/>
              <w:jc w:val="both"/>
              <w:rPr>
                <w:rFonts w:cs="Calibri"/>
                <w:sz w:val="21"/>
                <w:szCs w:val="21"/>
              </w:rPr>
            </w:pPr>
            <w:r>
              <w:rPr>
                <w:rFonts w:cs="Calibri"/>
                <w:sz w:val="21"/>
                <w:szCs w:val="21"/>
              </w:rPr>
              <w:t xml:space="preserve">Contributed ideas for improving </w:t>
            </w:r>
            <w:r w:rsidR="00F40CAC">
              <w:rPr>
                <w:rFonts w:cs="Calibri"/>
                <w:sz w:val="21"/>
                <w:szCs w:val="21"/>
              </w:rPr>
              <w:t>M</w:t>
            </w:r>
            <w:r>
              <w:rPr>
                <w:rFonts w:cs="Calibri"/>
                <w:sz w:val="21"/>
                <w:szCs w:val="21"/>
              </w:rPr>
              <w:t>arketing efforts of this rapidly growing business via the digital channel</w:t>
            </w:r>
            <w:r w:rsidR="00F40CAC">
              <w:rPr>
                <w:rFonts w:cs="Calibri"/>
                <w:sz w:val="21"/>
                <w:szCs w:val="21"/>
              </w:rPr>
              <w:t>s</w:t>
            </w:r>
          </w:p>
          <w:p w14:paraId="26D57603" w14:textId="5F15D315" w:rsidR="002008AA" w:rsidRPr="00894698" w:rsidRDefault="002008AA" w:rsidP="002008AA">
            <w:pPr>
              <w:numPr>
                <w:ilvl w:val="0"/>
                <w:numId w:val="24"/>
              </w:numPr>
              <w:spacing w:after="0" w:line="252" w:lineRule="auto"/>
              <w:ind w:left="540"/>
              <w:jc w:val="both"/>
              <w:rPr>
                <w:rFonts w:cs="Calibri"/>
                <w:sz w:val="21"/>
                <w:szCs w:val="21"/>
              </w:rPr>
            </w:pPr>
            <w:r>
              <w:rPr>
                <w:rFonts w:cs="Calibri"/>
                <w:sz w:val="21"/>
                <w:szCs w:val="21"/>
              </w:rPr>
              <w:t xml:space="preserve">Initiated and handled queries of customers interested in Life Insurance products offered by the company and successfully insured </w:t>
            </w:r>
            <w:r w:rsidR="000F5C8F">
              <w:rPr>
                <w:rFonts w:cs="Calibri"/>
                <w:sz w:val="21"/>
                <w:szCs w:val="21"/>
              </w:rPr>
              <w:t>three</w:t>
            </w:r>
            <w:r>
              <w:rPr>
                <w:rFonts w:cs="Calibri"/>
                <w:sz w:val="21"/>
                <w:szCs w:val="21"/>
              </w:rPr>
              <w:t xml:space="preserve"> </w:t>
            </w:r>
            <w:r w:rsidR="000F5C8F">
              <w:rPr>
                <w:rFonts w:cs="Calibri"/>
                <w:sz w:val="21"/>
                <w:szCs w:val="21"/>
              </w:rPr>
              <w:t>lives</w:t>
            </w:r>
          </w:p>
        </w:tc>
      </w:tr>
      <w:bookmarkEnd w:id="0"/>
      <w:tr w:rsidR="002008AA" w:rsidRPr="009F2F1D" w14:paraId="5AC97A1C" w14:textId="77777777" w:rsidTr="0013077B">
        <w:trPr>
          <w:gridAfter w:val="1"/>
          <w:wAfter w:w="26" w:type="dxa"/>
          <w:cantSplit/>
        </w:trPr>
        <w:tc>
          <w:tcPr>
            <w:tcW w:w="10464" w:type="dxa"/>
            <w:gridSpan w:val="8"/>
            <w:tcBorders>
              <w:top w:val="dotted" w:sz="2" w:space="0" w:color="F2F2F2"/>
              <w:bottom w:val="dotted" w:sz="2" w:space="0" w:color="F2F2F2"/>
            </w:tcBorders>
            <w:shd w:val="clear" w:color="auto" w:fill="A6A6A6" w:themeFill="background1" w:themeFillShade="A6"/>
            <w:vAlign w:val="center"/>
          </w:tcPr>
          <w:p w14:paraId="0621D3DD" w14:textId="77777777" w:rsidR="002008AA" w:rsidRPr="009F2F1D" w:rsidRDefault="002008AA" w:rsidP="002008AA">
            <w:pPr>
              <w:spacing w:after="0"/>
              <w:rPr>
                <w:b/>
                <w:sz w:val="21"/>
                <w:szCs w:val="21"/>
              </w:rPr>
            </w:pPr>
            <w:r w:rsidRPr="009F2F1D">
              <w:rPr>
                <w:b/>
                <w:sz w:val="21"/>
                <w:szCs w:val="21"/>
              </w:rPr>
              <w:t>EDUCATION</w:t>
            </w:r>
          </w:p>
        </w:tc>
      </w:tr>
      <w:tr w:rsidR="002008AA" w:rsidRPr="00A02E8A" w14:paraId="7B9113BC" w14:textId="77777777" w:rsidTr="002008AA">
        <w:trPr>
          <w:gridAfter w:val="1"/>
          <w:wAfter w:w="26" w:type="dxa"/>
          <w:cantSplit/>
        </w:trPr>
        <w:tc>
          <w:tcPr>
            <w:tcW w:w="1273" w:type="dxa"/>
            <w:tcBorders>
              <w:right w:val="single" w:sz="2" w:space="0" w:color="F2F2F2"/>
            </w:tcBorders>
            <w:shd w:val="clear" w:color="auto" w:fill="D9D9D9"/>
            <w:vAlign w:val="center"/>
          </w:tcPr>
          <w:p w14:paraId="7E5E602E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 w:rsidRPr="00A02E8A">
              <w:rPr>
                <w:sz w:val="21"/>
                <w:szCs w:val="21"/>
              </w:rPr>
              <w:t>Year</w:t>
            </w:r>
          </w:p>
        </w:tc>
        <w:tc>
          <w:tcPr>
            <w:tcW w:w="2271" w:type="dxa"/>
            <w:gridSpan w:val="2"/>
            <w:tcBorders>
              <w:left w:val="single" w:sz="2" w:space="0" w:color="F2F2F2"/>
              <w:right w:val="single" w:sz="2" w:space="0" w:color="F2F2F2"/>
            </w:tcBorders>
            <w:shd w:val="clear" w:color="auto" w:fill="D9D9D9"/>
            <w:vAlign w:val="center"/>
          </w:tcPr>
          <w:p w14:paraId="059CC704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 w:rsidRPr="00A02E8A">
              <w:rPr>
                <w:sz w:val="21"/>
                <w:szCs w:val="21"/>
              </w:rPr>
              <w:t>Degree</w:t>
            </w:r>
          </w:p>
        </w:tc>
        <w:tc>
          <w:tcPr>
            <w:tcW w:w="5520" w:type="dxa"/>
            <w:gridSpan w:val="4"/>
            <w:tcBorders>
              <w:left w:val="single" w:sz="2" w:space="0" w:color="F2F2F2"/>
              <w:right w:val="single" w:sz="2" w:space="0" w:color="F2F2F2"/>
            </w:tcBorders>
            <w:shd w:val="clear" w:color="auto" w:fill="D9D9D9"/>
            <w:vAlign w:val="center"/>
          </w:tcPr>
          <w:p w14:paraId="6A8B9322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 w:rsidRPr="00A02E8A">
              <w:rPr>
                <w:sz w:val="21"/>
                <w:szCs w:val="21"/>
              </w:rPr>
              <w:t>Institute</w:t>
            </w:r>
          </w:p>
        </w:tc>
        <w:tc>
          <w:tcPr>
            <w:tcW w:w="1400" w:type="dxa"/>
            <w:tcBorders>
              <w:left w:val="single" w:sz="2" w:space="0" w:color="F2F2F2"/>
            </w:tcBorders>
            <w:shd w:val="clear" w:color="auto" w:fill="D9D9D9"/>
            <w:vAlign w:val="center"/>
          </w:tcPr>
          <w:p w14:paraId="07985F6A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 w:rsidRPr="00A02E8A">
              <w:rPr>
                <w:sz w:val="21"/>
                <w:szCs w:val="21"/>
              </w:rPr>
              <w:t>% / CGPA</w:t>
            </w:r>
          </w:p>
        </w:tc>
      </w:tr>
      <w:tr w:rsidR="002008AA" w:rsidRPr="00A02E8A" w14:paraId="7C5ADAD9" w14:textId="77777777" w:rsidTr="002008AA">
        <w:trPr>
          <w:gridAfter w:val="1"/>
          <w:wAfter w:w="26" w:type="dxa"/>
          <w:cantSplit/>
        </w:trPr>
        <w:tc>
          <w:tcPr>
            <w:tcW w:w="1273" w:type="dxa"/>
            <w:tcBorders>
              <w:top w:val="dotted" w:sz="2" w:space="0" w:color="F2F2F2"/>
              <w:bottom w:val="dotted" w:sz="2" w:space="0" w:color="F2F2F2"/>
              <w:right w:val="dotted" w:sz="2" w:space="0" w:color="F2F2F2"/>
            </w:tcBorders>
            <w:shd w:val="clear" w:color="auto" w:fill="auto"/>
            <w:vAlign w:val="center"/>
          </w:tcPr>
          <w:p w14:paraId="07AF1646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 w:rsidRPr="00A02E8A">
              <w:rPr>
                <w:sz w:val="21"/>
                <w:szCs w:val="21"/>
              </w:rPr>
              <w:t>202</w:t>
            </w:r>
            <w:r>
              <w:rPr>
                <w:sz w:val="21"/>
                <w:szCs w:val="21"/>
              </w:rPr>
              <w:t>2</w:t>
            </w:r>
          </w:p>
        </w:tc>
        <w:tc>
          <w:tcPr>
            <w:tcW w:w="2271" w:type="dxa"/>
            <w:gridSpan w:val="2"/>
            <w:tcBorders>
              <w:top w:val="dotted" w:sz="2" w:space="0" w:color="F2F2F2"/>
              <w:left w:val="dotted" w:sz="2" w:space="0" w:color="F2F2F2"/>
              <w:bottom w:val="dotted" w:sz="2" w:space="0" w:color="F2F2F2"/>
              <w:right w:val="dotted" w:sz="2" w:space="0" w:color="F2F2F2"/>
            </w:tcBorders>
            <w:shd w:val="clear" w:color="auto" w:fill="auto"/>
            <w:vAlign w:val="center"/>
          </w:tcPr>
          <w:p w14:paraId="62F64263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 w:rsidRPr="00A02E8A">
              <w:rPr>
                <w:sz w:val="21"/>
                <w:szCs w:val="21"/>
              </w:rPr>
              <w:t>MBA</w:t>
            </w:r>
            <w:r>
              <w:rPr>
                <w:sz w:val="21"/>
                <w:szCs w:val="21"/>
              </w:rPr>
              <w:t xml:space="preserve"> (Marketing)</w:t>
            </w:r>
          </w:p>
        </w:tc>
        <w:tc>
          <w:tcPr>
            <w:tcW w:w="5520" w:type="dxa"/>
            <w:gridSpan w:val="4"/>
            <w:tcBorders>
              <w:top w:val="dotted" w:sz="2" w:space="0" w:color="F2F2F2"/>
              <w:left w:val="dotted" w:sz="2" w:space="0" w:color="F2F2F2"/>
              <w:bottom w:val="dotted" w:sz="2" w:space="0" w:color="F2F2F2"/>
              <w:right w:val="dotted" w:sz="2" w:space="0" w:color="F2F2F2"/>
            </w:tcBorders>
            <w:shd w:val="clear" w:color="auto" w:fill="auto"/>
            <w:vAlign w:val="center"/>
          </w:tcPr>
          <w:p w14:paraId="1C5DAA55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Shri Mata Vaishno Devi University, School of Business, Katra</w:t>
            </w:r>
          </w:p>
        </w:tc>
        <w:tc>
          <w:tcPr>
            <w:tcW w:w="1400" w:type="dxa"/>
            <w:tcBorders>
              <w:top w:val="dotted" w:sz="2" w:space="0" w:color="F2F2F2"/>
              <w:left w:val="dotted" w:sz="2" w:space="0" w:color="F2F2F2"/>
              <w:bottom w:val="dotted" w:sz="2" w:space="0" w:color="F2F2F2"/>
            </w:tcBorders>
            <w:shd w:val="clear" w:color="auto" w:fill="auto"/>
            <w:vAlign w:val="center"/>
          </w:tcPr>
          <w:p w14:paraId="505C349A" w14:textId="19FADC5B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7.23 CGPA</w:t>
            </w:r>
          </w:p>
        </w:tc>
      </w:tr>
      <w:tr w:rsidR="002008AA" w:rsidRPr="00A02E8A" w14:paraId="0ABFB7F9" w14:textId="77777777" w:rsidTr="002008AA">
        <w:trPr>
          <w:gridAfter w:val="1"/>
          <w:wAfter w:w="26" w:type="dxa"/>
          <w:cantSplit/>
        </w:trPr>
        <w:tc>
          <w:tcPr>
            <w:tcW w:w="1273" w:type="dxa"/>
            <w:tcBorders>
              <w:top w:val="dotted" w:sz="2" w:space="0" w:color="F2F2F2"/>
              <w:bottom w:val="dotted" w:sz="2" w:space="0" w:color="F2F2F2"/>
              <w:right w:val="dotted" w:sz="2" w:space="0" w:color="F2F2F2"/>
            </w:tcBorders>
            <w:shd w:val="clear" w:color="auto" w:fill="auto"/>
            <w:vAlign w:val="center"/>
          </w:tcPr>
          <w:p w14:paraId="448AAE0B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 w:rsidRPr="00A02E8A">
              <w:rPr>
                <w:sz w:val="21"/>
                <w:szCs w:val="21"/>
              </w:rPr>
              <w:t>20</w:t>
            </w:r>
            <w:r>
              <w:rPr>
                <w:sz w:val="21"/>
                <w:szCs w:val="21"/>
              </w:rPr>
              <w:t>19</w:t>
            </w:r>
          </w:p>
        </w:tc>
        <w:tc>
          <w:tcPr>
            <w:tcW w:w="2271" w:type="dxa"/>
            <w:gridSpan w:val="2"/>
            <w:tcBorders>
              <w:top w:val="dotted" w:sz="2" w:space="0" w:color="F2F2F2"/>
              <w:left w:val="dotted" w:sz="2" w:space="0" w:color="F2F2F2"/>
              <w:bottom w:val="dotted" w:sz="2" w:space="0" w:color="F2F2F2"/>
              <w:right w:val="dotted" w:sz="2" w:space="0" w:color="F2F2F2"/>
            </w:tcBorders>
            <w:shd w:val="clear" w:color="auto" w:fill="auto"/>
            <w:vAlign w:val="center"/>
          </w:tcPr>
          <w:p w14:paraId="1743B58A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B.E (Instrumentation)</w:t>
            </w:r>
          </w:p>
        </w:tc>
        <w:tc>
          <w:tcPr>
            <w:tcW w:w="5520" w:type="dxa"/>
            <w:gridSpan w:val="4"/>
            <w:tcBorders>
              <w:top w:val="dotted" w:sz="2" w:space="0" w:color="F2F2F2"/>
              <w:left w:val="dotted" w:sz="2" w:space="0" w:color="F2F2F2"/>
              <w:bottom w:val="dotted" w:sz="2" w:space="0" w:color="F2F2F2"/>
              <w:right w:val="dotted" w:sz="2" w:space="0" w:color="F2F2F2"/>
            </w:tcBorders>
            <w:shd w:val="clear" w:color="auto" w:fill="auto"/>
          </w:tcPr>
          <w:p w14:paraId="1B9824EF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MCT Rajiv Gandhi Institute of Technology, Mumbai</w:t>
            </w:r>
          </w:p>
        </w:tc>
        <w:tc>
          <w:tcPr>
            <w:tcW w:w="1400" w:type="dxa"/>
            <w:tcBorders>
              <w:top w:val="dotted" w:sz="2" w:space="0" w:color="F2F2F2"/>
              <w:left w:val="dotted" w:sz="2" w:space="0" w:color="F2F2F2"/>
              <w:bottom w:val="dotted" w:sz="2" w:space="0" w:color="F2F2F2"/>
            </w:tcBorders>
            <w:shd w:val="clear" w:color="auto" w:fill="auto"/>
            <w:vAlign w:val="center"/>
          </w:tcPr>
          <w:p w14:paraId="36CDA856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7.25 CGPA</w:t>
            </w:r>
          </w:p>
        </w:tc>
      </w:tr>
      <w:tr w:rsidR="002008AA" w:rsidRPr="00A02E8A" w14:paraId="4D8ECC78" w14:textId="77777777" w:rsidTr="002008AA">
        <w:trPr>
          <w:gridAfter w:val="1"/>
          <w:wAfter w:w="26" w:type="dxa"/>
          <w:cantSplit/>
        </w:trPr>
        <w:tc>
          <w:tcPr>
            <w:tcW w:w="1273" w:type="dxa"/>
            <w:tcBorders>
              <w:top w:val="dotted" w:sz="2" w:space="0" w:color="F2F2F2"/>
              <w:bottom w:val="dotted" w:sz="2" w:space="0" w:color="F2F2F2"/>
              <w:right w:val="dotted" w:sz="2" w:space="0" w:color="F2F2F2"/>
            </w:tcBorders>
            <w:shd w:val="clear" w:color="auto" w:fill="auto"/>
            <w:vAlign w:val="center"/>
          </w:tcPr>
          <w:p w14:paraId="78017EEE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 w:rsidRPr="00A02E8A">
              <w:rPr>
                <w:sz w:val="21"/>
                <w:szCs w:val="21"/>
              </w:rPr>
              <w:t>201</w:t>
            </w:r>
            <w:r>
              <w:rPr>
                <w:sz w:val="21"/>
                <w:szCs w:val="21"/>
              </w:rPr>
              <w:t>5</w:t>
            </w:r>
          </w:p>
        </w:tc>
        <w:tc>
          <w:tcPr>
            <w:tcW w:w="2271" w:type="dxa"/>
            <w:gridSpan w:val="2"/>
            <w:tcBorders>
              <w:top w:val="dotted" w:sz="2" w:space="0" w:color="F2F2F2"/>
              <w:left w:val="dotted" w:sz="2" w:space="0" w:color="F2F2F2"/>
              <w:bottom w:val="dotted" w:sz="2" w:space="0" w:color="F2F2F2"/>
              <w:right w:val="dotted" w:sz="2" w:space="0" w:color="F2F2F2"/>
            </w:tcBorders>
            <w:shd w:val="clear" w:color="auto" w:fill="auto"/>
            <w:vAlign w:val="center"/>
          </w:tcPr>
          <w:p w14:paraId="6C6F687E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 w:rsidRPr="00A02E8A">
              <w:rPr>
                <w:sz w:val="21"/>
                <w:szCs w:val="21"/>
              </w:rPr>
              <w:t>12</w:t>
            </w:r>
            <w:r>
              <w:rPr>
                <w:sz w:val="21"/>
                <w:szCs w:val="21"/>
                <w:vertAlign w:val="superscript"/>
              </w:rPr>
              <w:t xml:space="preserve">th </w:t>
            </w:r>
            <w:r>
              <w:rPr>
                <w:sz w:val="21"/>
                <w:szCs w:val="21"/>
              </w:rPr>
              <w:t>(J&amp;K State Board)</w:t>
            </w:r>
          </w:p>
        </w:tc>
        <w:tc>
          <w:tcPr>
            <w:tcW w:w="5520" w:type="dxa"/>
            <w:gridSpan w:val="4"/>
            <w:tcBorders>
              <w:top w:val="dotted" w:sz="2" w:space="0" w:color="F2F2F2"/>
              <w:left w:val="dotted" w:sz="2" w:space="0" w:color="F2F2F2"/>
              <w:bottom w:val="dotted" w:sz="2" w:space="0" w:color="F2F2F2"/>
              <w:right w:val="dotted" w:sz="2" w:space="0" w:color="F2F2F2"/>
            </w:tcBorders>
            <w:shd w:val="clear" w:color="auto" w:fill="auto"/>
            <w:vAlign w:val="center"/>
          </w:tcPr>
          <w:p w14:paraId="0908A9AE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Vishwa Bharti Public School, Jammu</w:t>
            </w:r>
          </w:p>
        </w:tc>
        <w:tc>
          <w:tcPr>
            <w:tcW w:w="1400" w:type="dxa"/>
            <w:tcBorders>
              <w:top w:val="dotted" w:sz="2" w:space="0" w:color="F2F2F2"/>
              <w:left w:val="dotted" w:sz="2" w:space="0" w:color="F2F2F2"/>
              <w:bottom w:val="dotted" w:sz="2" w:space="0" w:color="F2F2F2"/>
            </w:tcBorders>
            <w:shd w:val="clear" w:color="auto" w:fill="auto"/>
            <w:vAlign w:val="center"/>
          </w:tcPr>
          <w:p w14:paraId="2C622E16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85.00%</w:t>
            </w:r>
          </w:p>
        </w:tc>
      </w:tr>
      <w:tr w:rsidR="002008AA" w:rsidRPr="00A02E8A" w14:paraId="19F05187" w14:textId="77777777" w:rsidTr="002008AA">
        <w:trPr>
          <w:gridAfter w:val="1"/>
          <w:wAfter w:w="26" w:type="dxa"/>
          <w:cantSplit/>
        </w:trPr>
        <w:tc>
          <w:tcPr>
            <w:tcW w:w="1273" w:type="dxa"/>
            <w:tcBorders>
              <w:top w:val="dotted" w:sz="2" w:space="0" w:color="F2F2F2"/>
              <w:right w:val="dotted" w:sz="2" w:space="0" w:color="F2F2F2"/>
            </w:tcBorders>
            <w:shd w:val="clear" w:color="auto" w:fill="auto"/>
            <w:vAlign w:val="center"/>
          </w:tcPr>
          <w:p w14:paraId="7A47068F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 w:rsidRPr="00A02E8A">
              <w:rPr>
                <w:sz w:val="21"/>
                <w:szCs w:val="21"/>
              </w:rPr>
              <w:t>201</w:t>
            </w:r>
            <w:r>
              <w:rPr>
                <w:sz w:val="21"/>
                <w:szCs w:val="21"/>
              </w:rPr>
              <w:t>3</w:t>
            </w:r>
          </w:p>
        </w:tc>
        <w:tc>
          <w:tcPr>
            <w:tcW w:w="2271" w:type="dxa"/>
            <w:gridSpan w:val="2"/>
            <w:tcBorders>
              <w:top w:val="dotted" w:sz="2" w:space="0" w:color="F2F2F2"/>
              <w:left w:val="dotted" w:sz="2" w:space="0" w:color="F2F2F2"/>
              <w:right w:val="dotted" w:sz="2" w:space="0" w:color="F2F2F2"/>
            </w:tcBorders>
            <w:shd w:val="clear" w:color="auto" w:fill="auto"/>
            <w:vAlign w:val="center"/>
          </w:tcPr>
          <w:p w14:paraId="11D39C88" w14:textId="310317C6" w:rsidR="002008AA" w:rsidRPr="00C225A5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 w:rsidRPr="00A02E8A">
              <w:rPr>
                <w:sz w:val="21"/>
                <w:szCs w:val="21"/>
              </w:rPr>
              <w:t>10</w:t>
            </w:r>
            <w:r w:rsidRPr="00A02E8A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(J&amp;K State Board)</w:t>
            </w:r>
          </w:p>
        </w:tc>
        <w:tc>
          <w:tcPr>
            <w:tcW w:w="5520" w:type="dxa"/>
            <w:gridSpan w:val="4"/>
            <w:tcBorders>
              <w:top w:val="dotted" w:sz="2" w:space="0" w:color="F2F2F2"/>
              <w:left w:val="dotted" w:sz="2" w:space="0" w:color="F2F2F2"/>
              <w:right w:val="dotted" w:sz="2" w:space="0" w:color="F2F2F2"/>
            </w:tcBorders>
            <w:shd w:val="clear" w:color="auto" w:fill="auto"/>
            <w:vAlign w:val="center"/>
          </w:tcPr>
          <w:p w14:paraId="7E28B531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Vishwa Bharti Public School, Jammu</w:t>
            </w:r>
          </w:p>
        </w:tc>
        <w:tc>
          <w:tcPr>
            <w:tcW w:w="1400" w:type="dxa"/>
            <w:tcBorders>
              <w:top w:val="dotted" w:sz="2" w:space="0" w:color="F2F2F2"/>
              <w:left w:val="dotted" w:sz="2" w:space="0" w:color="F2F2F2"/>
            </w:tcBorders>
            <w:shd w:val="clear" w:color="auto" w:fill="auto"/>
            <w:vAlign w:val="center"/>
          </w:tcPr>
          <w:p w14:paraId="7ABC03F2" w14:textId="77777777" w:rsidR="002008AA" w:rsidRPr="00A02E8A" w:rsidRDefault="002008AA" w:rsidP="002008AA">
            <w:pPr>
              <w:spacing w:after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89.60%</w:t>
            </w:r>
          </w:p>
        </w:tc>
      </w:tr>
      <w:tr w:rsidR="002008AA" w:rsidRPr="00A02E8A" w14:paraId="15012B4C" w14:textId="77777777" w:rsidTr="0013077B">
        <w:trPr>
          <w:gridAfter w:val="1"/>
          <w:wAfter w:w="26" w:type="dxa"/>
          <w:cantSplit/>
        </w:trPr>
        <w:tc>
          <w:tcPr>
            <w:tcW w:w="10464" w:type="dxa"/>
            <w:gridSpan w:val="8"/>
            <w:tcBorders>
              <w:top w:val="dotted" w:sz="2" w:space="0" w:color="F2F2F2"/>
            </w:tcBorders>
            <w:shd w:val="clear" w:color="auto" w:fill="A6A6A6" w:themeFill="background1" w:themeFillShade="A6"/>
            <w:vAlign w:val="center"/>
          </w:tcPr>
          <w:p w14:paraId="33747033" w14:textId="77777777" w:rsidR="002008AA" w:rsidRPr="00A02E8A" w:rsidRDefault="002008AA" w:rsidP="002008AA">
            <w:pPr>
              <w:spacing w:after="0"/>
              <w:rPr>
                <w:b/>
                <w:sz w:val="21"/>
                <w:szCs w:val="21"/>
              </w:rPr>
            </w:pPr>
            <w:r w:rsidRPr="00A02E8A">
              <w:rPr>
                <w:b/>
                <w:sz w:val="21"/>
                <w:szCs w:val="21"/>
              </w:rPr>
              <w:t>POSITION OF RESPONSIBILITY</w:t>
            </w:r>
          </w:p>
        </w:tc>
      </w:tr>
      <w:tr w:rsidR="002008AA" w:rsidRPr="00A02E8A" w14:paraId="7AF07D62" w14:textId="77777777" w:rsidTr="002008AA">
        <w:trPr>
          <w:gridAfter w:val="1"/>
          <w:wAfter w:w="26" w:type="dxa"/>
          <w:cantSplit/>
        </w:trPr>
        <w:tc>
          <w:tcPr>
            <w:tcW w:w="2756" w:type="dxa"/>
            <w:gridSpan w:val="2"/>
            <w:tcBorders>
              <w:top w:val="dotted" w:sz="2" w:space="0" w:color="F2F2F2"/>
              <w:right w:val="dotted" w:sz="2" w:space="0" w:color="F2F2F2"/>
            </w:tcBorders>
            <w:shd w:val="clear" w:color="auto" w:fill="D9D9D9"/>
            <w:vAlign w:val="center"/>
          </w:tcPr>
          <w:p w14:paraId="68E6C31F" w14:textId="77777777" w:rsidR="002008AA" w:rsidRPr="00A02E8A" w:rsidRDefault="002008AA" w:rsidP="002008AA">
            <w:pPr>
              <w:spacing w:after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Joint Technical Head – ISA RGIT, RGIT Mumbai, 2019</w:t>
            </w:r>
          </w:p>
        </w:tc>
        <w:tc>
          <w:tcPr>
            <w:tcW w:w="7708" w:type="dxa"/>
            <w:gridSpan w:val="6"/>
            <w:tcBorders>
              <w:top w:val="dotted" w:sz="2" w:space="0" w:color="F2F2F2"/>
              <w:left w:val="dotted" w:sz="2" w:space="0" w:color="F2F2F2"/>
              <w:bottom w:val="dotted" w:sz="2" w:space="0" w:color="F2F2F2"/>
            </w:tcBorders>
            <w:shd w:val="clear" w:color="auto" w:fill="auto"/>
            <w:vAlign w:val="center"/>
          </w:tcPr>
          <w:p w14:paraId="77D86529" w14:textId="77777777" w:rsidR="002008AA" w:rsidRPr="009F2F1D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IN"/>
              </w:rPr>
              <w:t>Organised different webinars, workshops and events for the students for exhibiting their skills</w:t>
            </w:r>
          </w:p>
          <w:p w14:paraId="43ADBB1F" w14:textId="77777777" w:rsidR="002008AA" w:rsidRPr="00C72631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IN"/>
              </w:rPr>
              <w:t>Supervised my sub-ordinates for smooth functioning of the organisation</w:t>
            </w:r>
          </w:p>
        </w:tc>
      </w:tr>
      <w:tr w:rsidR="002008AA" w:rsidRPr="00A02E8A" w14:paraId="1FE5FADB" w14:textId="77777777" w:rsidTr="002008AA">
        <w:trPr>
          <w:gridAfter w:val="1"/>
          <w:wAfter w:w="26" w:type="dxa"/>
          <w:cantSplit/>
        </w:trPr>
        <w:tc>
          <w:tcPr>
            <w:tcW w:w="2756" w:type="dxa"/>
            <w:gridSpan w:val="2"/>
            <w:tcBorders>
              <w:top w:val="dotted" w:sz="2" w:space="0" w:color="F2F2F2"/>
              <w:right w:val="dotted" w:sz="2" w:space="0" w:color="F2F2F2"/>
            </w:tcBorders>
            <w:shd w:val="clear" w:color="auto" w:fill="D9D9D9"/>
            <w:vAlign w:val="center"/>
          </w:tcPr>
          <w:p w14:paraId="770712BB" w14:textId="77777777" w:rsidR="002008AA" w:rsidRPr="00A02E8A" w:rsidRDefault="002008AA" w:rsidP="002008AA">
            <w:pPr>
              <w:spacing w:after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Member – Training And Placement Committee, SMVDU, 2022</w:t>
            </w:r>
          </w:p>
        </w:tc>
        <w:tc>
          <w:tcPr>
            <w:tcW w:w="7708" w:type="dxa"/>
            <w:gridSpan w:val="6"/>
            <w:tcBorders>
              <w:top w:val="dotted" w:sz="2" w:space="0" w:color="F2F2F2"/>
              <w:left w:val="dotted" w:sz="2" w:space="0" w:color="F2F2F2"/>
              <w:bottom w:val="dotted" w:sz="2" w:space="0" w:color="F2F2F2"/>
            </w:tcBorders>
            <w:shd w:val="clear" w:color="auto" w:fill="auto"/>
            <w:vAlign w:val="center"/>
          </w:tcPr>
          <w:p w14:paraId="65669322" w14:textId="77777777" w:rsidR="002008AA" w:rsidRPr="009F2F1D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Conducted awareness seminars for the preparation of campus placement</w:t>
            </w:r>
          </w:p>
          <w:p w14:paraId="2B275B4A" w14:textId="77777777" w:rsidR="002008AA" w:rsidRPr="00A02E8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Organized and conducted mock interviews for the students</w:t>
            </w:r>
          </w:p>
        </w:tc>
      </w:tr>
      <w:tr w:rsidR="002008AA" w:rsidRPr="00A02E8A" w14:paraId="33DC925B" w14:textId="77777777" w:rsidTr="002008AA">
        <w:trPr>
          <w:gridAfter w:val="1"/>
          <w:wAfter w:w="26" w:type="dxa"/>
          <w:cantSplit/>
        </w:trPr>
        <w:tc>
          <w:tcPr>
            <w:tcW w:w="2756" w:type="dxa"/>
            <w:gridSpan w:val="2"/>
            <w:tcBorders>
              <w:top w:val="dotted" w:sz="2" w:space="0" w:color="F2F2F2"/>
              <w:right w:val="dotted" w:sz="2" w:space="0" w:color="F2F2F2"/>
            </w:tcBorders>
            <w:shd w:val="clear" w:color="auto" w:fill="D9D9D9"/>
            <w:vAlign w:val="center"/>
          </w:tcPr>
          <w:p w14:paraId="54D55649" w14:textId="77777777" w:rsidR="002008AA" w:rsidRPr="00A02E8A" w:rsidRDefault="002008AA" w:rsidP="002008AA">
            <w:pPr>
              <w:spacing w:after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Class Representative, Science, Vishwa Bharti Public School, 2015</w:t>
            </w:r>
          </w:p>
          <w:p w14:paraId="175C073D" w14:textId="77777777" w:rsidR="002008AA" w:rsidRPr="00A02E8A" w:rsidRDefault="002008AA" w:rsidP="002008AA">
            <w:pPr>
              <w:spacing w:after="0"/>
              <w:rPr>
                <w:sz w:val="21"/>
                <w:szCs w:val="21"/>
              </w:rPr>
            </w:pPr>
          </w:p>
        </w:tc>
        <w:tc>
          <w:tcPr>
            <w:tcW w:w="7708" w:type="dxa"/>
            <w:gridSpan w:val="6"/>
            <w:tcBorders>
              <w:top w:val="dotted" w:sz="2" w:space="0" w:color="F2F2F2"/>
              <w:left w:val="dotted" w:sz="2" w:space="0" w:color="F2F2F2"/>
              <w:bottom w:val="dotted" w:sz="2" w:space="0" w:color="F2F2F2"/>
            </w:tcBorders>
            <w:shd w:val="clear" w:color="auto" w:fill="auto"/>
            <w:vAlign w:val="center"/>
          </w:tcPr>
          <w:p w14:paraId="408E6509" w14:textId="77777777" w:rsidR="002008AA" w:rsidRPr="009F2F1D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IN"/>
              </w:rPr>
              <w:t>Coordinated with 50+ students and other stakeholders for smooth functioning of academics and other regular activities of the science section</w:t>
            </w:r>
          </w:p>
          <w:p w14:paraId="34C80F13" w14:textId="77777777" w:rsidR="002008AA" w:rsidRPr="000F5C8F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IN"/>
              </w:rPr>
              <w:t xml:space="preserve">Functioned as representative of the science section to bring the issues and concerns to the attention of the teacher, counsellors and </w:t>
            </w:r>
            <w:proofErr w:type="gramStart"/>
            <w:r>
              <w:rPr>
                <w:sz w:val="21"/>
                <w:szCs w:val="21"/>
                <w:lang w:val="en-IN"/>
              </w:rPr>
              <w:t>administrators</w:t>
            </w:r>
            <w:proofErr w:type="gramEnd"/>
          </w:p>
          <w:p w14:paraId="55654F00" w14:textId="77777777" w:rsidR="000F5C8F" w:rsidRDefault="000F5C8F" w:rsidP="000F5C8F">
            <w:pPr>
              <w:spacing w:after="0"/>
              <w:rPr>
                <w:sz w:val="21"/>
                <w:szCs w:val="21"/>
                <w:lang w:val="en-IN"/>
              </w:rPr>
            </w:pPr>
          </w:p>
          <w:p w14:paraId="21C070B3" w14:textId="77777777" w:rsidR="000F5C8F" w:rsidRDefault="000F5C8F" w:rsidP="000F5C8F">
            <w:pPr>
              <w:spacing w:after="0"/>
              <w:rPr>
                <w:sz w:val="21"/>
                <w:szCs w:val="21"/>
                <w:lang w:val="en-IN"/>
              </w:rPr>
            </w:pPr>
          </w:p>
          <w:p w14:paraId="7BE804D9" w14:textId="77777777" w:rsidR="000F5C8F" w:rsidRDefault="000F5C8F" w:rsidP="000F5C8F">
            <w:pPr>
              <w:spacing w:after="0"/>
              <w:rPr>
                <w:sz w:val="21"/>
                <w:szCs w:val="21"/>
                <w:lang w:val="en-IN"/>
              </w:rPr>
            </w:pPr>
          </w:p>
          <w:p w14:paraId="4A91B5BE" w14:textId="77777777" w:rsidR="000F5C8F" w:rsidRDefault="000F5C8F" w:rsidP="000F5C8F">
            <w:pPr>
              <w:spacing w:after="0"/>
              <w:rPr>
                <w:sz w:val="21"/>
                <w:szCs w:val="21"/>
                <w:lang w:val="en-IN"/>
              </w:rPr>
            </w:pPr>
          </w:p>
          <w:p w14:paraId="46A3E89A" w14:textId="77777777" w:rsidR="000F5C8F" w:rsidRPr="00325025" w:rsidRDefault="000F5C8F" w:rsidP="000F5C8F">
            <w:pPr>
              <w:spacing w:after="0"/>
              <w:rPr>
                <w:sz w:val="21"/>
                <w:szCs w:val="21"/>
              </w:rPr>
            </w:pPr>
          </w:p>
          <w:p w14:paraId="18DA426C" w14:textId="77777777" w:rsidR="002008AA" w:rsidRDefault="002008AA" w:rsidP="002008AA">
            <w:pPr>
              <w:spacing w:after="0"/>
              <w:rPr>
                <w:sz w:val="21"/>
                <w:szCs w:val="21"/>
                <w:lang w:val="en-IN"/>
              </w:rPr>
            </w:pPr>
          </w:p>
          <w:p w14:paraId="259CDD83" w14:textId="77777777" w:rsidR="002008AA" w:rsidRDefault="002008AA" w:rsidP="002008AA">
            <w:pPr>
              <w:spacing w:after="0"/>
              <w:rPr>
                <w:sz w:val="21"/>
                <w:szCs w:val="21"/>
                <w:lang w:val="en-IN"/>
              </w:rPr>
            </w:pPr>
          </w:p>
          <w:p w14:paraId="31C6D4C0" w14:textId="0832F2E5" w:rsidR="002008AA" w:rsidRPr="00A02E8A" w:rsidRDefault="002008AA" w:rsidP="002008AA">
            <w:pPr>
              <w:spacing w:after="0"/>
              <w:rPr>
                <w:sz w:val="21"/>
                <w:szCs w:val="21"/>
              </w:rPr>
            </w:pPr>
          </w:p>
        </w:tc>
      </w:tr>
      <w:tr w:rsidR="002008AA" w:rsidRPr="00A02E8A" w14:paraId="603D5694" w14:textId="77777777" w:rsidTr="0013077B">
        <w:trPr>
          <w:gridAfter w:val="1"/>
          <w:wAfter w:w="26" w:type="dxa"/>
          <w:cantSplit/>
        </w:trPr>
        <w:tc>
          <w:tcPr>
            <w:tcW w:w="10464" w:type="dxa"/>
            <w:gridSpan w:val="8"/>
            <w:shd w:val="clear" w:color="auto" w:fill="A6A6A6"/>
            <w:vAlign w:val="center"/>
          </w:tcPr>
          <w:p w14:paraId="2FE78746" w14:textId="478589B2" w:rsidR="002008AA" w:rsidRPr="00A02E8A" w:rsidRDefault="002008AA" w:rsidP="002008AA">
            <w:pPr>
              <w:spacing w:after="0"/>
              <w:rPr>
                <w:b/>
                <w:sz w:val="21"/>
                <w:szCs w:val="21"/>
              </w:rPr>
            </w:pPr>
            <w:r w:rsidRPr="00A02E8A">
              <w:rPr>
                <w:b/>
                <w:sz w:val="21"/>
                <w:szCs w:val="21"/>
              </w:rPr>
              <w:lastRenderedPageBreak/>
              <w:t>PROJECTS</w:t>
            </w:r>
            <w:r>
              <w:rPr>
                <w:b/>
                <w:sz w:val="21"/>
                <w:szCs w:val="21"/>
              </w:rPr>
              <w:t xml:space="preserve"> &amp; DISSERTATION</w:t>
            </w:r>
          </w:p>
        </w:tc>
      </w:tr>
      <w:tr w:rsidR="002008AA" w:rsidRPr="00A02E8A" w14:paraId="2F261F1C" w14:textId="77777777" w:rsidTr="0013077B">
        <w:trPr>
          <w:gridAfter w:val="1"/>
          <w:wAfter w:w="26" w:type="dxa"/>
          <w:cantSplit/>
        </w:trPr>
        <w:tc>
          <w:tcPr>
            <w:tcW w:w="10464" w:type="dxa"/>
            <w:gridSpan w:val="8"/>
            <w:tcBorders>
              <w:bottom w:val="dotted" w:sz="2" w:space="0" w:color="F2F2F2"/>
            </w:tcBorders>
            <w:shd w:val="clear" w:color="auto" w:fill="auto"/>
            <w:vAlign w:val="center"/>
          </w:tcPr>
          <w:p w14:paraId="2C2F56EA" w14:textId="7BC86F84" w:rsidR="002008AA" w:rsidRPr="009F2F1D" w:rsidRDefault="002008AA" w:rsidP="002008AA">
            <w:pPr>
              <w:spacing w:after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Classification of RBC’s and WBCs from Peripheral Blood Smear using KNN Classifier – MCT Rajiv Gandhi Institute of Technology 2018-2019</w:t>
            </w:r>
          </w:p>
        </w:tc>
      </w:tr>
      <w:tr w:rsidR="002008AA" w:rsidRPr="00A02E8A" w14:paraId="4061A7D3" w14:textId="77777777" w:rsidTr="0013077B">
        <w:trPr>
          <w:gridAfter w:val="1"/>
          <w:wAfter w:w="26" w:type="dxa"/>
          <w:cantSplit/>
        </w:trPr>
        <w:tc>
          <w:tcPr>
            <w:tcW w:w="10464" w:type="dxa"/>
            <w:gridSpan w:val="8"/>
            <w:tcBorders>
              <w:bottom w:val="dotted" w:sz="2" w:space="0" w:color="F2F2F2"/>
            </w:tcBorders>
            <w:shd w:val="clear" w:color="auto" w:fill="auto"/>
            <w:vAlign w:val="center"/>
          </w:tcPr>
          <w:p w14:paraId="64842F50" w14:textId="2CD4F901" w:rsidR="002008A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Designed and developed a simulation based on classification of RBC’s and WBC’s by using MATLAB R2017 and GUI for better handling of the project to the user and k-NN classifier for obtaining the output.</w:t>
            </w:r>
          </w:p>
          <w:p w14:paraId="3E180E78" w14:textId="77777777" w:rsidR="002008A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Architected an algorithm to classify and count blood cells from the image with the help of Image Processing</w:t>
            </w:r>
          </w:p>
          <w:p w14:paraId="3BEFD57B" w14:textId="77777777" w:rsidR="002008A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Calculated the total number of RBC’s WBC’s present in the patient whose sample is being collected for the output.</w:t>
            </w:r>
          </w:p>
          <w:p w14:paraId="7ADD98E3" w14:textId="77777777" w:rsidR="002008AA" w:rsidRPr="00915E01" w:rsidRDefault="002008AA" w:rsidP="002008AA">
            <w:pPr>
              <w:spacing w:after="0"/>
              <w:rPr>
                <w:b/>
                <w:sz w:val="21"/>
                <w:szCs w:val="21"/>
              </w:rPr>
            </w:pPr>
            <w:r w:rsidRPr="00915E01">
              <w:rPr>
                <w:b/>
                <w:sz w:val="21"/>
                <w:szCs w:val="21"/>
              </w:rPr>
              <w:t>A Study on Child Education Planning and Life Insurance – Internship Project – Shriram Life Insurance Company Limited 2021</w:t>
            </w:r>
          </w:p>
          <w:p w14:paraId="223F2810" w14:textId="77777777" w:rsidR="002008A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Formulated Collative and Analytical study of the insurance sector related Child Education Plans</w:t>
            </w:r>
          </w:p>
          <w:p w14:paraId="6BF0C15B" w14:textId="77777777" w:rsidR="002008A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Conducted a study on different policies of different insurance companies offering Child Education Planning</w:t>
            </w:r>
          </w:p>
          <w:p w14:paraId="0E36AE35" w14:textId="77777777" w:rsidR="002008AA" w:rsidRPr="0025572F" w:rsidRDefault="002008AA" w:rsidP="002008AA">
            <w:pPr>
              <w:spacing w:after="0"/>
              <w:rPr>
                <w:b/>
                <w:sz w:val="21"/>
                <w:szCs w:val="21"/>
              </w:rPr>
            </w:pPr>
            <w:r w:rsidRPr="0025572F">
              <w:rPr>
                <w:b/>
                <w:sz w:val="21"/>
                <w:szCs w:val="21"/>
              </w:rPr>
              <w:t xml:space="preserve">Customer Retention Strategies of </w:t>
            </w:r>
            <w:r>
              <w:rPr>
                <w:b/>
                <w:sz w:val="21"/>
                <w:szCs w:val="21"/>
              </w:rPr>
              <w:t xml:space="preserve">the </w:t>
            </w:r>
            <w:r w:rsidRPr="0025572F">
              <w:rPr>
                <w:b/>
                <w:sz w:val="21"/>
                <w:szCs w:val="21"/>
              </w:rPr>
              <w:t>Fitness Industry in Jammu Region: An Empirical Study – Dissertation – School of Business, Shri Mata Vaishno Devi University</w:t>
            </w:r>
            <w:r>
              <w:rPr>
                <w:b/>
                <w:sz w:val="21"/>
                <w:szCs w:val="21"/>
              </w:rPr>
              <w:t xml:space="preserve"> 2021-2022</w:t>
            </w:r>
          </w:p>
          <w:p w14:paraId="62C5DB54" w14:textId="77777777" w:rsidR="002008A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Introduced different strategies to improve customer retention in the fitness industry</w:t>
            </w:r>
          </w:p>
          <w:p w14:paraId="5B7C0892" w14:textId="77777777" w:rsidR="002008AA" w:rsidRPr="00915E01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Interviewed different gym owners of the Jammu region who were having more than three years of experience in the same domain to learn more about effective member retention strategies </w:t>
            </w:r>
          </w:p>
        </w:tc>
      </w:tr>
      <w:tr w:rsidR="002008AA" w:rsidRPr="00A02E8A" w14:paraId="50C3D951" w14:textId="77777777" w:rsidTr="0013077B">
        <w:trPr>
          <w:gridAfter w:val="1"/>
          <w:wAfter w:w="26" w:type="dxa"/>
          <w:cantSplit/>
        </w:trPr>
        <w:tc>
          <w:tcPr>
            <w:tcW w:w="10464" w:type="dxa"/>
            <w:gridSpan w:val="8"/>
            <w:shd w:val="clear" w:color="auto" w:fill="A6A6A6"/>
            <w:vAlign w:val="center"/>
          </w:tcPr>
          <w:p w14:paraId="7D701ADF" w14:textId="77777777" w:rsidR="002008AA" w:rsidRPr="00A02E8A" w:rsidRDefault="002008AA" w:rsidP="002008AA">
            <w:pPr>
              <w:spacing w:after="0"/>
              <w:rPr>
                <w:b/>
                <w:sz w:val="21"/>
                <w:szCs w:val="21"/>
              </w:rPr>
            </w:pPr>
            <w:r w:rsidRPr="00A02E8A">
              <w:rPr>
                <w:b/>
                <w:sz w:val="21"/>
                <w:szCs w:val="21"/>
              </w:rPr>
              <w:t>ACADEMIC ACHIEVEMENTS &amp; CERTIFICATIONS</w:t>
            </w:r>
          </w:p>
        </w:tc>
      </w:tr>
      <w:tr w:rsidR="002008AA" w:rsidRPr="00A02E8A" w14:paraId="2FA740A4" w14:textId="77777777" w:rsidTr="002008AA">
        <w:trPr>
          <w:gridAfter w:val="1"/>
          <w:wAfter w:w="26" w:type="dxa"/>
          <w:cantSplit/>
          <w:trHeight w:val="323"/>
        </w:trPr>
        <w:tc>
          <w:tcPr>
            <w:tcW w:w="9064" w:type="dxa"/>
            <w:gridSpan w:val="7"/>
            <w:tcBorders>
              <w:bottom w:val="dotted" w:sz="2" w:space="0" w:color="F2F2F2"/>
              <w:right w:val="dotted" w:sz="2" w:space="0" w:color="F2F2F2"/>
            </w:tcBorders>
            <w:shd w:val="clear" w:color="auto" w:fill="auto"/>
            <w:vAlign w:val="center"/>
          </w:tcPr>
          <w:p w14:paraId="2D0C7664" w14:textId="71396B17" w:rsidR="002008A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Completed course on How to build a Paid Media Strategy from HubSpot</w:t>
            </w:r>
          </w:p>
        </w:tc>
        <w:tc>
          <w:tcPr>
            <w:tcW w:w="1400" w:type="dxa"/>
            <w:tcBorders>
              <w:left w:val="dotted" w:sz="2" w:space="0" w:color="F2F2F2"/>
              <w:bottom w:val="dotted" w:sz="2" w:space="0" w:color="F2F2F2"/>
            </w:tcBorders>
            <w:shd w:val="clear" w:color="auto" w:fill="auto"/>
            <w:vAlign w:val="center"/>
          </w:tcPr>
          <w:p w14:paraId="5226A57B" w14:textId="0E4476CB" w:rsidR="002008AA" w:rsidRDefault="002008AA" w:rsidP="002008AA">
            <w:pPr>
              <w:spacing w:after="0"/>
              <w:jc w:val="righ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2023</w:t>
            </w:r>
          </w:p>
        </w:tc>
      </w:tr>
      <w:tr w:rsidR="002008AA" w:rsidRPr="00A02E8A" w14:paraId="3C728D91" w14:textId="77777777" w:rsidTr="002008AA">
        <w:trPr>
          <w:gridAfter w:val="1"/>
          <w:wAfter w:w="26" w:type="dxa"/>
          <w:cantSplit/>
          <w:trHeight w:val="323"/>
        </w:trPr>
        <w:tc>
          <w:tcPr>
            <w:tcW w:w="9064" w:type="dxa"/>
            <w:gridSpan w:val="7"/>
            <w:tcBorders>
              <w:bottom w:val="dotted" w:sz="2" w:space="0" w:color="F2F2F2"/>
              <w:right w:val="dotted" w:sz="2" w:space="0" w:color="F2F2F2"/>
            </w:tcBorders>
            <w:shd w:val="clear" w:color="auto" w:fill="auto"/>
            <w:vAlign w:val="center"/>
          </w:tcPr>
          <w:p w14:paraId="1CECD793" w14:textId="4B80D484" w:rsidR="002008A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Completed course on Fundamentals of digital marketing from Google digital garage</w:t>
            </w:r>
          </w:p>
          <w:p w14:paraId="0474DF75" w14:textId="025BF5AE" w:rsidR="002008A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Received certificate of presentation for presenting paper titled Customer Retention of the Fitness industry: An empirical study in National Conference on “Resilience, Reinvention &amp; Rebuilding towards the New Normal (R3TN2-2022)” organized by GIMS, Greater Noida</w:t>
            </w:r>
          </w:p>
          <w:p w14:paraId="12AD359E" w14:textId="2E51846B" w:rsidR="002008AA" w:rsidRPr="00A02E8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Completed course on Microsoft Excel-Beginner to Advance from UDEMY                                                                                                </w:t>
            </w:r>
          </w:p>
        </w:tc>
        <w:tc>
          <w:tcPr>
            <w:tcW w:w="1400" w:type="dxa"/>
            <w:tcBorders>
              <w:left w:val="dotted" w:sz="2" w:space="0" w:color="F2F2F2"/>
              <w:bottom w:val="dotted" w:sz="2" w:space="0" w:color="F2F2F2"/>
            </w:tcBorders>
            <w:shd w:val="clear" w:color="auto" w:fill="auto"/>
            <w:vAlign w:val="center"/>
          </w:tcPr>
          <w:p w14:paraId="19EEA506" w14:textId="77777777" w:rsidR="002008AA" w:rsidRDefault="002008AA" w:rsidP="002008AA">
            <w:pPr>
              <w:spacing w:after="0"/>
              <w:jc w:val="righ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2022</w:t>
            </w:r>
          </w:p>
          <w:p w14:paraId="733D9A9D" w14:textId="693ECE2F" w:rsidR="002008AA" w:rsidRDefault="002008AA" w:rsidP="002008AA">
            <w:pPr>
              <w:jc w:val="righ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2022</w:t>
            </w:r>
          </w:p>
          <w:p w14:paraId="1D616529" w14:textId="77777777" w:rsidR="002008AA" w:rsidRPr="00E944BF" w:rsidRDefault="002008AA" w:rsidP="002008AA">
            <w:pPr>
              <w:rPr>
                <w:sz w:val="21"/>
                <w:szCs w:val="21"/>
              </w:rPr>
            </w:pPr>
          </w:p>
        </w:tc>
      </w:tr>
      <w:tr w:rsidR="002008AA" w:rsidRPr="00A02E8A" w14:paraId="2184AB2D" w14:textId="77777777" w:rsidTr="002008AA">
        <w:trPr>
          <w:gridAfter w:val="1"/>
          <w:wAfter w:w="26" w:type="dxa"/>
          <w:cantSplit/>
        </w:trPr>
        <w:tc>
          <w:tcPr>
            <w:tcW w:w="9064" w:type="dxa"/>
            <w:gridSpan w:val="7"/>
            <w:tcBorders>
              <w:bottom w:val="dotted" w:sz="2" w:space="0" w:color="F2F2F2"/>
              <w:right w:val="dotted" w:sz="2" w:space="0" w:color="F2F2F2"/>
            </w:tcBorders>
            <w:shd w:val="clear" w:color="auto" w:fill="auto"/>
            <w:vAlign w:val="center"/>
          </w:tcPr>
          <w:p w14:paraId="45AACAEC" w14:textId="77777777" w:rsidR="002008AA" w:rsidRPr="00A02E8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Completed course on SCADA and DCS at SITRAIN, SIEMENS, Kalwa Navi Mumbai</w:t>
            </w:r>
          </w:p>
        </w:tc>
        <w:tc>
          <w:tcPr>
            <w:tcW w:w="1400" w:type="dxa"/>
            <w:tcBorders>
              <w:left w:val="dotted" w:sz="2" w:space="0" w:color="F2F2F2"/>
              <w:bottom w:val="dotted" w:sz="2" w:space="0" w:color="F2F2F2"/>
            </w:tcBorders>
            <w:shd w:val="clear" w:color="auto" w:fill="auto"/>
            <w:vAlign w:val="center"/>
          </w:tcPr>
          <w:p w14:paraId="443788B7" w14:textId="77777777" w:rsidR="002008AA" w:rsidRPr="00A02E8A" w:rsidRDefault="002008AA" w:rsidP="002008AA">
            <w:pPr>
              <w:spacing w:after="0"/>
              <w:jc w:val="righ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2018</w:t>
            </w:r>
          </w:p>
        </w:tc>
      </w:tr>
      <w:tr w:rsidR="002008AA" w:rsidRPr="00A02E8A" w14:paraId="21058AC3" w14:textId="77777777" w:rsidTr="002008AA">
        <w:trPr>
          <w:gridAfter w:val="1"/>
          <w:wAfter w:w="26" w:type="dxa"/>
          <w:cantSplit/>
        </w:trPr>
        <w:tc>
          <w:tcPr>
            <w:tcW w:w="9064" w:type="dxa"/>
            <w:gridSpan w:val="7"/>
            <w:tcBorders>
              <w:bottom w:val="dotted" w:sz="2" w:space="0" w:color="F2F2F2"/>
              <w:right w:val="dotted" w:sz="2" w:space="0" w:color="F2F2F2"/>
            </w:tcBorders>
            <w:shd w:val="clear" w:color="auto" w:fill="auto"/>
            <w:vAlign w:val="center"/>
          </w:tcPr>
          <w:p w14:paraId="79A796E4" w14:textId="77777777" w:rsidR="002008AA" w:rsidRPr="00225E12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sz w:val="21"/>
                <w:szCs w:val="21"/>
                <w:lang w:val="en-IN"/>
              </w:rPr>
            </w:pPr>
            <w:r>
              <w:rPr>
                <w:sz w:val="21"/>
                <w:szCs w:val="21"/>
                <w:lang w:val="en-IN"/>
              </w:rPr>
              <w:t>Completed course on PLC and HMI at SITRAIN, SIEMENS, Kalwa Navi Mumbai</w:t>
            </w:r>
          </w:p>
        </w:tc>
        <w:tc>
          <w:tcPr>
            <w:tcW w:w="1400" w:type="dxa"/>
            <w:tcBorders>
              <w:left w:val="dotted" w:sz="2" w:space="0" w:color="F2F2F2"/>
              <w:bottom w:val="dotted" w:sz="2" w:space="0" w:color="F2F2F2"/>
            </w:tcBorders>
            <w:shd w:val="clear" w:color="auto" w:fill="auto"/>
            <w:vAlign w:val="center"/>
          </w:tcPr>
          <w:p w14:paraId="2D5495DA" w14:textId="77777777" w:rsidR="002008AA" w:rsidRDefault="002008AA" w:rsidP="002008AA">
            <w:pPr>
              <w:spacing w:after="0"/>
              <w:jc w:val="righ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2018</w:t>
            </w:r>
          </w:p>
        </w:tc>
      </w:tr>
      <w:tr w:rsidR="002008AA" w:rsidRPr="00A02E8A" w14:paraId="79E9780A" w14:textId="77777777" w:rsidTr="002008AA">
        <w:trPr>
          <w:gridAfter w:val="1"/>
          <w:wAfter w:w="26" w:type="dxa"/>
          <w:cantSplit/>
        </w:trPr>
        <w:tc>
          <w:tcPr>
            <w:tcW w:w="9064" w:type="dxa"/>
            <w:gridSpan w:val="7"/>
            <w:tcBorders>
              <w:bottom w:val="dotted" w:sz="2" w:space="0" w:color="F2F2F2"/>
              <w:right w:val="dotted" w:sz="2" w:space="0" w:color="F2F2F2"/>
            </w:tcBorders>
            <w:shd w:val="clear" w:color="auto" w:fill="auto"/>
            <w:vAlign w:val="center"/>
          </w:tcPr>
          <w:p w14:paraId="6CA92803" w14:textId="77777777" w:rsidR="002008AA" w:rsidRPr="00396805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  <w:lang w:val="en-IN"/>
              </w:rPr>
              <w:t xml:space="preserve">Completed course on Process Instrumentation at SITRAIN, SIEMENS, Kalwa Navi Mumbai      </w:t>
            </w:r>
            <w:r w:rsidRPr="00B63EDA">
              <w:rPr>
                <w:bCs/>
                <w:color w:val="FF0000"/>
                <w:sz w:val="21"/>
                <w:szCs w:val="21"/>
                <w:lang w:val="en-IN"/>
              </w:rPr>
              <w:t xml:space="preserve"> </w:t>
            </w:r>
            <w:r>
              <w:rPr>
                <w:bCs/>
                <w:sz w:val="21"/>
                <w:szCs w:val="21"/>
                <w:lang w:val="en-IN"/>
              </w:rPr>
              <w:t xml:space="preserve">                        </w:t>
            </w:r>
          </w:p>
        </w:tc>
        <w:tc>
          <w:tcPr>
            <w:tcW w:w="1400" w:type="dxa"/>
            <w:tcBorders>
              <w:left w:val="dotted" w:sz="2" w:space="0" w:color="F2F2F2"/>
              <w:bottom w:val="dotted" w:sz="2" w:space="0" w:color="F2F2F2"/>
            </w:tcBorders>
            <w:shd w:val="clear" w:color="auto" w:fill="auto"/>
            <w:vAlign w:val="center"/>
          </w:tcPr>
          <w:p w14:paraId="3070FEBD" w14:textId="77777777" w:rsidR="002008AA" w:rsidRPr="00A02E8A" w:rsidRDefault="002008AA" w:rsidP="002008AA">
            <w:pPr>
              <w:spacing w:after="0"/>
              <w:jc w:val="righ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2017</w:t>
            </w:r>
          </w:p>
        </w:tc>
      </w:tr>
      <w:tr w:rsidR="002008AA" w:rsidRPr="00A02E8A" w14:paraId="35828F49" w14:textId="77777777" w:rsidTr="0013077B">
        <w:trPr>
          <w:gridAfter w:val="1"/>
          <w:wAfter w:w="26" w:type="dxa"/>
          <w:cantSplit/>
        </w:trPr>
        <w:tc>
          <w:tcPr>
            <w:tcW w:w="10464" w:type="dxa"/>
            <w:gridSpan w:val="8"/>
            <w:shd w:val="clear" w:color="auto" w:fill="A6A6A6"/>
            <w:vAlign w:val="center"/>
          </w:tcPr>
          <w:p w14:paraId="0CAF209B" w14:textId="77777777" w:rsidR="002008AA" w:rsidRPr="00A02E8A" w:rsidRDefault="002008AA" w:rsidP="002008AA">
            <w:pPr>
              <w:spacing w:after="0"/>
              <w:rPr>
                <w:b/>
                <w:sz w:val="21"/>
                <w:szCs w:val="21"/>
              </w:rPr>
            </w:pPr>
            <w:r w:rsidRPr="00A02E8A">
              <w:rPr>
                <w:b/>
                <w:sz w:val="21"/>
                <w:szCs w:val="21"/>
              </w:rPr>
              <w:t>EXTRACURRICULAR ACTIVITIES</w:t>
            </w:r>
          </w:p>
        </w:tc>
      </w:tr>
      <w:tr w:rsidR="002008AA" w:rsidRPr="00A02E8A" w14:paraId="6B204CA7" w14:textId="77777777" w:rsidTr="002008AA">
        <w:trPr>
          <w:gridAfter w:val="1"/>
          <w:wAfter w:w="26" w:type="dxa"/>
          <w:cantSplit/>
        </w:trPr>
        <w:tc>
          <w:tcPr>
            <w:tcW w:w="9064" w:type="dxa"/>
            <w:gridSpan w:val="7"/>
            <w:tcBorders>
              <w:bottom w:val="dotted" w:sz="2" w:space="0" w:color="F2F2F2"/>
              <w:right w:val="dotted" w:sz="2" w:space="0" w:color="F2F2F2"/>
            </w:tcBorders>
            <w:shd w:val="clear" w:color="auto" w:fill="auto"/>
            <w:vAlign w:val="center"/>
          </w:tcPr>
          <w:p w14:paraId="6CBFA71A" w14:textId="77777777" w:rsidR="002008AA" w:rsidRPr="00A02E8A" w:rsidRDefault="002008AA" w:rsidP="002008AA">
            <w:pPr>
              <w:numPr>
                <w:ilvl w:val="0"/>
                <w:numId w:val="1"/>
              </w:numPr>
              <w:spacing w:after="0"/>
              <w:ind w:left="540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  <w:lang w:val="en-IN"/>
              </w:rPr>
              <w:t>Ranked third in Volleyball Inter Department Sports Festival</w:t>
            </w:r>
          </w:p>
        </w:tc>
        <w:tc>
          <w:tcPr>
            <w:tcW w:w="1400" w:type="dxa"/>
            <w:tcBorders>
              <w:left w:val="dotted" w:sz="2" w:space="0" w:color="F2F2F2"/>
              <w:bottom w:val="dotted" w:sz="2" w:space="0" w:color="F2F2F2"/>
            </w:tcBorders>
            <w:shd w:val="clear" w:color="auto" w:fill="auto"/>
            <w:vAlign w:val="center"/>
          </w:tcPr>
          <w:p w14:paraId="0F7A8A82" w14:textId="77777777" w:rsidR="002008AA" w:rsidRPr="00A02E8A" w:rsidRDefault="002008AA" w:rsidP="002008AA">
            <w:pPr>
              <w:spacing w:after="0"/>
              <w:jc w:val="righ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2018</w:t>
            </w:r>
          </w:p>
        </w:tc>
      </w:tr>
      <w:tr w:rsidR="002008AA" w:rsidRPr="00A02E8A" w14:paraId="6F1E842A" w14:textId="77777777" w:rsidTr="002008AA">
        <w:trPr>
          <w:gridAfter w:val="1"/>
          <w:wAfter w:w="26" w:type="dxa"/>
          <w:cantSplit/>
        </w:trPr>
        <w:tc>
          <w:tcPr>
            <w:tcW w:w="9064" w:type="dxa"/>
            <w:gridSpan w:val="7"/>
            <w:tcBorders>
              <w:right w:val="dotted" w:sz="2" w:space="0" w:color="F2F2F2"/>
            </w:tcBorders>
            <w:shd w:val="clear" w:color="auto" w:fill="auto"/>
            <w:vAlign w:val="center"/>
          </w:tcPr>
          <w:p w14:paraId="5129A20C" w14:textId="77777777" w:rsidR="002008AA" w:rsidRPr="00A02E8A" w:rsidRDefault="002008AA" w:rsidP="002008AA">
            <w:pPr>
              <w:spacing w:after="0"/>
              <w:ind w:left="540"/>
              <w:rPr>
                <w:bCs/>
                <w:sz w:val="21"/>
                <w:szCs w:val="21"/>
              </w:rPr>
            </w:pPr>
          </w:p>
        </w:tc>
        <w:tc>
          <w:tcPr>
            <w:tcW w:w="1400" w:type="dxa"/>
            <w:tcBorders>
              <w:left w:val="dotted" w:sz="2" w:space="0" w:color="F2F2F2"/>
            </w:tcBorders>
            <w:shd w:val="clear" w:color="auto" w:fill="auto"/>
            <w:vAlign w:val="center"/>
          </w:tcPr>
          <w:p w14:paraId="453A781B" w14:textId="77777777" w:rsidR="002008AA" w:rsidRPr="00A02E8A" w:rsidRDefault="002008AA" w:rsidP="002008AA">
            <w:pPr>
              <w:spacing w:after="0"/>
              <w:jc w:val="right"/>
              <w:rPr>
                <w:sz w:val="21"/>
                <w:szCs w:val="21"/>
              </w:rPr>
            </w:pPr>
          </w:p>
        </w:tc>
      </w:tr>
      <w:tr w:rsidR="002008AA" w:rsidRPr="00A02E8A" w14:paraId="4AB3815B" w14:textId="77777777" w:rsidTr="002008AA">
        <w:trPr>
          <w:gridAfter w:val="1"/>
          <w:wAfter w:w="26" w:type="dxa"/>
          <w:cantSplit/>
        </w:trPr>
        <w:tc>
          <w:tcPr>
            <w:tcW w:w="9064" w:type="dxa"/>
            <w:gridSpan w:val="7"/>
            <w:tcBorders>
              <w:right w:val="dotted" w:sz="2" w:space="0" w:color="F2F2F2"/>
            </w:tcBorders>
            <w:shd w:val="clear" w:color="auto" w:fill="auto"/>
            <w:vAlign w:val="center"/>
          </w:tcPr>
          <w:p w14:paraId="00C12FBB" w14:textId="77777777" w:rsidR="002008AA" w:rsidRPr="00A02E8A" w:rsidRDefault="002008AA" w:rsidP="002008AA">
            <w:pPr>
              <w:spacing w:after="0"/>
              <w:rPr>
                <w:bCs/>
                <w:sz w:val="21"/>
                <w:szCs w:val="21"/>
              </w:rPr>
            </w:pPr>
          </w:p>
        </w:tc>
        <w:tc>
          <w:tcPr>
            <w:tcW w:w="1400" w:type="dxa"/>
            <w:tcBorders>
              <w:left w:val="dotted" w:sz="2" w:space="0" w:color="F2F2F2"/>
            </w:tcBorders>
            <w:shd w:val="clear" w:color="auto" w:fill="auto"/>
            <w:vAlign w:val="center"/>
          </w:tcPr>
          <w:p w14:paraId="0E50BEC7" w14:textId="77777777" w:rsidR="002008AA" w:rsidRPr="00A02E8A" w:rsidRDefault="002008AA" w:rsidP="002008AA">
            <w:pPr>
              <w:spacing w:after="0"/>
              <w:jc w:val="right"/>
              <w:rPr>
                <w:sz w:val="21"/>
                <w:szCs w:val="21"/>
              </w:rPr>
            </w:pPr>
          </w:p>
        </w:tc>
      </w:tr>
    </w:tbl>
    <w:p w14:paraId="637653B7" w14:textId="77777777" w:rsidR="00606E92" w:rsidRPr="00A02E8A" w:rsidRDefault="00606E92" w:rsidP="00AE1CBA">
      <w:pPr>
        <w:spacing w:after="0"/>
        <w:rPr>
          <w:sz w:val="21"/>
          <w:szCs w:val="21"/>
        </w:rPr>
      </w:pPr>
    </w:p>
    <w:sectPr w:rsidR="00606E92" w:rsidRPr="00A02E8A" w:rsidSect="005A0C4D">
      <w:pgSz w:w="11907" w:h="16839" w:code="9"/>
      <w:pgMar w:top="568" w:right="720" w:bottom="720" w:left="720" w:header="720" w:footer="432" w:gutter="0"/>
      <w:pgBorders w:offsetFrom="page">
        <w:top w:val="single" w:sz="2" w:space="24" w:color="BFBFBF"/>
        <w:left w:val="single" w:sz="2" w:space="24" w:color="BFBFBF"/>
        <w:bottom w:val="single" w:sz="2" w:space="24" w:color="BFBFBF"/>
        <w:right w:val="single" w:sz="2" w:space="24" w:color="BFBFB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783DB" w14:textId="77777777" w:rsidR="00E023E6" w:rsidRDefault="00E023E6" w:rsidP="00724C76">
      <w:pPr>
        <w:spacing w:after="0" w:line="240" w:lineRule="auto"/>
      </w:pPr>
      <w:r>
        <w:separator/>
      </w:r>
    </w:p>
  </w:endnote>
  <w:endnote w:type="continuationSeparator" w:id="0">
    <w:p w14:paraId="38B7627E" w14:textId="77777777" w:rsidR="00E023E6" w:rsidRDefault="00E023E6" w:rsidP="00724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2BF15A" w14:textId="77777777" w:rsidR="00E023E6" w:rsidRDefault="00E023E6" w:rsidP="00724C76">
      <w:pPr>
        <w:spacing w:after="0" w:line="240" w:lineRule="auto"/>
      </w:pPr>
      <w:r>
        <w:separator/>
      </w:r>
    </w:p>
  </w:footnote>
  <w:footnote w:type="continuationSeparator" w:id="0">
    <w:p w14:paraId="1ECFB159" w14:textId="77777777" w:rsidR="00E023E6" w:rsidRDefault="00E023E6" w:rsidP="00724C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CD6"/>
    <w:multiLevelType w:val="hybridMultilevel"/>
    <w:tmpl w:val="000072AE"/>
    <w:lvl w:ilvl="0" w:tplc="000069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FFFFFFFF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134698C"/>
    <w:multiLevelType w:val="hybridMultilevel"/>
    <w:tmpl w:val="E5464BA0"/>
    <w:lvl w:ilvl="0" w:tplc="40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2" w15:restartNumberingAfterBreak="0">
    <w:nsid w:val="069121D0"/>
    <w:multiLevelType w:val="hybridMultilevel"/>
    <w:tmpl w:val="B5D06B7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95D57CC"/>
    <w:multiLevelType w:val="hybridMultilevel"/>
    <w:tmpl w:val="E242A2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1BC1B82"/>
    <w:multiLevelType w:val="hybridMultilevel"/>
    <w:tmpl w:val="ED9ADD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B37CE4"/>
    <w:multiLevelType w:val="hybridMultilevel"/>
    <w:tmpl w:val="1F66D7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D04014"/>
    <w:multiLevelType w:val="hybridMultilevel"/>
    <w:tmpl w:val="19A41E6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F453FA9"/>
    <w:multiLevelType w:val="hybridMultilevel"/>
    <w:tmpl w:val="E53494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614289"/>
    <w:multiLevelType w:val="hybridMultilevel"/>
    <w:tmpl w:val="EEA25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0841B4"/>
    <w:multiLevelType w:val="hybridMultilevel"/>
    <w:tmpl w:val="BF0E13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2B0D31"/>
    <w:multiLevelType w:val="hybridMultilevel"/>
    <w:tmpl w:val="9D0EC39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6D1C97"/>
    <w:multiLevelType w:val="hybridMultilevel"/>
    <w:tmpl w:val="FCAAB0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287BF6"/>
    <w:multiLevelType w:val="hybridMultilevel"/>
    <w:tmpl w:val="7CD4326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2917F1"/>
    <w:multiLevelType w:val="hybridMultilevel"/>
    <w:tmpl w:val="46D6FFCE"/>
    <w:lvl w:ilvl="0" w:tplc="40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4" w15:restartNumberingAfterBreak="0">
    <w:nsid w:val="55BC6346"/>
    <w:multiLevelType w:val="hybridMultilevel"/>
    <w:tmpl w:val="A126984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D72AF5"/>
    <w:multiLevelType w:val="hybridMultilevel"/>
    <w:tmpl w:val="44109EB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C7C3E18"/>
    <w:multiLevelType w:val="hybridMultilevel"/>
    <w:tmpl w:val="A390538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1748FD"/>
    <w:multiLevelType w:val="hybridMultilevel"/>
    <w:tmpl w:val="A96286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FA1632F"/>
    <w:multiLevelType w:val="hybridMultilevel"/>
    <w:tmpl w:val="A544B91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F56390"/>
    <w:multiLevelType w:val="hybridMultilevel"/>
    <w:tmpl w:val="AB5EAB6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E7283C"/>
    <w:multiLevelType w:val="hybridMultilevel"/>
    <w:tmpl w:val="81B2F4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E70C1E"/>
    <w:multiLevelType w:val="hybridMultilevel"/>
    <w:tmpl w:val="2A9278B8"/>
    <w:lvl w:ilvl="0" w:tplc="40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2" w15:restartNumberingAfterBreak="0">
    <w:nsid w:val="7753007B"/>
    <w:multiLevelType w:val="hybridMultilevel"/>
    <w:tmpl w:val="21DC67A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4702092">
    <w:abstractNumId w:val="8"/>
  </w:num>
  <w:num w:numId="2" w16cid:durableId="359819012">
    <w:abstractNumId w:val="0"/>
  </w:num>
  <w:num w:numId="3" w16cid:durableId="1687319833">
    <w:abstractNumId w:val="8"/>
  </w:num>
  <w:num w:numId="4" w16cid:durableId="544413111">
    <w:abstractNumId w:val="12"/>
  </w:num>
  <w:num w:numId="5" w16cid:durableId="2102527206">
    <w:abstractNumId w:val="4"/>
  </w:num>
  <w:num w:numId="6" w16cid:durableId="617372497">
    <w:abstractNumId w:val="11"/>
  </w:num>
  <w:num w:numId="7" w16cid:durableId="602297497">
    <w:abstractNumId w:val="19"/>
  </w:num>
  <w:num w:numId="8" w16cid:durableId="1451971636">
    <w:abstractNumId w:val="5"/>
  </w:num>
  <w:num w:numId="9" w16cid:durableId="1114057380">
    <w:abstractNumId w:val="22"/>
  </w:num>
  <w:num w:numId="10" w16cid:durableId="1695577539">
    <w:abstractNumId w:val="16"/>
  </w:num>
  <w:num w:numId="11" w16cid:durableId="439640594">
    <w:abstractNumId w:val="18"/>
  </w:num>
  <w:num w:numId="12" w16cid:durableId="746613708">
    <w:abstractNumId w:val="20"/>
  </w:num>
  <w:num w:numId="13" w16cid:durableId="288783250">
    <w:abstractNumId w:val="14"/>
  </w:num>
  <w:num w:numId="14" w16cid:durableId="1925456110">
    <w:abstractNumId w:val="15"/>
  </w:num>
  <w:num w:numId="15" w16cid:durableId="1866753374">
    <w:abstractNumId w:val="6"/>
  </w:num>
  <w:num w:numId="16" w16cid:durableId="343170987">
    <w:abstractNumId w:val="2"/>
  </w:num>
  <w:num w:numId="17" w16cid:durableId="1736855028">
    <w:abstractNumId w:val="10"/>
  </w:num>
  <w:num w:numId="18" w16cid:durableId="244269232">
    <w:abstractNumId w:val="1"/>
  </w:num>
  <w:num w:numId="19" w16cid:durableId="463887233">
    <w:abstractNumId w:val="21"/>
  </w:num>
  <w:num w:numId="20" w16cid:durableId="1607420974">
    <w:abstractNumId w:val="13"/>
  </w:num>
  <w:num w:numId="21" w16cid:durableId="2012875552">
    <w:abstractNumId w:val="7"/>
  </w:num>
  <w:num w:numId="22" w16cid:durableId="52582980">
    <w:abstractNumId w:val="3"/>
  </w:num>
  <w:num w:numId="23" w16cid:durableId="735469491">
    <w:abstractNumId w:val="17"/>
  </w:num>
  <w:num w:numId="24" w16cid:durableId="96052763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98254148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tDA2tjAzMzEwMjA1MzVR0lEKTi0uzszPAykwrQUAOMMCBywAAAA="/>
  </w:docVars>
  <w:rsids>
    <w:rsidRoot w:val="004C4FA8"/>
    <w:rsid w:val="00000D21"/>
    <w:rsid w:val="00002F2F"/>
    <w:rsid w:val="00003424"/>
    <w:rsid w:val="000156B3"/>
    <w:rsid w:val="000169C3"/>
    <w:rsid w:val="00017332"/>
    <w:rsid w:val="0002021C"/>
    <w:rsid w:val="00021645"/>
    <w:rsid w:val="0002657A"/>
    <w:rsid w:val="000302E9"/>
    <w:rsid w:val="00033E9D"/>
    <w:rsid w:val="000349C1"/>
    <w:rsid w:val="00034EE7"/>
    <w:rsid w:val="00040940"/>
    <w:rsid w:val="00041AC1"/>
    <w:rsid w:val="00057EBA"/>
    <w:rsid w:val="00082B09"/>
    <w:rsid w:val="000837DD"/>
    <w:rsid w:val="00086452"/>
    <w:rsid w:val="000B469C"/>
    <w:rsid w:val="000B5ED4"/>
    <w:rsid w:val="000E0722"/>
    <w:rsid w:val="000E0B5B"/>
    <w:rsid w:val="000E451A"/>
    <w:rsid w:val="000F5C8F"/>
    <w:rsid w:val="001275ED"/>
    <w:rsid w:val="0013077B"/>
    <w:rsid w:val="00144E6E"/>
    <w:rsid w:val="00152DCA"/>
    <w:rsid w:val="00155217"/>
    <w:rsid w:val="00156B35"/>
    <w:rsid w:val="00156CBC"/>
    <w:rsid w:val="00164F3A"/>
    <w:rsid w:val="001650A8"/>
    <w:rsid w:val="001745E6"/>
    <w:rsid w:val="001754A8"/>
    <w:rsid w:val="0018444B"/>
    <w:rsid w:val="00190CCA"/>
    <w:rsid w:val="0019354C"/>
    <w:rsid w:val="001B17F7"/>
    <w:rsid w:val="001B6CB8"/>
    <w:rsid w:val="001D760F"/>
    <w:rsid w:val="001D7D79"/>
    <w:rsid w:val="001F18F0"/>
    <w:rsid w:val="001F5D7E"/>
    <w:rsid w:val="002008AA"/>
    <w:rsid w:val="00205DA6"/>
    <w:rsid w:val="00207A54"/>
    <w:rsid w:val="00212D14"/>
    <w:rsid w:val="00214A27"/>
    <w:rsid w:val="00223475"/>
    <w:rsid w:val="002241F7"/>
    <w:rsid w:val="0022532A"/>
    <w:rsid w:val="002260E6"/>
    <w:rsid w:val="00241057"/>
    <w:rsid w:val="00252953"/>
    <w:rsid w:val="00252C9E"/>
    <w:rsid w:val="002545AE"/>
    <w:rsid w:val="0025572F"/>
    <w:rsid w:val="00256DDC"/>
    <w:rsid w:val="002574F4"/>
    <w:rsid w:val="0025765C"/>
    <w:rsid w:val="00263BF7"/>
    <w:rsid w:val="00274300"/>
    <w:rsid w:val="00276138"/>
    <w:rsid w:val="00280293"/>
    <w:rsid w:val="00285E57"/>
    <w:rsid w:val="002A3EEE"/>
    <w:rsid w:val="002A6736"/>
    <w:rsid w:val="002B7D0D"/>
    <w:rsid w:val="002D46ED"/>
    <w:rsid w:val="002D6E7A"/>
    <w:rsid w:val="002E0244"/>
    <w:rsid w:val="002E187D"/>
    <w:rsid w:val="002F359D"/>
    <w:rsid w:val="002F7CE0"/>
    <w:rsid w:val="00300DC3"/>
    <w:rsid w:val="00325025"/>
    <w:rsid w:val="00326140"/>
    <w:rsid w:val="00335564"/>
    <w:rsid w:val="003469D1"/>
    <w:rsid w:val="00350041"/>
    <w:rsid w:val="00354B18"/>
    <w:rsid w:val="00360552"/>
    <w:rsid w:val="00361222"/>
    <w:rsid w:val="00364866"/>
    <w:rsid w:val="00364BEE"/>
    <w:rsid w:val="003760EA"/>
    <w:rsid w:val="0037647C"/>
    <w:rsid w:val="0038068C"/>
    <w:rsid w:val="00390386"/>
    <w:rsid w:val="00394559"/>
    <w:rsid w:val="00395E10"/>
    <w:rsid w:val="00396564"/>
    <w:rsid w:val="00396805"/>
    <w:rsid w:val="0039736C"/>
    <w:rsid w:val="003A2FEA"/>
    <w:rsid w:val="003A7F1C"/>
    <w:rsid w:val="003B1104"/>
    <w:rsid w:val="003B550F"/>
    <w:rsid w:val="003C0C72"/>
    <w:rsid w:val="003C51DC"/>
    <w:rsid w:val="003C6183"/>
    <w:rsid w:val="003D225A"/>
    <w:rsid w:val="003E084F"/>
    <w:rsid w:val="003E7344"/>
    <w:rsid w:val="003F13AE"/>
    <w:rsid w:val="004018D0"/>
    <w:rsid w:val="00402425"/>
    <w:rsid w:val="00405391"/>
    <w:rsid w:val="0041269D"/>
    <w:rsid w:val="00420CA8"/>
    <w:rsid w:val="00421D6C"/>
    <w:rsid w:val="00435FE4"/>
    <w:rsid w:val="004371E8"/>
    <w:rsid w:val="004410A3"/>
    <w:rsid w:val="0044673C"/>
    <w:rsid w:val="00450F58"/>
    <w:rsid w:val="00474DE7"/>
    <w:rsid w:val="00477CD0"/>
    <w:rsid w:val="0048081C"/>
    <w:rsid w:val="004827A8"/>
    <w:rsid w:val="0048401C"/>
    <w:rsid w:val="004979B3"/>
    <w:rsid w:val="004B58E0"/>
    <w:rsid w:val="004B7972"/>
    <w:rsid w:val="004C3150"/>
    <w:rsid w:val="004C4CE7"/>
    <w:rsid w:val="004C4FA8"/>
    <w:rsid w:val="004C63A1"/>
    <w:rsid w:val="004C705D"/>
    <w:rsid w:val="004F28CB"/>
    <w:rsid w:val="004F7E0C"/>
    <w:rsid w:val="0050376E"/>
    <w:rsid w:val="00506945"/>
    <w:rsid w:val="005169DF"/>
    <w:rsid w:val="005370E0"/>
    <w:rsid w:val="00543F13"/>
    <w:rsid w:val="00550C8C"/>
    <w:rsid w:val="005540EC"/>
    <w:rsid w:val="00557198"/>
    <w:rsid w:val="00561E6C"/>
    <w:rsid w:val="00564DFF"/>
    <w:rsid w:val="005700EC"/>
    <w:rsid w:val="00577EDB"/>
    <w:rsid w:val="005A0C4D"/>
    <w:rsid w:val="005B3F56"/>
    <w:rsid w:val="005D1835"/>
    <w:rsid w:val="005D6391"/>
    <w:rsid w:val="005E2E21"/>
    <w:rsid w:val="00602C4F"/>
    <w:rsid w:val="00606E92"/>
    <w:rsid w:val="00615628"/>
    <w:rsid w:val="00616002"/>
    <w:rsid w:val="0061632F"/>
    <w:rsid w:val="00621720"/>
    <w:rsid w:val="006224E5"/>
    <w:rsid w:val="0062685A"/>
    <w:rsid w:val="00630387"/>
    <w:rsid w:val="006515FB"/>
    <w:rsid w:val="006568E4"/>
    <w:rsid w:val="0066020F"/>
    <w:rsid w:val="00665C2D"/>
    <w:rsid w:val="00670843"/>
    <w:rsid w:val="006766D0"/>
    <w:rsid w:val="00680152"/>
    <w:rsid w:val="00682762"/>
    <w:rsid w:val="00684151"/>
    <w:rsid w:val="00696B87"/>
    <w:rsid w:val="006B15E0"/>
    <w:rsid w:val="006B7085"/>
    <w:rsid w:val="006D4238"/>
    <w:rsid w:val="006E773F"/>
    <w:rsid w:val="006F7698"/>
    <w:rsid w:val="00704665"/>
    <w:rsid w:val="0071552A"/>
    <w:rsid w:val="007206EB"/>
    <w:rsid w:val="00724C76"/>
    <w:rsid w:val="007326DB"/>
    <w:rsid w:val="0074318C"/>
    <w:rsid w:val="00753208"/>
    <w:rsid w:val="00756A8A"/>
    <w:rsid w:val="00764B1E"/>
    <w:rsid w:val="00766E9B"/>
    <w:rsid w:val="007721F8"/>
    <w:rsid w:val="00774C34"/>
    <w:rsid w:val="00784B66"/>
    <w:rsid w:val="00797550"/>
    <w:rsid w:val="007A196D"/>
    <w:rsid w:val="007A32B4"/>
    <w:rsid w:val="007D12F1"/>
    <w:rsid w:val="007D2494"/>
    <w:rsid w:val="007E7EFE"/>
    <w:rsid w:val="0080722F"/>
    <w:rsid w:val="00807CE9"/>
    <w:rsid w:val="0081161A"/>
    <w:rsid w:val="008203DD"/>
    <w:rsid w:val="0083262C"/>
    <w:rsid w:val="00836A2C"/>
    <w:rsid w:val="00837389"/>
    <w:rsid w:val="00856167"/>
    <w:rsid w:val="008732EF"/>
    <w:rsid w:val="00887491"/>
    <w:rsid w:val="00887BB7"/>
    <w:rsid w:val="00894698"/>
    <w:rsid w:val="008B0482"/>
    <w:rsid w:val="008B6204"/>
    <w:rsid w:val="008D1332"/>
    <w:rsid w:val="008D7E70"/>
    <w:rsid w:val="008F066F"/>
    <w:rsid w:val="008F5D8B"/>
    <w:rsid w:val="008F64F1"/>
    <w:rsid w:val="00915E01"/>
    <w:rsid w:val="00920433"/>
    <w:rsid w:val="00927C75"/>
    <w:rsid w:val="00930D85"/>
    <w:rsid w:val="00936BD9"/>
    <w:rsid w:val="00937A1B"/>
    <w:rsid w:val="00947282"/>
    <w:rsid w:val="00961826"/>
    <w:rsid w:val="00961F33"/>
    <w:rsid w:val="009638A7"/>
    <w:rsid w:val="0097086C"/>
    <w:rsid w:val="00980295"/>
    <w:rsid w:val="00984A8D"/>
    <w:rsid w:val="00986814"/>
    <w:rsid w:val="00990F75"/>
    <w:rsid w:val="009960FA"/>
    <w:rsid w:val="009A395D"/>
    <w:rsid w:val="009A4A90"/>
    <w:rsid w:val="009B2DAE"/>
    <w:rsid w:val="009C1590"/>
    <w:rsid w:val="009C3786"/>
    <w:rsid w:val="009D3A6E"/>
    <w:rsid w:val="009F2B5A"/>
    <w:rsid w:val="009F2F1D"/>
    <w:rsid w:val="00A02E8A"/>
    <w:rsid w:val="00A0334B"/>
    <w:rsid w:val="00A1002D"/>
    <w:rsid w:val="00A209BC"/>
    <w:rsid w:val="00A21138"/>
    <w:rsid w:val="00A26EF8"/>
    <w:rsid w:val="00A40E4E"/>
    <w:rsid w:val="00A45977"/>
    <w:rsid w:val="00A563BE"/>
    <w:rsid w:val="00A60366"/>
    <w:rsid w:val="00A60A74"/>
    <w:rsid w:val="00A705D8"/>
    <w:rsid w:val="00A9040F"/>
    <w:rsid w:val="00A91F25"/>
    <w:rsid w:val="00A91F2E"/>
    <w:rsid w:val="00A93A08"/>
    <w:rsid w:val="00A9782D"/>
    <w:rsid w:val="00AA361F"/>
    <w:rsid w:val="00AB2CB8"/>
    <w:rsid w:val="00AB3AA3"/>
    <w:rsid w:val="00AB6B49"/>
    <w:rsid w:val="00AE1CBA"/>
    <w:rsid w:val="00AF0704"/>
    <w:rsid w:val="00AF1BE0"/>
    <w:rsid w:val="00AF4AF0"/>
    <w:rsid w:val="00AF5068"/>
    <w:rsid w:val="00AF7231"/>
    <w:rsid w:val="00B016C7"/>
    <w:rsid w:val="00B05E73"/>
    <w:rsid w:val="00B13D4E"/>
    <w:rsid w:val="00B17931"/>
    <w:rsid w:val="00B2267B"/>
    <w:rsid w:val="00B26BF2"/>
    <w:rsid w:val="00B63EDA"/>
    <w:rsid w:val="00B64D37"/>
    <w:rsid w:val="00B739BC"/>
    <w:rsid w:val="00B73BAD"/>
    <w:rsid w:val="00B74745"/>
    <w:rsid w:val="00B76322"/>
    <w:rsid w:val="00B77BDD"/>
    <w:rsid w:val="00B83838"/>
    <w:rsid w:val="00B9092B"/>
    <w:rsid w:val="00B92C9F"/>
    <w:rsid w:val="00B95642"/>
    <w:rsid w:val="00BA2301"/>
    <w:rsid w:val="00BB2649"/>
    <w:rsid w:val="00BC7568"/>
    <w:rsid w:val="00BE1FA3"/>
    <w:rsid w:val="00BF0513"/>
    <w:rsid w:val="00BF3650"/>
    <w:rsid w:val="00BF48C5"/>
    <w:rsid w:val="00BF517E"/>
    <w:rsid w:val="00BF56B8"/>
    <w:rsid w:val="00C07E2F"/>
    <w:rsid w:val="00C1320B"/>
    <w:rsid w:val="00C225A5"/>
    <w:rsid w:val="00C2509B"/>
    <w:rsid w:val="00C25D2C"/>
    <w:rsid w:val="00C26987"/>
    <w:rsid w:val="00C32C11"/>
    <w:rsid w:val="00C36FC4"/>
    <w:rsid w:val="00C41978"/>
    <w:rsid w:val="00C439D8"/>
    <w:rsid w:val="00C54A8B"/>
    <w:rsid w:val="00C57611"/>
    <w:rsid w:val="00C64F9F"/>
    <w:rsid w:val="00C72631"/>
    <w:rsid w:val="00C729E5"/>
    <w:rsid w:val="00C747E5"/>
    <w:rsid w:val="00C92FC0"/>
    <w:rsid w:val="00CA6744"/>
    <w:rsid w:val="00CB4E73"/>
    <w:rsid w:val="00CC1AB5"/>
    <w:rsid w:val="00CC656A"/>
    <w:rsid w:val="00CD6BCC"/>
    <w:rsid w:val="00CD6EB1"/>
    <w:rsid w:val="00CE5C3D"/>
    <w:rsid w:val="00CE7129"/>
    <w:rsid w:val="00CF5FC1"/>
    <w:rsid w:val="00CF7AE6"/>
    <w:rsid w:val="00D308BE"/>
    <w:rsid w:val="00D32BC4"/>
    <w:rsid w:val="00D55369"/>
    <w:rsid w:val="00D56333"/>
    <w:rsid w:val="00D60876"/>
    <w:rsid w:val="00D6499D"/>
    <w:rsid w:val="00D726B5"/>
    <w:rsid w:val="00D73E36"/>
    <w:rsid w:val="00D95402"/>
    <w:rsid w:val="00DB1737"/>
    <w:rsid w:val="00DB1A8B"/>
    <w:rsid w:val="00DB4B3C"/>
    <w:rsid w:val="00DB74CC"/>
    <w:rsid w:val="00DC31D5"/>
    <w:rsid w:val="00DC6CA7"/>
    <w:rsid w:val="00DC70D1"/>
    <w:rsid w:val="00DD1491"/>
    <w:rsid w:val="00DD2F4D"/>
    <w:rsid w:val="00DD318C"/>
    <w:rsid w:val="00DD3F4D"/>
    <w:rsid w:val="00DE0F7F"/>
    <w:rsid w:val="00DE373E"/>
    <w:rsid w:val="00DF0899"/>
    <w:rsid w:val="00E005D2"/>
    <w:rsid w:val="00E00B8E"/>
    <w:rsid w:val="00E023E6"/>
    <w:rsid w:val="00E07559"/>
    <w:rsid w:val="00E10BC6"/>
    <w:rsid w:val="00E211F6"/>
    <w:rsid w:val="00E37E17"/>
    <w:rsid w:val="00E43D35"/>
    <w:rsid w:val="00E4577A"/>
    <w:rsid w:val="00E65C32"/>
    <w:rsid w:val="00E65C77"/>
    <w:rsid w:val="00E81F7D"/>
    <w:rsid w:val="00E83BC6"/>
    <w:rsid w:val="00E85B5E"/>
    <w:rsid w:val="00E907C7"/>
    <w:rsid w:val="00E90D43"/>
    <w:rsid w:val="00E940F0"/>
    <w:rsid w:val="00E944BF"/>
    <w:rsid w:val="00E94BED"/>
    <w:rsid w:val="00E96706"/>
    <w:rsid w:val="00EA1A39"/>
    <w:rsid w:val="00EA6AF8"/>
    <w:rsid w:val="00ED0F57"/>
    <w:rsid w:val="00ED1325"/>
    <w:rsid w:val="00EF630F"/>
    <w:rsid w:val="00F032BC"/>
    <w:rsid w:val="00F152E0"/>
    <w:rsid w:val="00F228F1"/>
    <w:rsid w:val="00F23148"/>
    <w:rsid w:val="00F40CAC"/>
    <w:rsid w:val="00F50972"/>
    <w:rsid w:val="00F60D8C"/>
    <w:rsid w:val="00F61670"/>
    <w:rsid w:val="00F64058"/>
    <w:rsid w:val="00F94310"/>
    <w:rsid w:val="00F95A19"/>
    <w:rsid w:val="00F97D92"/>
    <w:rsid w:val="00FA5B2F"/>
    <w:rsid w:val="00FB7490"/>
    <w:rsid w:val="00FC47C1"/>
    <w:rsid w:val="00FC51F9"/>
    <w:rsid w:val="00FC61FF"/>
    <w:rsid w:val="00FD151A"/>
    <w:rsid w:val="00FD4631"/>
    <w:rsid w:val="00FE1CCB"/>
    <w:rsid w:val="00FE424F"/>
    <w:rsid w:val="00FF2389"/>
    <w:rsid w:val="00FF4BA9"/>
    <w:rsid w:val="00FF5B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32A02E4"/>
  <w15:docId w15:val="{2789B4FA-CC59-4932-AB75-A0019AA16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077B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4C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24C7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724C7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24C7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724C76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51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51F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600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8444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3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2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ushantzutshi@hot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IIM%20Kashipur\CV\Resume%20%20Format_IIM%20Kashipur_2014-1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78B988-DA73-FC4A-B19B-ADD8F15B3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Resume  Format_IIM Kashipur_2014-15</Template>
  <TotalTime>4</TotalTime>
  <Pages>2</Pages>
  <Words>830</Words>
  <Characters>4733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Srishti</dc:creator>
  <cp:lastModifiedBy>Sushant Zutshi</cp:lastModifiedBy>
  <cp:revision>2</cp:revision>
  <cp:lastPrinted>2021-11-30T07:40:00Z</cp:lastPrinted>
  <dcterms:created xsi:type="dcterms:W3CDTF">2023-06-15T15:39:00Z</dcterms:created>
  <dcterms:modified xsi:type="dcterms:W3CDTF">2023-06-15T15:39:00Z</dcterms:modified>
</cp:coreProperties>
</file>