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1D590DEF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7A7DFBC2" w14:textId="667E17A1" w:rsidR="00692703" w:rsidRPr="00CF1A49" w:rsidRDefault="004D7E70" w:rsidP="004D7E70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Simran Kaur</w:t>
            </w:r>
            <w:r w:rsidR="00692703" w:rsidRPr="00CF1A49">
              <w:t xml:space="preserve"> </w:t>
            </w:r>
          </w:p>
          <w:p w14:paraId="7760E801" w14:textId="3FD1CF19" w:rsidR="004D7E70" w:rsidRDefault="004D7E70" w:rsidP="004D7E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1/1 Raja Rajendra Lal Mitra Road. Shree Krishna Gardens.</w:t>
            </w:r>
            <w:r>
              <w:rPr>
                <w:rFonts w:ascii="Open Sans" w:eastAsia="Open Sans" w:hAnsi="Open Sans" w:cs="Open Sans"/>
                <w:color w:val="000000"/>
              </w:rPr>
              <w:t xml:space="preserve"> </w:t>
            </w:r>
            <w:r>
              <w:rPr>
                <w:rFonts w:ascii="Open Sans" w:eastAsia="Open Sans" w:hAnsi="Open Sans" w:cs="Open Sans"/>
                <w:color w:val="000000"/>
              </w:rPr>
              <w:t>Kolkata. West Bengal. India</w:t>
            </w:r>
          </w:p>
          <w:p w14:paraId="4E304B92" w14:textId="582EE191" w:rsidR="00692703" w:rsidRPr="00CF1A49" w:rsidRDefault="00692703" w:rsidP="00913946">
            <w:pPr>
              <w:pStyle w:val="ContactInfo"/>
              <w:contextualSpacing w:val="0"/>
            </w:pPr>
            <w:r w:rsidRPr="00CF1A49">
              <w:t xml:space="preserve"> </w:t>
            </w:r>
            <w:sdt>
              <w:sdtPr>
                <w:alias w:val="Divider dot:"/>
                <w:tag w:val="Divider dot:"/>
                <w:id w:val="-1459182552"/>
                <w:placeholder>
                  <w:docPart w:val="C1848774708441AB8D66AF0CA4877C83"/>
                </w:placeholder>
                <w:temporary/>
                <w:showingPlcHdr/>
                <w15:appearance w15:val="hidden"/>
              </w:sdtPr>
              <w:sdtEndPr/>
              <w:sdtContent>
                <w:r w:rsidRPr="00CF1A49">
                  <w:t>·</w:t>
                </w:r>
              </w:sdtContent>
            </w:sdt>
            <w:r w:rsidRPr="00CF1A49">
              <w:t xml:space="preserve"> </w:t>
            </w:r>
            <w:r w:rsidR="004D7E70">
              <w:rPr>
                <w:rFonts w:ascii="Open Sans" w:eastAsia="Open Sans" w:hAnsi="Open Sans" w:cs="Open Sans"/>
                <w:b/>
                <w:color w:val="000000"/>
              </w:rPr>
              <w:t>(91) 8981059463</w:t>
            </w:r>
          </w:p>
          <w:p w14:paraId="2DCFF0E3" w14:textId="123423C7" w:rsidR="00692703" w:rsidRPr="00CF1A49" w:rsidRDefault="004D7E70" w:rsidP="00913946">
            <w:pPr>
              <w:pStyle w:val="ContactInfoEmphasis"/>
              <w:contextualSpacing w:val="0"/>
            </w:pPr>
            <w:r>
              <w:rPr>
                <w:rFonts w:ascii="Open Sans" w:eastAsia="Open Sans" w:hAnsi="Open Sans" w:cs="Open Sans"/>
                <w:color w:val="000000"/>
              </w:rPr>
              <w:t>simmer.kaur123@gmail.com</w:t>
            </w:r>
            <w:r w:rsidR="00692703" w:rsidRPr="00CF1A49">
              <w:t xml:space="preserve"> </w:t>
            </w:r>
          </w:p>
        </w:tc>
      </w:tr>
      <w:tr w:rsidR="009571D8" w:rsidRPr="00CF1A49" w14:paraId="2B224CAA" w14:textId="77777777" w:rsidTr="00692703">
        <w:tc>
          <w:tcPr>
            <w:tcW w:w="9360" w:type="dxa"/>
            <w:tcMar>
              <w:top w:w="432" w:type="dxa"/>
            </w:tcMar>
          </w:tcPr>
          <w:p w14:paraId="7C7838A7" w14:textId="359ADB55" w:rsidR="001755A8" w:rsidRPr="00CF1A49" w:rsidRDefault="004D7E70" w:rsidP="00913946">
            <w:pPr>
              <w:contextualSpacing w:val="0"/>
            </w:pPr>
            <w:r>
              <w:t>I am a hard-working individual. I want to add value to the role I am offered. I have leadership qualities and I am ready to manage teams and grow in a particular direction.  I have always been creative and passionate about marketing. I am open and ready to take up new experiences and responsibilities in my next Job Role. I am keen to learn and explore.</w:t>
            </w:r>
          </w:p>
        </w:tc>
      </w:tr>
    </w:tbl>
    <w:p w14:paraId="5DE3E21C" w14:textId="77777777" w:rsidR="004E01EB" w:rsidRPr="00CF1A49" w:rsidRDefault="003819C2" w:rsidP="004E01EB">
      <w:pPr>
        <w:pStyle w:val="Heading1"/>
      </w:pPr>
      <w:sdt>
        <w:sdtPr>
          <w:alias w:val="Experience:"/>
          <w:tag w:val="Experience:"/>
          <w:id w:val="-1983300934"/>
          <w:placeholder>
            <w:docPart w:val="223808723FCC42EAAAA9442FC04686AE"/>
          </w:placeholder>
          <w:temporary/>
          <w:showingPlcHdr/>
          <w15:appearance w15:val="hidden"/>
        </w:sdtPr>
        <w:sdtEndPr/>
        <w:sdtContent>
          <w:r w:rsidR="004E01EB" w:rsidRPr="00CF1A49"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14:paraId="6B5A0B30" w14:textId="77777777" w:rsidTr="004D7E70">
        <w:tc>
          <w:tcPr>
            <w:tcW w:w="9290" w:type="dxa"/>
          </w:tcPr>
          <w:p w14:paraId="598075B8" w14:textId="77777777" w:rsidR="004D7E70" w:rsidRDefault="004D7E70" w:rsidP="004D7E70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2"/>
            </w:pPr>
            <w:r>
              <w:t>December ‘19 - Present</w:t>
            </w:r>
          </w:p>
          <w:p w14:paraId="0C542CB0" w14:textId="2FD5E3C6" w:rsidR="001D0BF1" w:rsidRPr="00CF1A49" w:rsidRDefault="004D7E70" w:rsidP="001D0BF1">
            <w:pPr>
              <w:pStyle w:val="Heading2"/>
              <w:contextualSpacing w:val="0"/>
              <w:outlineLvl w:val="1"/>
            </w:pPr>
            <w:r w:rsidRPr="004D7E70">
              <w:rPr>
                <w:bCs/>
              </w:rPr>
              <w:t>Digital Consultant</w:t>
            </w:r>
            <w:r w:rsidR="001D0BF1" w:rsidRPr="00CF1A49">
              <w:t xml:space="preserve">, </w:t>
            </w:r>
            <w:r>
              <w:t xml:space="preserve">EstaGlobal; </w:t>
            </w:r>
            <w:r>
              <w:rPr>
                <w:b w:val="0"/>
              </w:rPr>
              <w:t>Kolkata, West Bengal (India)</w:t>
            </w:r>
          </w:p>
          <w:p w14:paraId="59D5EC2E" w14:textId="613833B5" w:rsidR="004D7E70" w:rsidRDefault="004D7E70" w:rsidP="004D7E7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I have learned about the core aspects of Digital Marketing and it was only after learning about this in-depth that I realized that I would want to opt for a career in Digital marketing. My role here was related to SEO, SMM, Reputation Management, Campaigns on Facebook and Google. I have worked very closely with clients as a part of my Job Role. </w:t>
            </w:r>
          </w:p>
          <w:p w14:paraId="14430D18" w14:textId="229F07C6" w:rsidR="001E3120" w:rsidRPr="00CF1A49" w:rsidRDefault="001E3120" w:rsidP="001D0BF1">
            <w:pPr>
              <w:contextualSpacing w:val="0"/>
            </w:pPr>
          </w:p>
        </w:tc>
      </w:tr>
      <w:tr w:rsidR="004D7E70" w:rsidRPr="00CF1A49" w14:paraId="5AFCABB0" w14:textId="77777777" w:rsidTr="004D7E70">
        <w:tc>
          <w:tcPr>
            <w:tcW w:w="9290" w:type="dxa"/>
            <w:tcMar>
              <w:top w:w="216" w:type="dxa"/>
            </w:tcMar>
          </w:tcPr>
          <w:p w14:paraId="117D494C" w14:textId="77777777" w:rsidR="004D7E70" w:rsidRDefault="004D7E70" w:rsidP="004D7E70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2"/>
            </w:pPr>
            <w:r>
              <w:t>30 days</w:t>
            </w:r>
          </w:p>
          <w:p w14:paraId="0E71AAA0" w14:textId="106BC0F1" w:rsidR="004D7E70" w:rsidRPr="00CF1A49" w:rsidRDefault="00615AA8" w:rsidP="004D7E70">
            <w:pPr>
              <w:pStyle w:val="Heading2"/>
              <w:contextualSpacing w:val="0"/>
              <w:outlineLvl w:val="1"/>
            </w:pPr>
            <w:r>
              <w:t xml:space="preserve">Urban Clap; </w:t>
            </w:r>
            <w:r>
              <w:rPr>
                <w:b w:val="0"/>
              </w:rPr>
              <w:t>Kolkata, West Bengal (India)</w:t>
            </w:r>
            <w:r w:rsidR="004D7E70">
              <w:rPr>
                <w:b w:val="0"/>
                <w:i/>
              </w:rPr>
              <w:t>)</w:t>
            </w:r>
            <w:r w:rsidR="004D7E70" w:rsidRPr="00CF1A49">
              <w:t xml:space="preserve"> </w:t>
            </w:r>
            <w:r w:rsidR="004D7E70">
              <w:rPr>
                <w:b w:val="0"/>
              </w:rPr>
              <w:t xml:space="preserve">— </w:t>
            </w:r>
            <w:r w:rsidR="004D7E70">
              <w:rPr>
                <w:b w:val="0"/>
                <w:i/>
              </w:rPr>
              <w:t>Intern (Business Development)</w:t>
            </w:r>
          </w:p>
          <w:p w14:paraId="39AB7093" w14:textId="77777777" w:rsidR="004D7E70" w:rsidRDefault="004D7E70" w:rsidP="004D7E7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Here I mostly learned about the sales and supply chain of the company. It was an absolutely different experience from the places I had worked before. It was a small span but the exposure was massive. Learned a lot about corporate lifestyle. </w:t>
            </w:r>
          </w:p>
          <w:p w14:paraId="0E4D3F5F" w14:textId="77777777" w:rsidR="004D7E70" w:rsidRDefault="004D7E70" w:rsidP="004D7E70"/>
          <w:p w14:paraId="7119AB8C" w14:textId="77777777" w:rsidR="00615AA8" w:rsidRDefault="00615AA8" w:rsidP="00615AA8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2"/>
            </w:pPr>
            <w:r>
              <w:t>90 Days</w:t>
            </w:r>
          </w:p>
          <w:p w14:paraId="477F554B" w14:textId="515CF6BC" w:rsidR="00615AA8" w:rsidRPr="00615AA8" w:rsidRDefault="00615AA8" w:rsidP="00615AA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1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</w:rPr>
              <w:t>Intern (Operations)</w:t>
            </w:r>
            <w:r>
              <w:rPr>
                <w:b w:val="0"/>
              </w:rPr>
              <w:t xml:space="preserve">— </w:t>
            </w:r>
            <w:r>
              <w:t>ReleaseMyAd;</w:t>
            </w:r>
            <w:r>
              <w:rPr>
                <w:color w:val="000000"/>
              </w:rPr>
              <w:t xml:space="preserve"> </w:t>
            </w:r>
            <w:r>
              <w:rPr>
                <w:b w:val="0"/>
              </w:rPr>
              <w:t>Kolkata, West Bengal (India)</w:t>
            </w:r>
          </w:p>
          <w:p w14:paraId="6B13359D" w14:textId="2151C27A" w:rsidR="004D7E70" w:rsidRDefault="00615AA8" w:rsidP="00615AA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This was a great learning experience for me. I worked for almost 3 months and I was trained in multiple departments. I </w:t>
            </w:r>
            <w:bookmarkStart w:id="0" w:name="_wj0puh61kxsr" w:colFirst="0" w:colLast="0"/>
            <w:bookmarkStart w:id="1" w:name="_1hxcpsc1hco2" w:colFirst="0" w:colLast="0"/>
            <w:bookmarkStart w:id="2" w:name="_yk8luflkpwij" w:colFirst="0" w:colLast="0"/>
            <w:bookmarkEnd w:id="0"/>
            <w:bookmarkEnd w:id="1"/>
            <w:bookmarkEnd w:id="2"/>
            <w:r>
              <w:t xml:space="preserve">was taught about various aspects of print and digital media and how different advertisements work. </w:t>
            </w:r>
          </w:p>
        </w:tc>
      </w:tr>
    </w:tbl>
    <w:sdt>
      <w:sdtPr>
        <w:alias w:val="Education:"/>
        <w:tag w:val="Education:"/>
        <w:id w:val="-1908763273"/>
        <w:placeholder>
          <w:docPart w:val="2493F21D3A2F4BEAA87248E7B78F64B1"/>
        </w:placeholder>
        <w:temporary/>
        <w:showingPlcHdr/>
        <w15:appearance w15:val="hidden"/>
      </w:sdtPr>
      <w:sdtEndPr/>
      <w:sdtContent>
        <w:p w14:paraId="2A536F42" w14:textId="77777777" w:rsidR="00DA59AA" w:rsidRPr="00CF1A49" w:rsidRDefault="00DA59AA" w:rsidP="0097790C">
          <w:pPr>
            <w:pStyle w:val="Heading1"/>
          </w:pPr>
          <w:r w:rsidRPr="00CF1A49"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CF1A49" w14:paraId="1FF43CDD" w14:textId="77777777" w:rsidTr="00D66A52">
        <w:tc>
          <w:tcPr>
            <w:tcW w:w="9355" w:type="dxa"/>
          </w:tcPr>
          <w:p w14:paraId="5621D65A" w14:textId="77777777" w:rsidR="00615AA8" w:rsidRDefault="00615AA8" w:rsidP="00615AA8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2021- Present</w:t>
            </w:r>
          </w:p>
          <w:p w14:paraId="73CD4351" w14:textId="61C6DE6D" w:rsidR="001D0BF1" w:rsidRPr="00CF1A49" w:rsidRDefault="00615AA8" w:rsidP="001D0BF1">
            <w:pPr>
              <w:pStyle w:val="Heading2"/>
              <w:contextualSpacing w:val="0"/>
              <w:outlineLvl w:val="1"/>
            </w:pPr>
            <w:r w:rsidRPr="00615AA8">
              <w:rPr>
                <w:rFonts w:ascii="Merriweather" w:hAnsi="Merriweather" w:cs="Poppins"/>
                <w:i/>
                <w:iCs/>
                <w:color w:val="212529"/>
              </w:rPr>
              <w:t>Strategic Digital Marketing &amp; Analytics</w:t>
            </w:r>
            <w:r w:rsidR="001D0BF1" w:rsidRPr="00CF1A49">
              <w:t xml:space="preserve">, </w:t>
            </w:r>
            <w:r>
              <w:t xml:space="preserve">Indian Institute of </w:t>
            </w:r>
            <w:proofErr w:type="gramStart"/>
            <w:r>
              <w:t xml:space="preserve">Management,  </w:t>
            </w:r>
            <w:r>
              <w:rPr>
                <w:b w:val="0"/>
              </w:rPr>
              <w:t>Rohtak</w:t>
            </w:r>
            <w:proofErr w:type="gramEnd"/>
            <w:r>
              <w:rPr>
                <w:b w:val="0"/>
              </w:rPr>
              <w:t xml:space="preserve"> (India)  </w:t>
            </w:r>
          </w:p>
          <w:p w14:paraId="249C6C52" w14:textId="5946C05B" w:rsidR="007538DC" w:rsidRPr="00CF1A49" w:rsidRDefault="007538DC" w:rsidP="007538DC">
            <w:pPr>
              <w:contextualSpacing w:val="0"/>
            </w:pPr>
          </w:p>
        </w:tc>
      </w:tr>
      <w:tr w:rsidR="00F61DF9" w:rsidRPr="00CF1A49" w14:paraId="626CACDE" w14:textId="77777777" w:rsidTr="00F61DF9">
        <w:tc>
          <w:tcPr>
            <w:tcW w:w="9355" w:type="dxa"/>
            <w:tcMar>
              <w:top w:w="216" w:type="dxa"/>
            </w:tcMar>
          </w:tcPr>
          <w:p w14:paraId="2495F775" w14:textId="77777777" w:rsidR="00615AA8" w:rsidRDefault="00615AA8" w:rsidP="00615AA8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2"/>
            </w:pPr>
            <w:r>
              <w:t>2016- 2019</w:t>
            </w:r>
          </w:p>
          <w:p w14:paraId="75CC9203" w14:textId="78DDF8ED" w:rsidR="00F61DF9" w:rsidRPr="00CF1A49" w:rsidRDefault="00615AA8" w:rsidP="00F61DF9">
            <w:pPr>
              <w:pStyle w:val="Heading2"/>
              <w:contextualSpacing w:val="0"/>
              <w:outlineLvl w:val="1"/>
            </w:pPr>
            <w:r w:rsidRPr="00615AA8">
              <w:rPr>
                <w:bCs/>
                <w:i/>
                <w:color w:val="auto"/>
              </w:rPr>
              <w:t>BBA (H) in Marketing</w:t>
            </w:r>
            <w:r w:rsidR="00F61DF9" w:rsidRPr="00CF1A49">
              <w:t xml:space="preserve">, </w:t>
            </w:r>
            <w:r>
              <w:t xml:space="preserve">Bhawanipur Education Society </w:t>
            </w:r>
            <w:proofErr w:type="gramStart"/>
            <w:r>
              <w:t xml:space="preserve">College,  </w:t>
            </w:r>
            <w:r>
              <w:rPr>
                <w:b w:val="0"/>
              </w:rPr>
              <w:t>Kolkata</w:t>
            </w:r>
            <w:proofErr w:type="gramEnd"/>
            <w:r>
              <w:rPr>
                <w:b w:val="0"/>
              </w:rPr>
              <w:t>, West Bengal (India)</w:t>
            </w:r>
          </w:p>
          <w:p w14:paraId="28F89D22" w14:textId="2BCB4F2B" w:rsidR="00615AA8" w:rsidRDefault="00615AA8" w:rsidP="00615AA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University- Calcutta University</w:t>
            </w:r>
          </w:p>
          <w:p w14:paraId="64B0F20C" w14:textId="77777777" w:rsidR="00615AA8" w:rsidRDefault="00615AA8" w:rsidP="00615AA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Score- 59%</w:t>
            </w:r>
            <w:bookmarkStart w:id="3" w:name="_czfiadnsgnzp" w:colFirst="0" w:colLast="0"/>
            <w:bookmarkEnd w:id="3"/>
          </w:p>
          <w:p w14:paraId="5137FFED" w14:textId="77777777" w:rsidR="00615AA8" w:rsidRDefault="00615AA8" w:rsidP="00615AA8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outlineLvl w:val="2"/>
            </w:pPr>
            <w:r>
              <w:lastRenderedPageBreak/>
              <w:t>2014- 2016</w:t>
            </w:r>
          </w:p>
          <w:p w14:paraId="61787988" w14:textId="2BAE2CF7" w:rsidR="00615AA8" w:rsidRPr="00CF1A49" w:rsidRDefault="00143B23" w:rsidP="00615AA8">
            <w:pPr>
              <w:pStyle w:val="Heading2"/>
              <w:contextualSpacing w:val="0"/>
              <w:outlineLvl w:val="1"/>
            </w:pPr>
            <w:r>
              <w:t xml:space="preserve">St Francis </w:t>
            </w:r>
            <w:r>
              <w:t>Xavier’s</w:t>
            </w:r>
            <w:r>
              <w:t xml:space="preserve"> School; </w:t>
            </w:r>
            <w:r>
              <w:rPr>
                <w:b w:val="0"/>
              </w:rPr>
              <w:t>Kolkata, West Bengal (India</w:t>
            </w:r>
            <w:r>
              <w:rPr>
                <w:b w:val="0"/>
              </w:rPr>
              <w:t>)</w:t>
            </w:r>
          </w:p>
          <w:p w14:paraId="16C3C4D0" w14:textId="4AC8F1D8" w:rsidR="00143B23" w:rsidRDefault="00143B23" w:rsidP="00143B23"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Indian School Certificate</w:t>
            </w: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(ISC)</w:t>
            </w:r>
          </w:p>
          <w:p w14:paraId="323EBAC0" w14:textId="53FFC8B6" w:rsidR="00143B23" w:rsidRDefault="00143B23" w:rsidP="00143B23">
            <w:r>
              <w:t>Score- 78.5%</w:t>
            </w:r>
          </w:p>
          <w:p w14:paraId="0E55F918" w14:textId="77777777" w:rsidR="00F61DF9" w:rsidRDefault="00F61DF9" w:rsidP="00F61DF9"/>
          <w:p w14:paraId="0DA8076B" w14:textId="77777777" w:rsidR="00143B23" w:rsidRDefault="00143B23" w:rsidP="00143B23">
            <w:pPr>
              <w:pStyle w:val="Heading3"/>
              <w:outlineLvl w:val="2"/>
            </w:pPr>
            <w:r>
              <w:t>2014</w:t>
            </w:r>
          </w:p>
          <w:p w14:paraId="3797C2F6" w14:textId="4ABC09DC" w:rsidR="00615AA8" w:rsidRPr="00CF1A49" w:rsidRDefault="00143B23" w:rsidP="00615AA8">
            <w:pPr>
              <w:pStyle w:val="Heading2"/>
              <w:contextualSpacing w:val="0"/>
              <w:outlineLvl w:val="1"/>
            </w:pPr>
            <w:r>
              <w:t xml:space="preserve">Welland Gouldsmith School; </w:t>
            </w:r>
            <w:r>
              <w:rPr>
                <w:b w:val="0"/>
              </w:rPr>
              <w:t>Kolkata, West Bengal (India</w:t>
            </w:r>
            <w:r w:rsidR="00615AA8">
              <w:rPr>
                <w:b w:val="0"/>
              </w:rPr>
              <w:t>)</w:t>
            </w:r>
          </w:p>
          <w:p w14:paraId="20D01CF2" w14:textId="0C4EC8D0" w:rsidR="00143B23" w:rsidRDefault="00143B23" w:rsidP="00615A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Indian Certificate of Secondary Education</w:t>
            </w: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(ICSE)</w:t>
            </w:r>
          </w:p>
          <w:p w14:paraId="440A83BC" w14:textId="41786EBA" w:rsidR="00615AA8" w:rsidRDefault="00143B23" w:rsidP="00F61DF9">
            <w:r>
              <w:t>Score- 72.2%</w:t>
            </w:r>
          </w:p>
        </w:tc>
      </w:tr>
    </w:tbl>
    <w:sdt>
      <w:sdtPr>
        <w:alias w:val="Skills:"/>
        <w:tag w:val="Skills:"/>
        <w:id w:val="-1392877668"/>
        <w:placeholder>
          <w:docPart w:val="CB147776577D4C20AF1191E38114A0D6"/>
        </w:placeholder>
        <w:temporary/>
        <w:showingPlcHdr/>
        <w15:appearance w15:val="hidden"/>
      </w:sdtPr>
      <w:sdtEndPr/>
      <w:sdtContent>
        <w:p w14:paraId="7E30BE3A" w14:textId="77777777"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14:paraId="13E06348" w14:textId="77777777" w:rsidTr="00143B23">
        <w:trPr>
          <w:trHeight w:val="691"/>
        </w:trPr>
        <w:tc>
          <w:tcPr>
            <w:tcW w:w="4675" w:type="dxa"/>
          </w:tcPr>
          <w:p w14:paraId="2EFEA165" w14:textId="13B548AA" w:rsidR="001E3120" w:rsidRPr="006E1507" w:rsidRDefault="00143B23" w:rsidP="006E1507">
            <w:pPr>
              <w:pStyle w:val="ListBullet"/>
              <w:contextualSpacing w:val="0"/>
            </w:pPr>
            <w:r>
              <w:t xml:space="preserve">Proficient with the use of Microsoft </w:t>
            </w:r>
            <w:r>
              <w:t>Office</w:t>
            </w:r>
            <w:r>
              <w:t>, Excel</w:t>
            </w:r>
            <w:r>
              <w:t>,</w:t>
            </w:r>
            <w:r>
              <w:t xml:space="preserve"> and </w:t>
            </w:r>
            <w:r>
              <w:t>PowerPoint</w:t>
            </w:r>
            <w:r>
              <w:t>.</w:t>
            </w:r>
          </w:p>
          <w:p w14:paraId="7D00A5FA" w14:textId="77777777" w:rsidR="001F4E6D" w:rsidRDefault="00143B23" w:rsidP="006E1507">
            <w:pPr>
              <w:pStyle w:val="ListBullet"/>
              <w:contextualSpacing w:val="0"/>
            </w:pPr>
            <w:r>
              <w:t>Ability to work with dedication and skill.</w:t>
            </w:r>
          </w:p>
          <w:p w14:paraId="76B66509" w14:textId="77777777" w:rsidR="00143B23" w:rsidRDefault="00143B23" w:rsidP="006E1507">
            <w:pPr>
              <w:pStyle w:val="ListBullet"/>
              <w:contextualSpacing w:val="0"/>
            </w:pPr>
            <w:r>
              <w:t>Proficient with poster and banner designing.</w:t>
            </w:r>
          </w:p>
          <w:p w14:paraId="79826FF0" w14:textId="49A678DB" w:rsidR="00143B23" w:rsidRPr="006E1507" w:rsidRDefault="00143B23" w:rsidP="006E1507">
            <w:pPr>
              <w:pStyle w:val="ListBullet"/>
              <w:contextualSpacing w:val="0"/>
            </w:pPr>
            <w:r>
              <w:t>Ability to delicate responsibility</w:t>
            </w:r>
            <w:r>
              <w:t>.</w:t>
            </w:r>
          </w:p>
        </w:tc>
        <w:tc>
          <w:tcPr>
            <w:tcW w:w="4675" w:type="dxa"/>
            <w:tcMar>
              <w:left w:w="360" w:type="dxa"/>
            </w:tcMar>
          </w:tcPr>
          <w:p w14:paraId="42426ECD" w14:textId="6EA1B160" w:rsidR="001E3120" w:rsidRPr="006E1507" w:rsidRDefault="00143B23" w:rsidP="006E1507">
            <w:pPr>
              <w:pStyle w:val="ListBullet"/>
              <w:contextualSpacing w:val="0"/>
            </w:pPr>
            <w:r>
              <w:t>Exposure</w:t>
            </w:r>
            <w:r>
              <w:t xml:space="preserve"> to Accounting Packages Viz. Tally. ERP 9.</w:t>
            </w:r>
          </w:p>
          <w:p w14:paraId="1040287E" w14:textId="77777777" w:rsidR="001E3120" w:rsidRDefault="00143B23" w:rsidP="006E1507">
            <w:pPr>
              <w:pStyle w:val="ListBullet"/>
              <w:contextualSpacing w:val="0"/>
            </w:pPr>
            <w:r>
              <w:t>Proficient in Content Writing, copywriting</w:t>
            </w:r>
            <w:r>
              <w:t>,</w:t>
            </w:r>
            <w:r>
              <w:t xml:space="preserve"> and affiliate marketing.</w:t>
            </w:r>
          </w:p>
          <w:p w14:paraId="09A1810C" w14:textId="5E07F049" w:rsidR="00143B23" w:rsidRPr="006E1507" w:rsidRDefault="00143B23" w:rsidP="006E1507">
            <w:pPr>
              <w:pStyle w:val="ListBullet"/>
              <w:contextualSpacing w:val="0"/>
            </w:pPr>
            <w:r>
              <w:t>SEO, SMM, SEM, SMO.</w:t>
            </w:r>
          </w:p>
        </w:tc>
      </w:tr>
    </w:tbl>
    <w:sdt>
      <w:sdtPr>
        <w:alias w:val="Activities:"/>
        <w:tag w:val="Activities:"/>
        <w:id w:val="1223332893"/>
        <w:placeholder>
          <w:docPart w:val="D287D5ABE91644B596A8F00915DB2054"/>
        </w:placeholder>
        <w:temporary/>
        <w:showingPlcHdr/>
        <w15:appearance w15:val="hidden"/>
      </w:sdtPr>
      <w:sdtEndPr/>
      <w:sdtContent>
        <w:p w14:paraId="224D844B" w14:textId="77777777" w:rsidR="00AD782D" w:rsidRPr="00CF1A49" w:rsidRDefault="0062312F" w:rsidP="0062312F">
          <w:pPr>
            <w:pStyle w:val="Heading1"/>
          </w:pPr>
          <w:r w:rsidRPr="00CF1A49">
            <w:t>Activities</w:t>
          </w:r>
        </w:p>
      </w:sdtContent>
    </w:sdt>
    <w:p w14:paraId="7CDEE79C" w14:textId="77777777" w:rsidR="00FC154A" w:rsidRPr="007A2B35" w:rsidRDefault="00FC154A" w:rsidP="00FC154A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320" w:line="312" w:lineRule="auto"/>
        <w:ind w:right="300"/>
        <w:rPr>
          <w:b/>
        </w:rPr>
      </w:pPr>
      <w:r>
        <w:rPr>
          <w:b/>
        </w:rPr>
        <w:t>Active Participation in school and college festivals and other activities.</w:t>
      </w:r>
    </w:p>
    <w:p w14:paraId="0E68401D" w14:textId="77777777" w:rsidR="00FC154A" w:rsidRPr="007A2B35" w:rsidRDefault="00FC154A" w:rsidP="00FC154A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20" w:line="312" w:lineRule="auto"/>
        <w:ind w:right="300"/>
      </w:pPr>
      <w:r>
        <w:rPr>
          <w:b/>
        </w:rPr>
        <w:t>Awarded various certifications in school exhibitions.</w:t>
      </w:r>
    </w:p>
    <w:p w14:paraId="50705680" w14:textId="3C153A47" w:rsidR="00FC154A" w:rsidRPr="007A2B35" w:rsidRDefault="00FC154A" w:rsidP="00FC154A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20" w:line="312" w:lineRule="auto"/>
        <w:ind w:right="300"/>
        <w:rPr>
          <w:b/>
        </w:rPr>
      </w:pPr>
      <w:r>
        <w:rPr>
          <w:b/>
        </w:rPr>
        <w:t>Been</w:t>
      </w:r>
      <w:r>
        <w:rPr>
          <w:b/>
        </w:rPr>
        <w:t xml:space="preserve"> an active member of Debate societies in school and</w:t>
      </w:r>
      <w:r>
        <w:rPr>
          <w:b/>
        </w:rPr>
        <w:t xml:space="preserve"> as well as in </w:t>
      </w:r>
      <w:r>
        <w:rPr>
          <w:b/>
        </w:rPr>
        <w:t>college.</w:t>
      </w:r>
    </w:p>
    <w:p w14:paraId="00B34EA9" w14:textId="77777777" w:rsidR="00FC154A" w:rsidRDefault="00FC154A" w:rsidP="00FC154A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20" w:line="312" w:lineRule="auto"/>
        <w:ind w:right="300"/>
        <w:rPr>
          <w:b/>
        </w:rPr>
      </w:pPr>
      <w:r>
        <w:rPr>
          <w:b/>
        </w:rPr>
        <w:t>Been a part of the basketball teams in school and college.</w:t>
      </w:r>
    </w:p>
    <w:p w14:paraId="12D9017F" w14:textId="662A5C5E" w:rsidR="00B51D1B" w:rsidRDefault="00B51D1B" w:rsidP="00FC154A"/>
    <w:p w14:paraId="02266176" w14:textId="1575A125" w:rsidR="00FC154A" w:rsidRDefault="00FC154A" w:rsidP="00FC154A"/>
    <w:p w14:paraId="7714A558" w14:textId="77777777" w:rsidR="00FC154A" w:rsidRDefault="00FC154A" w:rsidP="00FC154A">
      <w:pPr>
        <w:pStyle w:val="Heading1"/>
        <w:pBdr>
          <w:top w:val="nil"/>
          <w:left w:val="nil"/>
          <w:bottom w:val="nil"/>
          <w:right w:val="nil"/>
          <w:between w:val="nil"/>
        </w:pBdr>
      </w:pPr>
      <w:r>
        <w:t>LANGUAGES</w:t>
      </w:r>
    </w:p>
    <w:p w14:paraId="7A6F9426" w14:textId="77777777" w:rsidR="00FC154A" w:rsidRDefault="00FC154A" w:rsidP="00FC154A">
      <w:pPr>
        <w:pBdr>
          <w:top w:val="nil"/>
          <w:left w:val="nil"/>
          <w:bottom w:val="nil"/>
          <w:right w:val="nil"/>
          <w:between w:val="nil"/>
        </w:pBdr>
        <w:spacing w:before="320"/>
      </w:pPr>
      <w:r>
        <w:t>Spoken- English, Hindi, Bengali, Gurmukhi.</w:t>
      </w:r>
    </w:p>
    <w:p w14:paraId="5CB3C18A" w14:textId="25936B4B" w:rsidR="00FC154A" w:rsidRPr="006E1507" w:rsidRDefault="00FC154A" w:rsidP="00FC154A">
      <w:r>
        <w:t>Written- English, Hindi</w:t>
      </w:r>
    </w:p>
    <w:sectPr w:rsidR="00FC154A" w:rsidRPr="006E1507" w:rsidSect="005A1B10">
      <w:footerReference w:type="default" r:id="rId7"/>
      <w:headerReference w:type="first" r:id="rId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3ED1" w14:textId="77777777" w:rsidR="003819C2" w:rsidRDefault="003819C2" w:rsidP="0068194B">
      <w:r>
        <w:separator/>
      </w:r>
    </w:p>
    <w:p w14:paraId="45D2B463" w14:textId="77777777" w:rsidR="003819C2" w:rsidRDefault="003819C2"/>
    <w:p w14:paraId="3F5F1959" w14:textId="77777777" w:rsidR="003819C2" w:rsidRDefault="003819C2"/>
  </w:endnote>
  <w:endnote w:type="continuationSeparator" w:id="0">
    <w:p w14:paraId="7626CB86" w14:textId="77777777" w:rsidR="003819C2" w:rsidRDefault="003819C2" w:rsidP="0068194B">
      <w:r>
        <w:continuationSeparator/>
      </w:r>
    </w:p>
    <w:p w14:paraId="495ABDA1" w14:textId="77777777" w:rsidR="003819C2" w:rsidRDefault="003819C2"/>
    <w:p w14:paraId="39299D55" w14:textId="77777777" w:rsidR="003819C2" w:rsidRDefault="003819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126934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FF81C" w14:textId="77777777" w:rsidR="003819C2" w:rsidRDefault="003819C2" w:rsidP="0068194B">
      <w:r>
        <w:separator/>
      </w:r>
    </w:p>
    <w:p w14:paraId="69EE413B" w14:textId="77777777" w:rsidR="003819C2" w:rsidRDefault="003819C2"/>
    <w:p w14:paraId="74496666" w14:textId="77777777" w:rsidR="003819C2" w:rsidRDefault="003819C2"/>
  </w:footnote>
  <w:footnote w:type="continuationSeparator" w:id="0">
    <w:p w14:paraId="3AF7E0A1" w14:textId="77777777" w:rsidR="003819C2" w:rsidRDefault="003819C2" w:rsidP="0068194B">
      <w:r>
        <w:continuationSeparator/>
      </w:r>
    </w:p>
    <w:p w14:paraId="52715442" w14:textId="77777777" w:rsidR="003819C2" w:rsidRDefault="003819C2"/>
    <w:p w14:paraId="60BA44A9" w14:textId="77777777" w:rsidR="003819C2" w:rsidRDefault="003819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86DA0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05E6485" wp14:editId="4042FD9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014EAFF2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1593642"/>
    <w:multiLevelType w:val="multilevel"/>
    <w:tmpl w:val="68A84F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1"/>
  </w:num>
  <w:num w:numId="8">
    <w:abstractNumId w:val="2"/>
  </w:num>
  <w:num w:numId="9">
    <w:abstractNumId w:val="13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70"/>
    <w:rsid w:val="000001EF"/>
    <w:rsid w:val="00007322"/>
    <w:rsid w:val="00007728"/>
    <w:rsid w:val="00022EB2"/>
    <w:rsid w:val="00024584"/>
    <w:rsid w:val="00024730"/>
    <w:rsid w:val="00055E95"/>
    <w:rsid w:val="0007021F"/>
    <w:rsid w:val="000A7A03"/>
    <w:rsid w:val="000B2BA5"/>
    <w:rsid w:val="000F2F8C"/>
    <w:rsid w:val="0010006E"/>
    <w:rsid w:val="001045A8"/>
    <w:rsid w:val="00114A91"/>
    <w:rsid w:val="001427E1"/>
    <w:rsid w:val="00143B23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6398"/>
    <w:rsid w:val="003819C2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D7E70"/>
    <w:rsid w:val="004E01EB"/>
    <w:rsid w:val="004E2794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15AA8"/>
    <w:rsid w:val="0062312F"/>
    <w:rsid w:val="00625F2C"/>
    <w:rsid w:val="006618E9"/>
    <w:rsid w:val="0068194B"/>
    <w:rsid w:val="00692703"/>
    <w:rsid w:val="006A1962"/>
    <w:rsid w:val="006B5D48"/>
    <w:rsid w:val="006B7D7B"/>
    <w:rsid w:val="006C1A5E"/>
    <w:rsid w:val="006D65FA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782D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0D22"/>
    <w:rsid w:val="00BA1546"/>
    <w:rsid w:val="00BB4E51"/>
    <w:rsid w:val="00BD431F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2424"/>
    <w:rsid w:val="00F8769D"/>
    <w:rsid w:val="00F9350C"/>
    <w:rsid w:val="00F94EB5"/>
    <w:rsid w:val="00F9624D"/>
    <w:rsid w:val="00FB31C1"/>
    <w:rsid w:val="00FB58F2"/>
    <w:rsid w:val="00FC154A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EE7B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0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Office\16.0\DTS\en-US%7b8E575F71-E570-45B4-AD48-97C6B712215E%7d\%7bA0A94D14-A7F9-49DF-9DC0-413E83FB7ABF%7dtf16402488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1848774708441AB8D66AF0CA4877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FE5EB5-B7B5-4912-80F8-AC96DC8E7440}"/>
      </w:docPartPr>
      <w:docPartBody>
        <w:p w:rsidR="00000000" w:rsidRDefault="00857EC4">
          <w:pPr>
            <w:pStyle w:val="C1848774708441AB8D66AF0CA4877C83"/>
          </w:pPr>
          <w:r w:rsidRPr="00CF1A49">
            <w:t>·</w:t>
          </w:r>
        </w:p>
      </w:docPartBody>
    </w:docPart>
    <w:docPart>
      <w:docPartPr>
        <w:name w:val="223808723FCC42EAAAA9442FC0468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16C8A2-0CFF-48B7-9884-C0D38D520D2B}"/>
      </w:docPartPr>
      <w:docPartBody>
        <w:p w:rsidR="00000000" w:rsidRDefault="00857EC4">
          <w:pPr>
            <w:pStyle w:val="223808723FCC42EAAAA9442FC04686AE"/>
          </w:pPr>
          <w:r w:rsidRPr="00CF1A49">
            <w:t>Experience</w:t>
          </w:r>
        </w:p>
      </w:docPartBody>
    </w:docPart>
    <w:docPart>
      <w:docPartPr>
        <w:name w:val="2493F21D3A2F4BEAA87248E7B78F6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4F159-D36D-4348-B502-88931F25AD59}"/>
      </w:docPartPr>
      <w:docPartBody>
        <w:p w:rsidR="00000000" w:rsidRDefault="00857EC4">
          <w:pPr>
            <w:pStyle w:val="2493F21D3A2F4BEAA87248E7B78F64B1"/>
          </w:pPr>
          <w:r w:rsidRPr="00CF1A49">
            <w:t>Education</w:t>
          </w:r>
        </w:p>
      </w:docPartBody>
    </w:docPart>
    <w:docPart>
      <w:docPartPr>
        <w:name w:val="CB147776577D4C20AF1191E38114A0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E58EDD-7B33-4435-85B1-FBEEA7ED9CB9}"/>
      </w:docPartPr>
      <w:docPartBody>
        <w:p w:rsidR="00000000" w:rsidRDefault="00857EC4">
          <w:pPr>
            <w:pStyle w:val="CB147776577D4C20AF1191E38114A0D6"/>
          </w:pPr>
          <w:r w:rsidRPr="00CF1A49">
            <w:t>Skills</w:t>
          </w:r>
        </w:p>
      </w:docPartBody>
    </w:docPart>
    <w:docPart>
      <w:docPartPr>
        <w:name w:val="D287D5ABE91644B596A8F00915DB20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8A101B-5C98-466E-9397-546A7D4BCECC}"/>
      </w:docPartPr>
      <w:docPartBody>
        <w:p w:rsidR="00000000" w:rsidRDefault="00857EC4">
          <w:pPr>
            <w:pStyle w:val="D287D5ABE91644B596A8F00915DB2054"/>
          </w:pPr>
          <w:r w:rsidRPr="00CF1A49">
            <w:t>Activities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EC4"/>
    <w:rsid w:val="0085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5EB1D5EB80B4B92B60A28322CC81BC8">
    <w:name w:val="85EB1D5EB80B4B92B60A28322CC81BC8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A5524B79EDEF4FC49E98FA30A8B29281">
    <w:name w:val="A5524B79EDEF4FC49E98FA30A8B29281"/>
  </w:style>
  <w:style w:type="paragraph" w:customStyle="1" w:styleId="8909463E180D4B6CA8C7D1540B7816FD">
    <w:name w:val="8909463E180D4B6CA8C7D1540B7816FD"/>
  </w:style>
  <w:style w:type="paragraph" w:customStyle="1" w:styleId="C1848774708441AB8D66AF0CA4877C83">
    <w:name w:val="C1848774708441AB8D66AF0CA4877C83"/>
  </w:style>
  <w:style w:type="paragraph" w:customStyle="1" w:styleId="69DA72678B8041D0A9EB322C6B584B41">
    <w:name w:val="69DA72678B8041D0A9EB322C6B584B41"/>
  </w:style>
  <w:style w:type="paragraph" w:customStyle="1" w:styleId="5EA16C0C938E45F59A27B23299F97F76">
    <w:name w:val="5EA16C0C938E45F59A27B23299F97F76"/>
  </w:style>
  <w:style w:type="paragraph" w:customStyle="1" w:styleId="F9C7432E0BEA4D8285B6F15099AA8A24">
    <w:name w:val="F9C7432E0BEA4D8285B6F15099AA8A24"/>
  </w:style>
  <w:style w:type="paragraph" w:customStyle="1" w:styleId="8AA1B9379C854516B0DCD1C3BCEE2E54">
    <w:name w:val="8AA1B9379C854516B0DCD1C3BCEE2E54"/>
  </w:style>
  <w:style w:type="paragraph" w:customStyle="1" w:styleId="14B01878C2A447C68D75B4E295984293">
    <w:name w:val="14B01878C2A447C68D75B4E295984293"/>
  </w:style>
  <w:style w:type="paragraph" w:customStyle="1" w:styleId="E2CCB97556494022931CB7D2919EB5C2">
    <w:name w:val="E2CCB97556494022931CB7D2919EB5C2"/>
  </w:style>
  <w:style w:type="paragraph" w:customStyle="1" w:styleId="3CE8D7EF886441F1963269EC06F3B6E1">
    <w:name w:val="3CE8D7EF886441F1963269EC06F3B6E1"/>
  </w:style>
  <w:style w:type="paragraph" w:customStyle="1" w:styleId="223808723FCC42EAAAA9442FC04686AE">
    <w:name w:val="223808723FCC42EAAAA9442FC04686AE"/>
  </w:style>
  <w:style w:type="paragraph" w:customStyle="1" w:styleId="1195A117EDF44F65A75AC0319E7457E8">
    <w:name w:val="1195A117EDF44F65A75AC0319E7457E8"/>
  </w:style>
  <w:style w:type="paragraph" w:customStyle="1" w:styleId="903ED4EAF6C9481AA5D3B7C18ECEF0FB">
    <w:name w:val="903ED4EAF6C9481AA5D3B7C18ECEF0FB"/>
  </w:style>
  <w:style w:type="paragraph" w:customStyle="1" w:styleId="EFD619B267EB4C848CE1DF886E2E4FF1">
    <w:name w:val="EFD619B267EB4C848CE1DF886E2E4FF1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5E7D2CF7F092458A8448C42E7056B181">
    <w:name w:val="5E7D2CF7F092458A8448C42E7056B181"/>
  </w:style>
  <w:style w:type="paragraph" w:customStyle="1" w:styleId="C6C4103772704C28B577416DF0A748DA">
    <w:name w:val="C6C4103772704C28B577416DF0A748DA"/>
  </w:style>
  <w:style w:type="paragraph" w:customStyle="1" w:styleId="A876BB82EFE44702BE21F40804AC3893">
    <w:name w:val="A876BB82EFE44702BE21F40804AC3893"/>
  </w:style>
  <w:style w:type="paragraph" w:customStyle="1" w:styleId="9EE6BCC7E4AF4882AD2EB07B76924C62">
    <w:name w:val="9EE6BCC7E4AF4882AD2EB07B76924C62"/>
  </w:style>
  <w:style w:type="paragraph" w:customStyle="1" w:styleId="D6291C24CAD349349EB57B05C9040CBB">
    <w:name w:val="D6291C24CAD349349EB57B05C9040CBB"/>
  </w:style>
  <w:style w:type="paragraph" w:customStyle="1" w:styleId="A5A4577FB2A243E69BCACF3D422841ED">
    <w:name w:val="A5A4577FB2A243E69BCACF3D422841ED"/>
  </w:style>
  <w:style w:type="paragraph" w:customStyle="1" w:styleId="98BA41FC4456486998BE7BA907A35D13">
    <w:name w:val="98BA41FC4456486998BE7BA907A35D13"/>
  </w:style>
  <w:style w:type="paragraph" w:customStyle="1" w:styleId="2493F21D3A2F4BEAA87248E7B78F64B1">
    <w:name w:val="2493F21D3A2F4BEAA87248E7B78F64B1"/>
  </w:style>
  <w:style w:type="paragraph" w:customStyle="1" w:styleId="C487624A91AB47B3A31541A5F92BAEB1">
    <w:name w:val="C487624A91AB47B3A31541A5F92BAEB1"/>
  </w:style>
  <w:style w:type="paragraph" w:customStyle="1" w:styleId="DAC8ADCCC1B54DA588864F4A76BF9EFE">
    <w:name w:val="DAC8ADCCC1B54DA588864F4A76BF9EFE"/>
  </w:style>
  <w:style w:type="paragraph" w:customStyle="1" w:styleId="BFACC11EF3BA446CA5E58C5074238373">
    <w:name w:val="BFACC11EF3BA446CA5E58C5074238373"/>
  </w:style>
  <w:style w:type="paragraph" w:customStyle="1" w:styleId="2EC90DB363BE40AF9126537D734BADD4">
    <w:name w:val="2EC90DB363BE40AF9126537D734BADD4"/>
  </w:style>
  <w:style w:type="paragraph" w:customStyle="1" w:styleId="9F602B22E95740A5A269CEDB8025336F">
    <w:name w:val="9F602B22E95740A5A269CEDB8025336F"/>
  </w:style>
  <w:style w:type="paragraph" w:customStyle="1" w:styleId="04D2664A5ED8406F99017BAC0B9F1D57">
    <w:name w:val="04D2664A5ED8406F99017BAC0B9F1D57"/>
  </w:style>
  <w:style w:type="paragraph" w:customStyle="1" w:styleId="478CC9BE94914962B640B01FEA5A7A23">
    <w:name w:val="478CC9BE94914962B640B01FEA5A7A23"/>
  </w:style>
  <w:style w:type="paragraph" w:customStyle="1" w:styleId="7621D84A2A754230BCB5CC29EA500D05">
    <w:name w:val="7621D84A2A754230BCB5CC29EA500D05"/>
  </w:style>
  <w:style w:type="paragraph" w:customStyle="1" w:styleId="AF5F7DC303814D7A926C33F142D59AE4">
    <w:name w:val="AF5F7DC303814D7A926C33F142D59AE4"/>
  </w:style>
  <w:style w:type="paragraph" w:customStyle="1" w:styleId="42722FF5AC4C4FC3975B495A1A220B89">
    <w:name w:val="42722FF5AC4C4FC3975B495A1A220B89"/>
  </w:style>
  <w:style w:type="paragraph" w:customStyle="1" w:styleId="CB147776577D4C20AF1191E38114A0D6">
    <w:name w:val="CB147776577D4C20AF1191E38114A0D6"/>
  </w:style>
  <w:style w:type="paragraph" w:customStyle="1" w:styleId="06612E93F6FF40CEAFCE5A470E151DDC">
    <w:name w:val="06612E93F6FF40CEAFCE5A470E151DDC"/>
  </w:style>
  <w:style w:type="paragraph" w:customStyle="1" w:styleId="EFA7CB6F5A15449EAAE995CEB58B22F3">
    <w:name w:val="EFA7CB6F5A15449EAAE995CEB58B22F3"/>
  </w:style>
  <w:style w:type="paragraph" w:customStyle="1" w:styleId="090DBDB56C274136BE9AF29D247229FF">
    <w:name w:val="090DBDB56C274136BE9AF29D247229FF"/>
  </w:style>
  <w:style w:type="paragraph" w:customStyle="1" w:styleId="2DC640C1657443FA886398F5910F86AA">
    <w:name w:val="2DC640C1657443FA886398F5910F86AA"/>
  </w:style>
  <w:style w:type="paragraph" w:customStyle="1" w:styleId="76CB0640F3F24A138A7B776EFEC24CA2">
    <w:name w:val="76CB0640F3F24A138A7B776EFEC24CA2"/>
  </w:style>
  <w:style w:type="paragraph" w:customStyle="1" w:styleId="D287D5ABE91644B596A8F00915DB2054">
    <w:name w:val="D287D5ABE91644B596A8F00915DB2054"/>
  </w:style>
  <w:style w:type="paragraph" w:customStyle="1" w:styleId="A894C2833DE64AA59F109027BF7D0223">
    <w:name w:val="A894C2833DE64AA59F109027BF7D02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{A0A94D14-A7F9-49DF-9DC0-413E83FB7ABF}tf16402488_win32</Template>
  <TotalTime>0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2022-01-27T19:20:00Z</dcterms:created>
  <dcterms:modified xsi:type="dcterms:W3CDTF">2022-01-27T19:39:00Z</dcterms:modified>
  <cp:category/>
</cp:coreProperties>
</file>