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766" w:type="dxa"/>
        <w:tblInd w:w="-426" w:type="dxa"/>
        <w:tblLayout w:type="fixed"/>
        <w:tblCellMar>
          <w:left w:w="115" w:type="dxa"/>
          <w:right w:w="115" w:type="dxa"/>
        </w:tblCellMar>
        <w:tblLook w:val="04A0" w:firstRow="1" w:lastRow="0" w:firstColumn="1" w:lastColumn="0" w:noHBand="0" w:noVBand="1"/>
      </w:tblPr>
      <w:tblGrid>
        <w:gridCol w:w="4254"/>
        <w:gridCol w:w="283"/>
        <w:gridCol w:w="7229"/>
      </w:tblGrid>
      <w:tr w:rsidR="00CB20D8" w:rsidRPr="00CB20D8" w14:paraId="76E263ED" w14:textId="77777777" w:rsidTr="00BE14E8">
        <w:trPr>
          <w:trHeight w:val="5313"/>
        </w:trPr>
        <w:tc>
          <w:tcPr>
            <w:tcW w:w="4254" w:type="dxa"/>
            <w:vAlign w:val="bottom"/>
          </w:tcPr>
          <w:p w14:paraId="491BDD39" w14:textId="34EABBB3" w:rsidR="00A14898" w:rsidRPr="00CB20D8" w:rsidRDefault="00A14898" w:rsidP="0068621E">
            <w:pPr>
              <w:pStyle w:val="Heading3"/>
              <w:rPr>
                <w:rFonts w:ascii="Trebuchet MS" w:hAnsi="Trebuchet MS" w:cs="Tahoma"/>
                <w:color w:val="auto"/>
              </w:rPr>
            </w:pPr>
          </w:p>
          <w:p w14:paraId="7D3291F1" w14:textId="77777777" w:rsidR="00FC0C25" w:rsidRPr="00CB20D8" w:rsidRDefault="00FC0C25" w:rsidP="0068621E">
            <w:pPr>
              <w:pStyle w:val="Heading3"/>
              <w:rPr>
                <w:rFonts w:ascii="Trebuchet MS" w:hAnsi="Trebuchet MS" w:cs="Tahoma"/>
                <w:color w:val="auto"/>
              </w:rPr>
            </w:pPr>
          </w:p>
          <w:p w14:paraId="450CBB7E" w14:textId="19E18EDE" w:rsidR="0068621E" w:rsidRPr="00CB20D8" w:rsidRDefault="0068621E" w:rsidP="0068621E">
            <w:pPr>
              <w:pStyle w:val="Heading3"/>
              <w:rPr>
                <w:rFonts w:ascii="Trebuchet MS" w:hAnsi="Trebuchet MS" w:cs="Tahoma"/>
                <w:color w:val="auto"/>
              </w:rPr>
            </w:pPr>
            <w:r w:rsidRPr="00CB20D8">
              <w:rPr>
                <w:rFonts w:ascii="Trebuchet MS" w:hAnsi="Trebuchet MS" w:cs="Tahoma"/>
                <w:color w:val="auto"/>
              </w:rPr>
              <w:t>Profile</w:t>
            </w:r>
          </w:p>
          <w:p w14:paraId="475D7CB9" w14:textId="1540A1F4" w:rsidR="0068621E" w:rsidRPr="00CB20D8" w:rsidRDefault="00A14898" w:rsidP="00A14898">
            <w:pPr>
              <w:pStyle w:val="NoSpacing"/>
              <w:numPr>
                <w:ilvl w:val="0"/>
                <w:numId w:val="2"/>
              </w:numPr>
              <w:rPr>
                <w:rFonts w:ascii="Trebuchet MS" w:hAnsi="Trebuchet MS" w:cs="Tahoma"/>
                <w:sz w:val="20"/>
                <w:szCs w:val="20"/>
              </w:rPr>
            </w:pPr>
            <w:r w:rsidRPr="00CB20D8">
              <w:rPr>
                <w:rFonts w:ascii="Trebuchet MS" w:hAnsi="Trebuchet MS" w:cs="Tahoma"/>
                <w:sz w:val="20"/>
                <w:szCs w:val="20"/>
              </w:rPr>
              <w:t>W</w:t>
            </w:r>
            <w:r w:rsidR="0068621E" w:rsidRPr="00CB20D8">
              <w:rPr>
                <w:rFonts w:ascii="Trebuchet MS" w:hAnsi="Trebuchet MS" w:cs="Tahoma"/>
                <w:sz w:val="20"/>
                <w:szCs w:val="20"/>
              </w:rPr>
              <w:t>ith 1</w:t>
            </w:r>
            <w:r w:rsidRPr="00CB20D8">
              <w:rPr>
                <w:rFonts w:ascii="Trebuchet MS" w:hAnsi="Trebuchet MS" w:cs="Tahoma"/>
                <w:sz w:val="20"/>
                <w:szCs w:val="20"/>
              </w:rPr>
              <w:t>6</w:t>
            </w:r>
            <w:r w:rsidR="0068621E" w:rsidRPr="00CB20D8">
              <w:rPr>
                <w:rFonts w:ascii="Trebuchet MS" w:hAnsi="Trebuchet MS" w:cs="Tahoma"/>
                <w:sz w:val="20"/>
                <w:szCs w:val="20"/>
              </w:rPr>
              <w:t>+ years</w:t>
            </w:r>
            <w:r w:rsidRPr="00CB20D8">
              <w:rPr>
                <w:rFonts w:ascii="Trebuchet MS" w:hAnsi="Trebuchet MS" w:cs="Tahoma"/>
                <w:sz w:val="20"/>
                <w:szCs w:val="20"/>
              </w:rPr>
              <w:t xml:space="preserve"> in Human Resources</w:t>
            </w:r>
            <w:r w:rsidR="0068621E" w:rsidRPr="00CB20D8">
              <w:rPr>
                <w:rFonts w:ascii="Trebuchet MS" w:hAnsi="Trebuchet MS" w:cs="Tahoma"/>
                <w:sz w:val="20"/>
                <w:szCs w:val="20"/>
              </w:rPr>
              <w:t xml:space="preserve"> on a </w:t>
            </w:r>
            <w:r w:rsidR="0068621E" w:rsidRPr="00CB20D8">
              <w:rPr>
                <w:rFonts w:ascii="Trebuchet MS" w:hAnsi="Trebuchet MS" w:cs="Tahoma"/>
                <w:sz w:val="20"/>
                <w:szCs w:val="20"/>
                <w:u w:val="single"/>
              </w:rPr>
              <w:t>GLOBAL ROLE</w:t>
            </w:r>
            <w:r w:rsidR="0068621E" w:rsidRPr="00CB20D8">
              <w:rPr>
                <w:rFonts w:ascii="Trebuchet MS" w:hAnsi="Trebuchet MS" w:cs="Tahoma"/>
                <w:sz w:val="20"/>
                <w:szCs w:val="20"/>
              </w:rPr>
              <w:t xml:space="preserve"> with exposure across high growth entrepreneur, development, media and multinationals</w:t>
            </w:r>
            <w:r w:rsidRPr="00CB20D8">
              <w:rPr>
                <w:rFonts w:ascii="Trebuchet MS" w:hAnsi="Trebuchet MS" w:cs="Tahoma"/>
                <w:sz w:val="20"/>
                <w:szCs w:val="20"/>
              </w:rPr>
              <w:t>.</w:t>
            </w:r>
          </w:p>
          <w:p w14:paraId="04C7F590" w14:textId="77777777" w:rsidR="00A14898" w:rsidRPr="00CB20D8" w:rsidRDefault="00A14898" w:rsidP="00A14898">
            <w:pPr>
              <w:pStyle w:val="NoSpacing"/>
              <w:ind w:left="360"/>
              <w:rPr>
                <w:rFonts w:ascii="Trebuchet MS" w:hAnsi="Trebuchet MS" w:cs="Tahoma"/>
                <w:sz w:val="20"/>
                <w:szCs w:val="20"/>
              </w:rPr>
            </w:pPr>
          </w:p>
          <w:p w14:paraId="7A307F97" w14:textId="77777777" w:rsidR="00A14898" w:rsidRPr="00CB20D8" w:rsidRDefault="0068621E" w:rsidP="0068621E">
            <w:pPr>
              <w:pStyle w:val="NoSpacing"/>
              <w:numPr>
                <w:ilvl w:val="0"/>
                <w:numId w:val="1"/>
              </w:numPr>
              <w:ind w:left="360"/>
              <w:rPr>
                <w:rFonts w:ascii="Trebuchet MS" w:hAnsi="Trebuchet MS" w:cs="Tahoma"/>
                <w:sz w:val="20"/>
                <w:szCs w:val="20"/>
              </w:rPr>
            </w:pPr>
            <w:r w:rsidRPr="00CB20D8">
              <w:rPr>
                <w:rFonts w:ascii="Trebuchet MS" w:hAnsi="Trebuchet MS" w:cs="Tahoma"/>
                <w:sz w:val="20"/>
                <w:szCs w:val="20"/>
              </w:rPr>
              <w:t xml:space="preserve">Experience of working in diverse organizational settings including national and international set-ups which involves HR management in various geographies – </w:t>
            </w:r>
          </w:p>
          <w:p w14:paraId="68869740" w14:textId="541D1160" w:rsidR="0068621E" w:rsidRPr="00CB20D8" w:rsidRDefault="0068621E" w:rsidP="00A14898">
            <w:pPr>
              <w:pStyle w:val="NoSpacing"/>
              <w:ind w:left="360"/>
              <w:rPr>
                <w:rFonts w:ascii="Trebuchet MS" w:hAnsi="Trebuchet MS" w:cs="Tahoma"/>
                <w:sz w:val="20"/>
                <w:szCs w:val="20"/>
              </w:rPr>
            </w:pPr>
            <w:r w:rsidRPr="00CB20D8">
              <w:rPr>
                <w:rFonts w:ascii="Trebuchet MS" w:hAnsi="Trebuchet MS" w:cs="Tahoma"/>
                <w:sz w:val="20"/>
                <w:szCs w:val="20"/>
                <w:u w:val="single"/>
              </w:rPr>
              <w:t>India, USA, and Ethiopia</w:t>
            </w:r>
            <w:r w:rsidRPr="00CB20D8">
              <w:rPr>
                <w:rFonts w:ascii="Trebuchet MS" w:hAnsi="Trebuchet MS" w:cs="Tahoma"/>
                <w:sz w:val="20"/>
                <w:szCs w:val="20"/>
              </w:rPr>
              <w:t>;</w:t>
            </w:r>
          </w:p>
          <w:p w14:paraId="0E656E7C" w14:textId="77777777" w:rsidR="0068621E" w:rsidRPr="00CB20D8" w:rsidRDefault="0068621E" w:rsidP="0068621E">
            <w:pPr>
              <w:pStyle w:val="NoSpacing"/>
              <w:rPr>
                <w:rFonts w:ascii="Trebuchet MS" w:hAnsi="Trebuchet MS" w:cs="Tahoma"/>
                <w:sz w:val="20"/>
                <w:szCs w:val="20"/>
              </w:rPr>
            </w:pPr>
          </w:p>
          <w:p w14:paraId="5CF321BF" w14:textId="426282C6" w:rsidR="001B2ABD" w:rsidRPr="00CB20D8" w:rsidRDefault="0068621E" w:rsidP="00BE14E8">
            <w:pPr>
              <w:pStyle w:val="ListParagraph"/>
              <w:numPr>
                <w:ilvl w:val="0"/>
                <w:numId w:val="2"/>
              </w:numPr>
              <w:rPr>
                <w:rFonts w:ascii="Trebuchet MS" w:hAnsi="Trebuchet MS" w:cs="Tahoma"/>
              </w:rPr>
            </w:pPr>
            <w:r w:rsidRPr="00CB20D8">
              <w:rPr>
                <w:rFonts w:ascii="Trebuchet MS" w:hAnsi="Trebuchet MS" w:cs="Tahoma"/>
                <w:sz w:val="20"/>
                <w:szCs w:val="20"/>
              </w:rPr>
              <w:t xml:space="preserve">Led several challenging assignments as an </w:t>
            </w:r>
            <w:r w:rsidRPr="00CB20D8">
              <w:rPr>
                <w:rFonts w:ascii="Trebuchet MS" w:hAnsi="Trebuchet MS" w:cs="Tahoma"/>
                <w:sz w:val="20"/>
                <w:szCs w:val="20"/>
                <w:u w:val="single"/>
              </w:rPr>
              <w:t>HR Advisor</w:t>
            </w:r>
            <w:r w:rsidRPr="00CB20D8">
              <w:rPr>
                <w:rFonts w:ascii="Trebuchet MS" w:hAnsi="Trebuchet MS" w:cs="Tahoma"/>
                <w:sz w:val="20"/>
                <w:szCs w:val="20"/>
              </w:rPr>
              <w:t xml:space="preserve"> including organization scale ups, re-structuring projects, development of talent management strategies, performance improvement processes and other institutional building processes;</w:t>
            </w:r>
          </w:p>
        </w:tc>
        <w:tc>
          <w:tcPr>
            <w:tcW w:w="283" w:type="dxa"/>
          </w:tcPr>
          <w:p w14:paraId="76627D1E" w14:textId="77777777" w:rsidR="001B2ABD" w:rsidRPr="00CB20D8" w:rsidRDefault="001B2ABD" w:rsidP="000C45FF">
            <w:pPr>
              <w:tabs>
                <w:tab w:val="left" w:pos="990"/>
              </w:tabs>
              <w:rPr>
                <w:rFonts w:ascii="Trebuchet MS" w:hAnsi="Trebuchet MS" w:cs="Tahoma"/>
              </w:rPr>
            </w:pPr>
          </w:p>
        </w:tc>
        <w:tc>
          <w:tcPr>
            <w:tcW w:w="7229" w:type="dxa"/>
          </w:tcPr>
          <w:p w14:paraId="3B66D4D8" w14:textId="404E2015" w:rsidR="001B2ABD" w:rsidRPr="00CB20D8" w:rsidRDefault="00253DED" w:rsidP="00A14898">
            <w:pPr>
              <w:rPr>
                <w:rFonts w:ascii="Trebuchet MS" w:hAnsi="Trebuchet MS" w:cs="Tahoma"/>
                <w:sz w:val="76"/>
                <w:szCs w:val="76"/>
              </w:rPr>
            </w:pPr>
            <w:r w:rsidRPr="00CB20D8">
              <w:rPr>
                <w:rFonts w:ascii="Trebuchet MS" w:hAnsi="Trebuchet MS" w:cs="Tahoma"/>
                <w:sz w:val="76"/>
                <w:szCs w:val="76"/>
              </w:rPr>
              <w:t xml:space="preserve">   </w:t>
            </w:r>
            <w:r w:rsidR="0068621E" w:rsidRPr="00CB20D8">
              <w:rPr>
                <w:rFonts w:ascii="Trebuchet MS" w:hAnsi="Trebuchet MS" w:cs="Tahoma"/>
                <w:sz w:val="76"/>
                <w:szCs w:val="76"/>
              </w:rPr>
              <w:t>S</w:t>
            </w:r>
            <w:r w:rsidR="00A14898" w:rsidRPr="00CB20D8">
              <w:rPr>
                <w:rFonts w:ascii="Trebuchet MS" w:hAnsi="Trebuchet MS" w:cs="Tahoma"/>
                <w:sz w:val="76"/>
                <w:szCs w:val="76"/>
              </w:rPr>
              <w:t>u</w:t>
            </w:r>
            <w:r w:rsidR="0068621E" w:rsidRPr="00CB20D8">
              <w:rPr>
                <w:rFonts w:ascii="Trebuchet MS" w:hAnsi="Trebuchet MS" w:cs="Tahoma"/>
                <w:sz w:val="76"/>
                <w:szCs w:val="76"/>
              </w:rPr>
              <w:t xml:space="preserve">priya </w:t>
            </w:r>
            <w:r w:rsidR="00A14898" w:rsidRPr="00CB20D8">
              <w:rPr>
                <w:rFonts w:ascii="Trebuchet MS" w:hAnsi="Trebuchet MS" w:cs="Tahoma"/>
                <w:sz w:val="76"/>
                <w:szCs w:val="76"/>
              </w:rPr>
              <w:t>S</w:t>
            </w:r>
            <w:r w:rsidR="0068621E" w:rsidRPr="00CB20D8">
              <w:rPr>
                <w:rFonts w:ascii="Trebuchet MS" w:hAnsi="Trebuchet MS" w:cs="Tahoma"/>
                <w:sz w:val="76"/>
                <w:szCs w:val="76"/>
              </w:rPr>
              <w:t>harma</w:t>
            </w:r>
          </w:p>
          <w:p w14:paraId="7861AC54" w14:textId="41DA7B89" w:rsidR="00A14898" w:rsidRPr="00CB20D8" w:rsidRDefault="00253DED" w:rsidP="00A14898">
            <w:pPr>
              <w:rPr>
                <w:rFonts w:ascii="Trebuchet MS" w:hAnsi="Trebuchet MS" w:cs="Tahoma"/>
                <w:sz w:val="40"/>
                <w:szCs w:val="40"/>
              </w:rPr>
            </w:pPr>
            <w:r w:rsidRPr="00CB20D8">
              <w:rPr>
                <w:rFonts w:ascii="Trebuchet MS" w:hAnsi="Trebuchet MS" w:cs="Tahoma"/>
                <w:sz w:val="40"/>
                <w:szCs w:val="40"/>
              </w:rPr>
              <w:t xml:space="preserve">      </w:t>
            </w:r>
            <w:r w:rsidR="0068621E" w:rsidRPr="00CB20D8">
              <w:rPr>
                <w:rFonts w:ascii="Trebuchet MS" w:hAnsi="Trebuchet MS" w:cs="Tahoma"/>
                <w:sz w:val="40"/>
                <w:szCs w:val="40"/>
              </w:rPr>
              <w:t>Head – Human Resources</w:t>
            </w:r>
          </w:p>
          <w:p w14:paraId="75C2096A" w14:textId="77777777" w:rsidR="007A482E" w:rsidRPr="00CB20D8" w:rsidRDefault="007A482E" w:rsidP="00A14898">
            <w:pPr>
              <w:rPr>
                <w:rFonts w:ascii="Trebuchet MS" w:hAnsi="Trebuchet MS" w:cs="Tahoma"/>
                <w:sz w:val="40"/>
                <w:szCs w:val="40"/>
              </w:rPr>
            </w:pPr>
          </w:p>
          <w:p w14:paraId="221FBE01" w14:textId="4EA4DD25" w:rsidR="003E3EF4" w:rsidRPr="00CB20D8" w:rsidRDefault="00A14898" w:rsidP="003E3EF4">
            <w:pPr>
              <w:jc w:val="center"/>
              <w:rPr>
                <w:rFonts w:ascii="Trebuchet MS" w:hAnsi="Trebuchet MS" w:cs="Tahoma"/>
                <w:b/>
                <w:bCs/>
                <w:sz w:val="22"/>
                <w:szCs w:val="28"/>
              </w:rPr>
            </w:pPr>
            <w:r w:rsidRPr="00CB20D8">
              <w:rPr>
                <w:rFonts w:ascii="Trebuchet MS" w:hAnsi="Trebuchet MS" w:cs="Tahoma"/>
                <w:b/>
                <w:bCs/>
                <w:sz w:val="22"/>
                <w:szCs w:val="28"/>
              </w:rPr>
              <w:t>+91-9810137496</w:t>
            </w:r>
            <w:r w:rsidRPr="00CB20D8">
              <w:rPr>
                <w:rFonts w:ascii="Trebuchet MS" w:hAnsi="Trebuchet MS" w:cs="Tahoma"/>
                <w:sz w:val="22"/>
                <w:szCs w:val="28"/>
              </w:rPr>
              <w:t xml:space="preserve"> |  </w:t>
            </w:r>
            <w:hyperlink r:id="rId10" w:history="1">
              <w:r w:rsidR="00401F80" w:rsidRPr="00CB20D8">
                <w:rPr>
                  <w:rStyle w:val="Hyperlink"/>
                  <w:rFonts w:ascii="Trebuchet MS" w:hAnsi="Trebuchet MS" w:cs="Tahoma"/>
                  <w:b/>
                  <w:bCs/>
                  <w:color w:val="auto"/>
                  <w:sz w:val="22"/>
                  <w:szCs w:val="28"/>
                </w:rPr>
                <w:t>supriya.1979@gmail.com</w:t>
              </w:r>
            </w:hyperlink>
            <w:r w:rsidR="00401F80" w:rsidRPr="00CB20D8">
              <w:rPr>
                <w:rFonts w:ascii="Trebuchet MS" w:hAnsi="Trebuchet MS" w:cs="Tahoma"/>
                <w:b/>
                <w:bCs/>
                <w:sz w:val="22"/>
                <w:szCs w:val="28"/>
              </w:rPr>
              <w:t xml:space="preserve"> |</w:t>
            </w:r>
          </w:p>
          <w:p w14:paraId="4CDA358D" w14:textId="77777777" w:rsidR="007A482E" w:rsidRPr="00CB20D8" w:rsidRDefault="007A482E" w:rsidP="003E3EF4">
            <w:pPr>
              <w:jc w:val="center"/>
              <w:rPr>
                <w:rFonts w:ascii="Trebuchet MS" w:hAnsi="Trebuchet MS" w:cs="Tahoma"/>
                <w:sz w:val="22"/>
                <w:szCs w:val="28"/>
              </w:rPr>
            </w:pPr>
          </w:p>
          <w:p w14:paraId="73004080" w14:textId="59E9EE57" w:rsidR="0068621E" w:rsidRPr="00CB20D8" w:rsidRDefault="003E3EF4" w:rsidP="003E3EF4">
            <w:pPr>
              <w:jc w:val="center"/>
              <w:rPr>
                <w:rFonts w:ascii="Trebuchet MS" w:hAnsi="Trebuchet MS" w:cs="Tahoma"/>
                <w:sz w:val="20"/>
                <w:szCs w:val="24"/>
              </w:rPr>
            </w:pPr>
            <w:r w:rsidRPr="00CB20D8">
              <w:rPr>
                <w:rFonts w:ascii="Trebuchet MS" w:hAnsi="Trebuchet MS" w:cs="Tahoma"/>
                <w:sz w:val="20"/>
                <w:szCs w:val="24"/>
              </w:rPr>
              <w:t xml:space="preserve">DOB : 19-Oct-1979 | </w:t>
            </w:r>
            <w:r w:rsidR="00CD7B3E" w:rsidRPr="00CB20D8">
              <w:rPr>
                <w:rFonts w:ascii="Trebuchet MS" w:hAnsi="Trebuchet MS" w:cs="Tahoma"/>
                <w:sz w:val="20"/>
                <w:szCs w:val="24"/>
              </w:rPr>
              <w:t xml:space="preserve">Green Belt Six Sigma Trained | </w:t>
            </w:r>
            <w:r w:rsidRPr="00CB20D8">
              <w:rPr>
                <w:rFonts w:ascii="Trebuchet MS" w:hAnsi="Trebuchet MS" w:cs="Tahoma"/>
                <w:sz w:val="20"/>
                <w:szCs w:val="24"/>
              </w:rPr>
              <w:t>VALID US-B1 VISA | DELHI/</w:t>
            </w:r>
            <w:r w:rsidR="00081562" w:rsidRPr="00CB20D8">
              <w:rPr>
                <w:rFonts w:ascii="Trebuchet MS" w:hAnsi="Trebuchet MS" w:cs="Tahoma"/>
                <w:sz w:val="20"/>
                <w:szCs w:val="24"/>
              </w:rPr>
              <w:t>NOIDA</w:t>
            </w:r>
          </w:p>
          <w:p w14:paraId="7DC1DC1C" w14:textId="27730E02" w:rsidR="007A482E" w:rsidRPr="00CB20D8" w:rsidRDefault="007A482E" w:rsidP="007A482E">
            <w:pPr>
              <w:rPr>
                <w:rFonts w:ascii="Trebuchet MS" w:hAnsi="Trebuchet MS" w:cs="Tahoma"/>
                <w:b/>
                <w:sz w:val="20"/>
                <w:szCs w:val="20"/>
              </w:rPr>
            </w:pPr>
          </w:p>
          <w:p w14:paraId="7DA1C39E" w14:textId="77777777" w:rsidR="007A482E" w:rsidRPr="00CB20D8" w:rsidRDefault="007A482E" w:rsidP="00253DED">
            <w:pPr>
              <w:jc w:val="center"/>
              <w:rPr>
                <w:rFonts w:ascii="Trebuchet MS" w:hAnsi="Trebuchet MS" w:cs="Tahoma"/>
                <w:b/>
                <w:sz w:val="20"/>
                <w:szCs w:val="20"/>
              </w:rPr>
            </w:pPr>
          </w:p>
          <w:p w14:paraId="64B35931" w14:textId="11261935" w:rsidR="00253DED" w:rsidRPr="00CB20D8" w:rsidRDefault="00253DED" w:rsidP="00253DED">
            <w:pPr>
              <w:jc w:val="center"/>
              <w:rPr>
                <w:rFonts w:ascii="Trebuchet MS" w:hAnsi="Trebuchet MS" w:cs="Tahoma"/>
                <w:b/>
                <w:sz w:val="20"/>
                <w:szCs w:val="20"/>
                <w:u w:val="single"/>
              </w:rPr>
            </w:pPr>
            <w:r w:rsidRPr="00CB20D8">
              <w:rPr>
                <w:rFonts w:ascii="Trebuchet MS" w:hAnsi="Trebuchet MS" w:cs="Tahoma"/>
                <w:b/>
                <w:sz w:val="20"/>
                <w:szCs w:val="20"/>
                <w:u w:val="single"/>
              </w:rPr>
              <w:t>CORE COMPETENCIES</w:t>
            </w:r>
          </w:p>
          <w:p w14:paraId="18B0C6E6" w14:textId="50CB20D3" w:rsidR="003E3EF4" w:rsidRPr="00CB20D8" w:rsidRDefault="003E3EF4" w:rsidP="00253DED">
            <w:pPr>
              <w:jc w:val="center"/>
              <w:rPr>
                <w:rFonts w:ascii="Trebuchet MS" w:hAnsi="Trebuchet MS" w:cs="Tahoma"/>
                <w:b/>
                <w:sz w:val="20"/>
                <w:szCs w:val="20"/>
              </w:rPr>
            </w:pPr>
          </w:p>
          <w:p w14:paraId="4F0CEB2C" w14:textId="57154957" w:rsidR="003E3EF4" w:rsidRPr="00CB20D8" w:rsidRDefault="003E3EF4"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Organization Development / Change Management</w:t>
            </w:r>
          </w:p>
          <w:p w14:paraId="66AB7F98" w14:textId="52361B71" w:rsidR="003E3EF4" w:rsidRPr="00CB20D8" w:rsidRDefault="003E3EF4"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Talent Acquisition</w:t>
            </w:r>
          </w:p>
          <w:p w14:paraId="00C7A66E" w14:textId="492EC813" w:rsidR="003E3EF4" w:rsidRPr="00CB20D8" w:rsidRDefault="003E3EF4"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Talent Management</w:t>
            </w:r>
          </w:p>
          <w:p w14:paraId="22BE5234" w14:textId="3A198897" w:rsidR="003E3EF4" w:rsidRPr="00CB20D8" w:rsidRDefault="003E3EF4"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Compensation and Benefits</w:t>
            </w:r>
          </w:p>
          <w:p w14:paraId="0099CE65" w14:textId="73AAC142" w:rsidR="00BE14E8" w:rsidRPr="00CB20D8" w:rsidRDefault="00BE14E8"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Governance &amp; Policies</w:t>
            </w:r>
          </w:p>
          <w:p w14:paraId="78C4F556" w14:textId="1F70F3A2" w:rsidR="00BE14E8" w:rsidRPr="00CB20D8" w:rsidRDefault="00BE14E8"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HR Branding</w:t>
            </w:r>
          </w:p>
          <w:p w14:paraId="4B3F50E9" w14:textId="658706C7" w:rsidR="00BE14E8" w:rsidRPr="00CB20D8" w:rsidRDefault="00BE14E8"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Learning and Development</w:t>
            </w:r>
          </w:p>
          <w:p w14:paraId="081BEF0A" w14:textId="2FFEAC12" w:rsidR="00BE14E8" w:rsidRPr="00CB20D8" w:rsidRDefault="00BE14E8"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Employee Engagement &amp; Employee Relations</w:t>
            </w:r>
          </w:p>
          <w:p w14:paraId="581BFC77" w14:textId="4F9BDB7E" w:rsidR="00BE14E8" w:rsidRPr="00CB20D8" w:rsidRDefault="00BE14E8" w:rsidP="00BE14E8">
            <w:pPr>
              <w:pStyle w:val="ListParagraph"/>
              <w:numPr>
                <w:ilvl w:val="0"/>
                <w:numId w:val="4"/>
              </w:numPr>
              <w:rPr>
                <w:rFonts w:ascii="Trebuchet MS" w:hAnsi="Trebuchet MS" w:cs="Tahoma"/>
                <w:bCs/>
                <w:sz w:val="20"/>
                <w:szCs w:val="20"/>
              </w:rPr>
            </w:pPr>
            <w:r w:rsidRPr="00CB20D8">
              <w:rPr>
                <w:rFonts w:ascii="Trebuchet MS" w:hAnsi="Trebuchet MS" w:cs="Tahoma"/>
                <w:bCs/>
                <w:sz w:val="20"/>
                <w:szCs w:val="20"/>
              </w:rPr>
              <w:t>Establishing HR in new geographies</w:t>
            </w:r>
          </w:p>
          <w:p w14:paraId="6BB76D20" w14:textId="1A90F4A1" w:rsidR="003E3EF4" w:rsidRPr="00CB20D8" w:rsidRDefault="00BE14E8" w:rsidP="00BE14E8">
            <w:pPr>
              <w:pStyle w:val="ListParagraph"/>
              <w:numPr>
                <w:ilvl w:val="0"/>
                <w:numId w:val="4"/>
              </w:numPr>
              <w:rPr>
                <w:rFonts w:ascii="Trebuchet MS" w:hAnsi="Trebuchet MS" w:cs="Tahoma"/>
              </w:rPr>
            </w:pPr>
            <w:r w:rsidRPr="00CB20D8">
              <w:rPr>
                <w:rFonts w:ascii="Trebuchet MS" w:hAnsi="Trebuchet MS" w:cs="Tahoma"/>
                <w:bCs/>
                <w:sz w:val="20"/>
                <w:szCs w:val="20"/>
              </w:rPr>
              <w:t>Automation of HR / HRIS</w:t>
            </w:r>
          </w:p>
        </w:tc>
      </w:tr>
      <w:tr w:rsidR="00CB20D8" w:rsidRPr="00CB20D8" w14:paraId="27D18B51" w14:textId="77777777" w:rsidTr="00EF448E">
        <w:trPr>
          <w:trHeight w:val="8268"/>
        </w:trPr>
        <w:tc>
          <w:tcPr>
            <w:tcW w:w="4254" w:type="dxa"/>
          </w:tcPr>
          <w:p w14:paraId="04E82497" w14:textId="77777777" w:rsidR="00036450" w:rsidRPr="00CB20D8" w:rsidRDefault="00036450" w:rsidP="003E3EF4">
            <w:pPr>
              <w:rPr>
                <w:rFonts w:ascii="Trebuchet MS" w:hAnsi="Trebuchet MS" w:cs="Tahoma"/>
              </w:rPr>
            </w:pPr>
          </w:p>
          <w:p w14:paraId="2BB0C401" w14:textId="1359A973" w:rsidR="00A14898" w:rsidRPr="00CB20D8" w:rsidRDefault="00A14898" w:rsidP="003E3EF4">
            <w:pPr>
              <w:pStyle w:val="Heading3"/>
              <w:rPr>
                <w:rFonts w:ascii="Trebuchet MS" w:hAnsi="Trebuchet MS" w:cs="Tahoma"/>
                <w:color w:val="auto"/>
              </w:rPr>
            </w:pPr>
            <w:r w:rsidRPr="00CB20D8">
              <w:rPr>
                <w:rFonts w:ascii="Trebuchet MS" w:hAnsi="Trebuchet MS" w:cs="Tahoma"/>
                <w:color w:val="auto"/>
              </w:rPr>
              <w:t>Education</w:t>
            </w:r>
          </w:p>
          <w:p w14:paraId="4FEEBFE4" w14:textId="1F3F319F" w:rsidR="00253DED" w:rsidRPr="00CB20D8" w:rsidRDefault="00253DED" w:rsidP="003E3EF4">
            <w:pPr>
              <w:rPr>
                <w:rFonts w:ascii="Trebuchet MS" w:hAnsi="Trebuchet MS" w:cs="Tahoma"/>
                <w:sz w:val="20"/>
                <w:szCs w:val="24"/>
              </w:rPr>
            </w:pPr>
            <w:r w:rsidRPr="00CB20D8">
              <w:rPr>
                <w:rFonts w:ascii="Trebuchet MS" w:hAnsi="Trebuchet MS" w:cs="Tahoma"/>
                <w:sz w:val="20"/>
                <w:szCs w:val="24"/>
              </w:rPr>
              <w:t>2019</w:t>
            </w:r>
            <w:r w:rsidR="00401F80" w:rsidRPr="00CB20D8">
              <w:rPr>
                <w:rFonts w:ascii="Trebuchet MS" w:hAnsi="Trebuchet MS" w:cs="Tahoma"/>
                <w:sz w:val="20"/>
                <w:szCs w:val="24"/>
              </w:rPr>
              <w:t xml:space="preserve">: </w:t>
            </w:r>
            <w:r w:rsidR="003E3EF4" w:rsidRPr="00CB20D8">
              <w:rPr>
                <w:rFonts w:ascii="Trebuchet MS" w:hAnsi="Trebuchet MS" w:cs="Tahoma"/>
                <w:sz w:val="20"/>
                <w:szCs w:val="24"/>
              </w:rPr>
              <w:t xml:space="preserve"> </w:t>
            </w:r>
            <w:r w:rsidRPr="00CB20D8">
              <w:rPr>
                <w:rFonts w:ascii="Trebuchet MS" w:hAnsi="Trebuchet MS" w:cs="Tahoma"/>
                <w:sz w:val="20"/>
                <w:szCs w:val="24"/>
              </w:rPr>
              <w:t>Labor Law Management, XLRI-J</w:t>
            </w:r>
          </w:p>
          <w:p w14:paraId="786074F0" w14:textId="565F5B6E" w:rsidR="00253DED" w:rsidRPr="00CB20D8" w:rsidRDefault="00253DED" w:rsidP="003E3EF4">
            <w:pPr>
              <w:rPr>
                <w:rFonts w:ascii="Trebuchet MS" w:hAnsi="Trebuchet MS" w:cs="Tahoma"/>
                <w:sz w:val="20"/>
                <w:szCs w:val="24"/>
              </w:rPr>
            </w:pPr>
            <w:r w:rsidRPr="00CB20D8">
              <w:rPr>
                <w:rFonts w:ascii="Trebuchet MS" w:hAnsi="Trebuchet MS" w:cs="Tahoma"/>
                <w:sz w:val="20"/>
                <w:szCs w:val="24"/>
              </w:rPr>
              <w:t>2014</w:t>
            </w:r>
            <w:r w:rsidR="00401F80" w:rsidRPr="00CB20D8">
              <w:rPr>
                <w:rFonts w:ascii="Trebuchet MS" w:hAnsi="Trebuchet MS" w:cs="Tahoma"/>
                <w:sz w:val="20"/>
                <w:szCs w:val="24"/>
              </w:rPr>
              <w:t xml:space="preserve">: </w:t>
            </w:r>
            <w:r w:rsidR="003E3EF4" w:rsidRPr="00CB20D8">
              <w:rPr>
                <w:rFonts w:ascii="Trebuchet MS" w:hAnsi="Trebuchet MS" w:cs="Tahoma"/>
                <w:sz w:val="20"/>
                <w:szCs w:val="24"/>
              </w:rPr>
              <w:t xml:space="preserve"> </w:t>
            </w:r>
            <w:r w:rsidRPr="00CB20D8">
              <w:rPr>
                <w:rFonts w:ascii="Trebuchet MS" w:hAnsi="Trebuchet MS" w:cs="Tahoma"/>
                <w:sz w:val="20"/>
                <w:szCs w:val="24"/>
              </w:rPr>
              <w:t>Adv. HR Management, IIM-A</w:t>
            </w:r>
          </w:p>
          <w:p w14:paraId="77B6B74B" w14:textId="23436D6B" w:rsidR="00253DED" w:rsidRPr="00CB20D8" w:rsidRDefault="00253DED" w:rsidP="003E3EF4">
            <w:pPr>
              <w:ind w:left="-395" w:firstLine="395"/>
              <w:rPr>
                <w:rFonts w:ascii="Trebuchet MS" w:hAnsi="Trebuchet MS" w:cs="Tahoma"/>
                <w:sz w:val="20"/>
                <w:szCs w:val="24"/>
              </w:rPr>
            </w:pPr>
            <w:r w:rsidRPr="00CB20D8">
              <w:rPr>
                <w:rFonts w:ascii="Trebuchet MS" w:hAnsi="Trebuchet MS" w:cs="Tahoma"/>
                <w:sz w:val="20"/>
                <w:szCs w:val="24"/>
              </w:rPr>
              <w:t>2006</w:t>
            </w:r>
            <w:r w:rsidR="00401F80" w:rsidRPr="00CB20D8">
              <w:rPr>
                <w:rFonts w:ascii="Trebuchet MS" w:hAnsi="Trebuchet MS" w:cs="Tahoma"/>
                <w:sz w:val="20"/>
                <w:szCs w:val="24"/>
              </w:rPr>
              <w:t xml:space="preserve">: </w:t>
            </w:r>
            <w:r w:rsidR="003E3EF4" w:rsidRPr="00CB20D8">
              <w:rPr>
                <w:rFonts w:ascii="Trebuchet MS" w:hAnsi="Trebuchet MS" w:cs="Tahoma"/>
                <w:sz w:val="20"/>
                <w:szCs w:val="24"/>
              </w:rPr>
              <w:t xml:space="preserve"> </w:t>
            </w:r>
            <w:r w:rsidRPr="00CB20D8">
              <w:rPr>
                <w:rFonts w:ascii="Trebuchet MS" w:hAnsi="Trebuchet MS" w:cs="Tahoma"/>
                <w:sz w:val="20"/>
                <w:szCs w:val="24"/>
              </w:rPr>
              <w:t>MBA-HR, Symbiosis, Pune</w:t>
            </w:r>
          </w:p>
          <w:p w14:paraId="4CF4F913" w14:textId="6CC96F45" w:rsidR="00401F80" w:rsidRPr="00CB20D8" w:rsidRDefault="00253DED" w:rsidP="003E3EF4">
            <w:pPr>
              <w:rPr>
                <w:rFonts w:ascii="Trebuchet MS" w:hAnsi="Trebuchet MS" w:cs="Tahoma"/>
                <w:sz w:val="20"/>
                <w:szCs w:val="24"/>
              </w:rPr>
            </w:pPr>
            <w:r w:rsidRPr="00CB20D8">
              <w:rPr>
                <w:rFonts w:ascii="Trebuchet MS" w:hAnsi="Trebuchet MS" w:cs="Tahoma"/>
                <w:sz w:val="20"/>
                <w:szCs w:val="24"/>
              </w:rPr>
              <w:t>2002</w:t>
            </w:r>
            <w:r w:rsidR="00401F80" w:rsidRPr="00CB20D8">
              <w:rPr>
                <w:rFonts w:ascii="Trebuchet MS" w:hAnsi="Trebuchet MS" w:cs="Tahoma"/>
                <w:sz w:val="20"/>
                <w:szCs w:val="24"/>
              </w:rPr>
              <w:t>:</w:t>
            </w:r>
            <w:r w:rsidRPr="00CB20D8">
              <w:rPr>
                <w:rFonts w:ascii="Trebuchet MS" w:hAnsi="Trebuchet MS" w:cs="Tahoma"/>
                <w:sz w:val="20"/>
                <w:szCs w:val="24"/>
              </w:rPr>
              <w:t xml:space="preserve"> </w:t>
            </w:r>
            <w:r w:rsidR="003E3EF4" w:rsidRPr="00CB20D8">
              <w:rPr>
                <w:rFonts w:ascii="Trebuchet MS" w:hAnsi="Trebuchet MS" w:cs="Tahoma"/>
                <w:sz w:val="20"/>
                <w:szCs w:val="24"/>
              </w:rPr>
              <w:t xml:space="preserve"> </w:t>
            </w:r>
            <w:r w:rsidRPr="00CB20D8">
              <w:rPr>
                <w:rFonts w:ascii="Trebuchet MS" w:hAnsi="Trebuchet MS" w:cs="Tahoma"/>
                <w:sz w:val="20"/>
                <w:szCs w:val="24"/>
              </w:rPr>
              <w:t>M.Sc.-Software, Kurukshetra Uni</w:t>
            </w:r>
            <w:r w:rsidR="00401F80" w:rsidRPr="00CB20D8">
              <w:rPr>
                <w:rFonts w:ascii="Trebuchet MS" w:hAnsi="Trebuchet MS" w:cs="Tahoma"/>
                <w:sz w:val="20"/>
                <w:szCs w:val="24"/>
              </w:rPr>
              <w:t>.</w:t>
            </w:r>
          </w:p>
          <w:p w14:paraId="4C428D71" w14:textId="06BE9C43" w:rsidR="0068621E" w:rsidRPr="00CB20D8" w:rsidRDefault="00253DED" w:rsidP="003E3EF4">
            <w:pPr>
              <w:rPr>
                <w:rFonts w:ascii="Trebuchet MS" w:hAnsi="Trebuchet MS" w:cs="Tahoma"/>
                <w:sz w:val="20"/>
                <w:szCs w:val="24"/>
              </w:rPr>
            </w:pPr>
            <w:r w:rsidRPr="00CB20D8">
              <w:rPr>
                <w:rFonts w:ascii="Trebuchet MS" w:hAnsi="Trebuchet MS" w:cs="Tahoma"/>
                <w:sz w:val="20"/>
                <w:szCs w:val="24"/>
              </w:rPr>
              <w:t>2000</w:t>
            </w:r>
            <w:r w:rsidR="003E3EF4" w:rsidRPr="00CB20D8">
              <w:rPr>
                <w:rFonts w:ascii="Trebuchet MS" w:hAnsi="Trebuchet MS" w:cs="Tahoma"/>
                <w:sz w:val="20"/>
                <w:szCs w:val="24"/>
              </w:rPr>
              <w:t>:</w:t>
            </w:r>
            <w:r w:rsidRPr="00CB20D8">
              <w:rPr>
                <w:rFonts w:ascii="Trebuchet MS" w:hAnsi="Trebuchet MS" w:cs="Tahoma"/>
                <w:sz w:val="20"/>
                <w:szCs w:val="24"/>
              </w:rPr>
              <w:t xml:space="preserve"> </w:t>
            </w:r>
            <w:r w:rsidR="003E3EF4" w:rsidRPr="00CB20D8">
              <w:rPr>
                <w:rFonts w:ascii="Trebuchet MS" w:hAnsi="Trebuchet MS" w:cs="Tahoma"/>
                <w:sz w:val="20"/>
                <w:szCs w:val="24"/>
              </w:rPr>
              <w:t xml:space="preserve"> </w:t>
            </w:r>
            <w:r w:rsidRPr="00CB20D8">
              <w:rPr>
                <w:rFonts w:ascii="Trebuchet MS" w:hAnsi="Trebuchet MS" w:cs="Tahoma"/>
                <w:sz w:val="20"/>
                <w:szCs w:val="24"/>
              </w:rPr>
              <w:t>B.Sc.–Statistics, Delhi University</w:t>
            </w:r>
          </w:p>
          <w:p w14:paraId="303901F7" w14:textId="2A697E20" w:rsidR="00036450" w:rsidRPr="00CB20D8" w:rsidRDefault="00036450" w:rsidP="003E3EF4">
            <w:pPr>
              <w:rPr>
                <w:rFonts w:ascii="Trebuchet MS" w:hAnsi="Trebuchet MS" w:cs="Tahoma"/>
              </w:rPr>
            </w:pPr>
          </w:p>
          <w:p w14:paraId="2C185D87" w14:textId="77777777" w:rsidR="00FC0C25" w:rsidRPr="00CB20D8" w:rsidRDefault="00FC0C25" w:rsidP="003E3EF4">
            <w:pPr>
              <w:rPr>
                <w:rFonts w:ascii="Trebuchet MS" w:hAnsi="Trebuchet MS" w:cs="Tahoma"/>
              </w:rPr>
            </w:pPr>
          </w:p>
          <w:p w14:paraId="4C63752C" w14:textId="4E771FA1" w:rsidR="00401F80" w:rsidRPr="00CB20D8" w:rsidRDefault="00081562" w:rsidP="003E3EF4">
            <w:pPr>
              <w:pStyle w:val="Heading3"/>
              <w:rPr>
                <w:rFonts w:ascii="Trebuchet MS" w:hAnsi="Trebuchet MS" w:cs="Tahoma"/>
                <w:color w:val="auto"/>
              </w:rPr>
            </w:pPr>
            <w:r w:rsidRPr="00CB20D8">
              <w:rPr>
                <w:rFonts w:ascii="Trebuchet MS" w:hAnsi="Trebuchet MS" w:cs="Tahoma"/>
                <w:color w:val="auto"/>
              </w:rPr>
              <w:t>ACHIEVEMENTS</w:t>
            </w:r>
          </w:p>
          <w:p w14:paraId="0DBE07EC" w14:textId="77777777" w:rsidR="00081562" w:rsidRPr="00CB20D8" w:rsidRDefault="00081562" w:rsidP="003E3EF4">
            <w:pPr>
              <w:pStyle w:val="NoSpacing"/>
              <w:numPr>
                <w:ilvl w:val="0"/>
                <w:numId w:val="2"/>
              </w:numPr>
              <w:rPr>
                <w:rFonts w:ascii="Trebuchet MS" w:hAnsi="Trebuchet MS" w:cs="Tahoma"/>
                <w:sz w:val="20"/>
                <w:szCs w:val="20"/>
              </w:rPr>
            </w:pPr>
            <w:r w:rsidRPr="00CB20D8">
              <w:rPr>
                <w:rFonts w:ascii="Trebuchet MS" w:hAnsi="Trebuchet MS" w:cs="Tahoma"/>
                <w:sz w:val="20"/>
                <w:szCs w:val="20"/>
              </w:rPr>
              <w:t>Throughout scored 1</w:t>
            </w:r>
            <w:r w:rsidRPr="00CB20D8">
              <w:rPr>
                <w:rFonts w:ascii="Trebuchet MS" w:hAnsi="Trebuchet MS" w:cs="Tahoma"/>
                <w:sz w:val="20"/>
                <w:szCs w:val="20"/>
                <w:vertAlign w:val="superscript"/>
              </w:rPr>
              <w:t>st</w:t>
            </w:r>
            <w:r w:rsidRPr="00CB20D8">
              <w:rPr>
                <w:rFonts w:ascii="Trebuchet MS" w:hAnsi="Trebuchet MS" w:cs="Tahoma"/>
                <w:sz w:val="20"/>
                <w:szCs w:val="20"/>
              </w:rPr>
              <w:t xml:space="preserve"> division in academics</w:t>
            </w:r>
          </w:p>
          <w:p w14:paraId="6DC5A5E6" w14:textId="77777777" w:rsidR="00081562" w:rsidRPr="00CB20D8" w:rsidRDefault="00081562" w:rsidP="00081562">
            <w:pPr>
              <w:pStyle w:val="NoSpacing"/>
              <w:ind w:left="360"/>
              <w:rPr>
                <w:rFonts w:ascii="Trebuchet MS" w:hAnsi="Trebuchet MS" w:cs="Tahoma"/>
                <w:sz w:val="20"/>
                <w:szCs w:val="20"/>
              </w:rPr>
            </w:pPr>
          </w:p>
          <w:p w14:paraId="170E64BC" w14:textId="6F96ED5B" w:rsidR="00DD7B1A" w:rsidRPr="00CB20D8" w:rsidRDefault="00081562" w:rsidP="003E3EF4">
            <w:pPr>
              <w:pStyle w:val="NoSpacing"/>
              <w:numPr>
                <w:ilvl w:val="0"/>
                <w:numId w:val="2"/>
              </w:numPr>
              <w:rPr>
                <w:rFonts w:ascii="Trebuchet MS" w:hAnsi="Trebuchet MS" w:cs="Tahoma"/>
                <w:sz w:val="20"/>
                <w:szCs w:val="20"/>
              </w:rPr>
            </w:pPr>
            <w:r w:rsidRPr="00CB20D8">
              <w:rPr>
                <w:rFonts w:ascii="Trebuchet MS" w:hAnsi="Trebuchet MS" w:cs="Tahoma"/>
                <w:sz w:val="20"/>
                <w:szCs w:val="20"/>
              </w:rPr>
              <w:t xml:space="preserve">Hand-picked for </w:t>
            </w:r>
            <w:r w:rsidR="00DD7B1A" w:rsidRPr="00CB20D8">
              <w:rPr>
                <w:rFonts w:ascii="Trebuchet MS" w:hAnsi="Trebuchet MS" w:cs="Tahoma"/>
                <w:sz w:val="20"/>
                <w:szCs w:val="20"/>
              </w:rPr>
              <w:t>Green Belt – Six Sigma train</w:t>
            </w:r>
            <w:r w:rsidRPr="00CB20D8">
              <w:rPr>
                <w:rFonts w:ascii="Trebuchet MS" w:hAnsi="Trebuchet MS" w:cs="Tahoma"/>
                <w:sz w:val="20"/>
                <w:szCs w:val="20"/>
              </w:rPr>
              <w:t>ing and applying LEAN thoughts in the field of Human Resources</w:t>
            </w:r>
          </w:p>
          <w:p w14:paraId="5D1B4C82" w14:textId="77777777" w:rsidR="00081562" w:rsidRPr="00CB20D8" w:rsidRDefault="00081562" w:rsidP="00081562">
            <w:pPr>
              <w:pStyle w:val="ListParagraph"/>
              <w:rPr>
                <w:rFonts w:ascii="Trebuchet MS" w:hAnsi="Trebuchet MS" w:cs="Tahoma"/>
                <w:sz w:val="20"/>
                <w:szCs w:val="20"/>
              </w:rPr>
            </w:pPr>
          </w:p>
          <w:p w14:paraId="3F3D35AB" w14:textId="0E0B83B0"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 xml:space="preserve">An outstanding performer </w:t>
            </w:r>
            <w:r w:rsidR="0061468E" w:rsidRPr="00CB20D8">
              <w:rPr>
                <w:rFonts w:ascii="Trebuchet MS" w:hAnsi="Trebuchet MS" w:cs="Tahoma"/>
                <w:sz w:val="20"/>
                <w:szCs w:val="20"/>
              </w:rPr>
              <w:t>in my roles</w:t>
            </w:r>
          </w:p>
          <w:p w14:paraId="06932C73" w14:textId="77777777" w:rsidR="0061468E" w:rsidRPr="00CB20D8" w:rsidRDefault="0061468E" w:rsidP="0061468E">
            <w:pPr>
              <w:pStyle w:val="NoSpacing"/>
              <w:rPr>
                <w:rFonts w:ascii="Trebuchet MS" w:hAnsi="Trebuchet MS" w:cs="Tahoma"/>
                <w:sz w:val="20"/>
                <w:szCs w:val="20"/>
              </w:rPr>
            </w:pPr>
          </w:p>
          <w:p w14:paraId="1E8A6B25" w14:textId="2907C6FC" w:rsidR="00081562" w:rsidRPr="00CB20D8" w:rsidRDefault="00081562" w:rsidP="003E3EF4">
            <w:pPr>
              <w:pStyle w:val="NoSpacing"/>
              <w:numPr>
                <w:ilvl w:val="0"/>
                <w:numId w:val="2"/>
              </w:numPr>
              <w:rPr>
                <w:rFonts w:ascii="Trebuchet MS" w:hAnsi="Trebuchet MS" w:cs="Tahoma"/>
                <w:sz w:val="20"/>
                <w:szCs w:val="20"/>
              </w:rPr>
            </w:pPr>
            <w:r w:rsidRPr="00CB20D8">
              <w:rPr>
                <w:rFonts w:ascii="Trebuchet MS" w:hAnsi="Trebuchet MS" w:cs="Tahoma"/>
                <w:sz w:val="20"/>
                <w:szCs w:val="20"/>
              </w:rPr>
              <w:t>Achieved Promotions at CyberMedia, Digital Green in a short span of time</w:t>
            </w:r>
          </w:p>
          <w:p w14:paraId="13B2C5B3" w14:textId="77777777" w:rsidR="00081562" w:rsidRPr="00CB20D8" w:rsidRDefault="00081562" w:rsidP="00081562">
            <w:pPr>
              <w:pStyle w:val="ListParagraph"/>
              <w:rPr>
                <w:rFonts w:ascii="Trebuchet MS" w:hAnsi="Trebuchet MS" w:cs="Tahoma"/>
                <w:sz w:val="20"/>
                <w:szCs w:val="20"/>
              </w:rPr>
            </w:pPr>
          </w:p>
          <w:p w14:paraId="083F0737" w14:textId="0EF4AD10" w:rsidR="00FC0C25" w:rsidRPr="00CB20D8" w:rsidRDefault="00081562" w:rsidP="00FC0C25">
            <w:pPr>
              <w:pStyle w:val="NoSpacing"/>
              <w:numPr>
                <w:ilvl w:val="0"/>
                <w:numId w:val="2"/>
              </w:numPr>
              <w:rPr>
                <w:rFonts w:ascii="Trebuchet MS" w:hAnsi="Trebuchet MS" w:cs="Tahoma"/>
                <w:sz w:val="20"/>
                <w:szCs w:val="20"/>
              </w:rPr>
            </w:pPr>
            <w:r w:rsidRPr="00CB20D8">
              <w:rPr>
                <w:rFonts w:ascii="Trebuchet MS" w:hAnsi="Trebuchet MS" w:cs="Tahoma"/>
                <w:sz w:val="20"/>
                <w:szCs w:val="20"/>
              </w:rPr>
              <w:t xml:space="preserve">Appreciated for various initiatives and picked for </w:t>
            </w:r>
            <w:r w:rsidR="00FC0C25" w:rsidRPr="00CB20D8">
              <w:rPr>
                <w:rFonts w:ascii="Trebuchet MS" w:hAnsi="Trebuchet MS" w:cs="Tahoma"/>
                <w:sz w:val="20"/>
                <w:szCs w:val="20"/>
              </w:rPr>
              <w:t>becoming a core member of India Management Team</w:t>
            </w:r>
          </w:p>
          <w:p w14:paraId="25776C04" w14:textId="77777777" w:rsidR="00FC0C25" w:rsidRPr="00CB20D8" w:rsidRDefault="00FC0C25" w:rsidP="00FC0C25">
            <w:pPr>
              <w:pStyle w:val="ListParagraph"/>
              <w:rPr>
                <w:rFonts w:ascii="Trebuchet MS" w:hAnsi="Trebuchet MS" w:cs="Tahoma"/>
                <w:sz w:val="20"/>
                <w:szCs w:val="20"/>
              </w:rPr>
            </w:pPr>
          </w:p>
          <w:p w14:paraId="5BA0089E" w14:textId="77777777" w:rsidR="00FC0C25" w:rsidRPr="00CB20D8" w:rsidRDefault="00FC0C25" w:rsidP="00FC0C25">
            <w:pPr>
              <w:pStyle w:val="NoSpacing"/>
              <w:ind w:left="360"/>
              <w:rPr>
                <w:rFonts w:ascii="Trebuchet MS" w:hAnsi="Trebuchet MS" w:cs="Tahoma"/>
                <w:sz w:val="20"/>
                <w:szCs w:val="20"/>
              </w:rPr>
            </w:pPr>
          </w:p>
          <w:p w14:paraId="5DF7D8A4" w14:textId="0854021C" w:rsidR="00FC0C25" w:rsidRPr="00CB20D8" w:rsidRDefault="00FC0C25" w:rsidP="003E3EF4">
            <w:pPr>
              <w:pStyle w:val="NoSpacing"/>
              <w:numPr>
                <w:ilvl w:val="0"/>
                <w:numId w:val="2"/>
              </w:numPr>
              <w:rPr>
                <w:rFonts w:ascii="Trebuchet MS" w:hAnsi="Trebuchet MS" w:cs="Tahoma"/>
                <w:sz w:val="20"/>
                <w:szCs w:val="20"/>
              </w:rPr>
            </w:pPr>
            <w:r w:rsidRPr="00CB20D8">
              <w:rPr>
                <w:rFonts w:ascii="Trebuchet MS" w:hAnsi="Trebuchet MS" w:cs="Tahoma"/>
                <w:sz w:val="20"/>
                <w:szCs w:val="20"/>
              </w:rPr>
              <w:t>At Digital Green, I was picked for company sponsored program at IIM-Ahmedabad</w:t>
            </w:r>
          </w:p>
          <w:p w14:paraId="01253549" w14:textId="77777777" w:rsidR="00081562" w:rsidRPr="00CB20D8" w:rsidRDefault="00081562" w:rsidP="00081562">
            <w:pPr>
              <w:pStyle w:val="NoSpacing"/>
              <w:rPr>
                <w:rFonts w:ascii="Trebuchet MS" w:hAnsi="Trebuchet MS" w:cs="Tahoma"/>
                <w:sz w:val="20"/>
                <w:szCs w:val="20"/>
              </w:rPr>
            </w:pPr>
          </w:p>
          <w:p w14:paraId="59997006" w14:textId="77777777" w:rsidR="00DD7B1A" w:rsidRPr="00CB20D8" w:rsidRDefault="00DD7B1A" w:rsidP="00DD7B1A">
            <w:pPr>
              <w:pStyle w:val="NoSpacing"/>
              <w:ind w:left="360"/>
              <w:rPr>
                <w:rFonts w:ascii="Trebuchet MS" w:hAnsi="Trebuchet MS" w:cs="Tahoma"/>
                <w:sz w:val="20"/>
                <w:szCs w:val="20"/>
              </w:rPr>
            </w:pPr>
          </w:p>
          <w:p w14:paraId="5B78F020" w14:textId="77777777" w:rsidR="004D3011" w:rsidRPr="00CB20D8" w:rsidRDefault="004D3011" w:rsidP="003E3EF4">
            <w:pPr>
              <w:rPr>
                <w:rFonts w:ascii="Trebuchet MS" w:hAnsi="Trebuchet MS" w:cs="Tahoma"/>
              </w:rPr>
            </w:pPr>
          </w:p>
          <w:p w14:paraId="20F62477" w14:textId="1DE1A21A" w:rsidR="00081562" w:rsidRPr="00CB20D8" w:rsidRDefault="00081562" w:rsidP="003E3EF4">
            <w:pPr>
              <w:rPr>
                <w:rFonts w:ascii="Trebuchet MS" w:hAnsi="Trebuchet MS" w:cs="Tahoma"/>
              </w:rPr>
            </w:pPr>
          </w:p>
          <w:p w14:paraId="7414941D" w14:textId="5483001D" w:rsidR="00081562" w:rsidRPr="00CB20D8" w:rsidRDefault="00081562" w:rsidP="003E3EF4">
            <w:pPr>
              <w:rPr>
                <w:rFonts w:ascii="Trebuchet MS" w:hAnsi="Trebuchet MS" w:cs="Tahoma"/>
              </w:rPr>
            </w:pPr>
          </w:p>
          <w:p w14:paraId="1DA0AE5A" w14:textId="77777777" w:rsidR="00081562" w:rsidRPr="00CB20D8" w:rsidRDefault="00081562" w:rsidP="00081562">
            <w:pPr>
              <w:pStyle w:val="Heading3"/>
              <w:rPr>
                <w:rFonts w:ascii="Trebuchet MS" w:hAnsi="Trebuchet MS" w:cs="Tahoma"/>
                <w:color w:val="auto"/>
              </w:rPr>
            </w:pPr>
            <w:r w:rsidRPr="00CB20D8">
              <w:rPr>
                <w:rFonts w:ascii="Trebuchet MS" w:hAnsi="Trebuchet MS" w:cs="Tahoma"/>
                <w:color w:val="auto"/>
              </w:rPr>
              <w:t>oTHER tRAININGS</w:t>
            </w:r>
          </w:p>
          <w:p w14:paraId="384D6739" w14:textId="77777777"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Green Belt – Six Sigma trained</w:t>
            </w:r>
          </w:p>
          <w:p w14:paraId="0C7DB5D9" w14:textId="77777777" w:rsidR="00081562" w:rsidRPr="00CB20D8" w:rsidRDefault="00081562" w:rsidP="00081562">
            <w:pPr>
              <w:pStyle w:val="NoSpacing"/>
              <w:ind w:left="360"/>
              <w:rPr>
                <w:rFonts w:ascii="Trebuchet MS" w:hAnsi="Trebuchet MS" w:cs="Tahoma"/>
                <w:sz w:val="20"/>
                <w:szCs w:val="20"/>
              </w:rPr>
            </w:pPr>
          </w:p>
          <w:p w14:paraId="67575D3C" w14:textId="77777777" w:rsidR="00081562" w:rsidRPr="00CB20D8" w:rsidRDefault="00081562" w:rsidP="003E3EF4">
            <w:pPr>
              <w:rPr>
                <w:rFonts w:ascii="Trebuchet MS" w:hAnsi="Trebuchet MS" w:cs="Tahoma"/>
              </w:rPr>
            </w:pPr>
          </w:p>
          <w:p w14:paraId="6782468E" w14:textId="77777777"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Leadership Program – Richard Wilkinson, Vice Chancellor, University of Washington</w:t>
            </w:r>
          </w:p>
          <w:p w14:paraId="0BD9A8C1" w14:textId="77777777" w:rsidR="00081562" w:rsidRPr="00CB20D8" w:rsidRDefault="00081562" w:rsidP="00081562">
            <w:pPr>
              <w:pStyle w:val="NoSpacing"/>
              <w:ind w:left="360"/>
              <w:rPr>
                <w:rFonts w:ascii="Trebuchet MS" w:hAnsi="Trebuchet MS" w:cs="Tahoma"/>
                <w:sz w:val="20"/>
                <w:szCs w:val="20"/>
              </w:rPr>
            </w:pPr>
          </w:p>
          <w:p w14:paraId="382BAE8F" w14:textId="77777777"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Coaching Approach -BODA group, based at Seattle, USA</w:t>
            </w:r>
          </w:p>
          <w:p w14:paraId="7ED4717F" w14:textId="77777777" w:rsidR="00081562" w:rsidRPr="00CB20D8" w:rsidRDefault="00081562" w:rsidP="00081562">
            <w:pPr>
              <w:pStyle w:val="NoSpacing"/>
              <w:rPr>
                <w:rFonts w:ascii="Trebuchet MS" w:hAnsi="Trebuchet MS" w:cs="Tahoma"/>
                <w:sz w:val="20"/>
                <w:szCs w:val="20"/>
              </w:rPr>
            </w:pPr>
          </w:p>
          <w:p w14:paraId="37131544" w14:textId="77777777"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Workshops on Leadership Skills, Communication Skills, MBTI, Handling Complex Situations, Difficult Interactions, Time Management, Interpersonal Skills under the facilitation of Shyam Malhotra</w:t>
            </w:r>
          </w:p>
          <w:p w14:paraId="72239C8E" w14:textId="77777777" w:rsidR="00081562" w:rsidRPr="00CB20D8" w:rsidRDefault="00081562" w:rsidP="00081562">
            <w:pPr>
              <w:pStyle w:val="NoSpacing"/>
              <w:tabs>
                <w:tab w:val="left" w:pos="111"/>
                <w:tab w:val="left" w:pos="166"/>
              </w:tabs>
              <w:ind w:left="166"/>
              <w:rPr>
                <w:rFonts w:ascii="Trebuchet MS" w:hAnsi="Trebuchet MS" w:cs="Tahoma"/>
                <w:sz w:val="20"/>
                <w:szCs w:val="20"/>
              </w:rPr>
            </w:pPr>
          </w:p>
          <w:p w14:paraId="5B39DF08" w14:textId="77777777" w:rsidR="00081562" w:rsidRPr="00CB20D8" w:rsidRDefault="00081562" w:rsidP="00081562">
            <w:pPr>
              <w:pStyle w:val="NoSpacing"/>
              <w:numPr>
                <w:ilvl w:val="0"/>
                <w:numId w:val="2"/>
              </w:numPr>
              <w:rPr>
                <w:rFonts w:ascii="Trebuchet MS" w:hAnsi="Trebuchet MS" w:cs="Tahoma"/>
                <w:sz w:val="20"/>
                <w:szCs w:val="20"/>
              </w:rPr>
            </w:pPr>
            <w:r w:rsidRPr="00CB20D8">
              <w:rPr>
                <w:rFonts w:ascii="Trebuchet MS" w:hAnsi="Trebuchet MS" w:cs="Tahoma"/>
                <w:sz w:val="20"/>
                <w:szCs w:val="20"/>
              </w:rPr>
              <w:t>Facilitated workshop on managing performance, HR processes and policies for India and Ethiopia</w:t>
            </w:r>
          </w:p>
          <w:p w14:paraId="53B11C87" w14:textId="77777777" w:rsidR="00EF448E" w:rsidRPr="00CB20D8" w:rsidRDefault="00EF448E" w:rsidP="003E3EF4">
            <w:pPr>
              <w:rPr>
                <w:rFonts w:ascii="Trebuchet MS" w:hAnsi="Trebuchet MS" w:cs="Tahoma"/>
              </w:rPr>
            </w:pPr>
          </w:p>
          <w:p w14:paraId="3C392083" w14:textId="77777777" w:rsidR="00EF448E" w:rsidRPr="00CB20D8" w:rsidRDefault="00EF448E" w:rsidP="003E3EF4">
            <w:pPr>
              <w:rPr>
                <w:rFonts w:ascii="Trebuchet MS" w:hAnsi="Trebuchet MS" w:cs="Tahoma"/>
              </w:rPr>
            </w:pPr>
          </w:p>
          <w:p w14:paraId="1F7207F1" w14:textId="77777777" w:rsidR="00EF448E" w:rsidRPr="00CB20D8" w:rsidRDefault="00EF448E" w:rsidP="003E3EF4">
            <w:pPr>
              <w:rPr>
                <w:rFonts w:ascii="Trebuchet MS" w:hAnsi="Trebuchet MS" w:cs="Tahoma"/>
              </w:rPr>
            </w:pPr>
          </w:p>
          <w:p w14:paraId="001D87BF" w14:textId="77777777" w:rsidR="007A482E" w:rsidRPr="00CB20D8" w:rsidRDefault="007A482E" w:rsidP="007A482E">
            <w:pPr>
              <w:pStyle w:val="Heading3"/>
              <w:spacing w:before="0" w:after="0"/>
              <w:rPr>
                <w:rFonts w:ascii="Trebuchet MS" w:hAnsi="Trebuchet MS" w:cs="Tahoma"/>
                <w:color w:val="auto"/>
              </w:rPr>
            </w:pPr>
            <w:r w:rsidRPr="00CB20D8">
              <w:rPr>
                <w:rFonts w:ascii="Trebuchet MS" w:hAnsi="Trebuchet MS" w:cs="Tahoma"/>
                <w:color w:val="auto"/>
              </w:rPr>
              <w:t xml:space="preserve">Other HR Assignments </w:t>
            </w:r>
          </w:p>
          <w:p w14:paraId="7323BD0D" w14:textId="31E6D8F2" w:rsidR="007A482E" w:rsidRPr="00CB20D8" w:rsidRDefault="007A482E" w:rsidP="007A482E">
            <w:pPr>
              <w:pStyle w:val="Heading3"/>
              <w:spacing w:before="0" w:after="0"/>
              <w:rPr>
                <w:rFonts w:ascii="Trebuchet MS" w:hAnsi="Trebuchet MS" w:cs="Tahoma"/>
                <w:color w:val="auto"/>
              </w:rPr>
            </w:pPr>
            <w:r w:rsidRPr="00CB20D8">
              <w:rPr>
                <w:rFonts w:ascii="Trebuchet MS" w:hAnsi="Trebuchet MS" w:cs="Tahoma"/>
                <w:color w:val="auto"/>
              </w:rPr>
              <w:t>(ADVISORY SERVICES)</w:t>
            </w:r>
          </w:p>
          <w:p w14:paraId="372E44DB" w14:textId="77777777" w:rsidR="007A482E" w:rsidRPr="00CB20D8" w:rsidRDefault="007A482E" w:rsidP="007A482E">
            <w:pPr>
              <w:pStyle w:val="NoSpacing"/>
              <w:jc w:val="both"/>
              <w:rPr>
                <w:rFonts w:ascii="Tahoma" w:hAnsi="Tahoma" w:cs="Tahoma"/>
                <w:sz w:val="20"/>
                <w:szCs w:val="20"/>
              </w:rPr>
            </w:pPr>
          </w:p>
          <w:p w14:paraId="3D1899D4" w14:textId="07ED56F9" w:rsidR="007A482E" w:rsidRPr="00CB20D8" w:rsidRDefault="007A482E" w:rsidP="007A482E">
            <w:pPr>
              <w:pStyle w:val="NoSpacing"/>
              <w:jc w:val="both"/>
              <w:rPr>
                <w:rFonts w:ascii="Tahoma" w:hAnsi="Tahoma" w:cs="Tahoma"/>
                <w:sz w:val="20"/>
                <w:szCs w:val="20"/>
              </w:rPr>
            </w:pPr>
            <w:r w:rsidRPr="00CB20D8">
              <w:rPr>
                <w:rFonts w:ascii="Tahoma" w:hAnsi="Tahoma" w:cs="Tahoma"/>
                <w:sz w:val="20"/>
                <w:szCs w:val="20"/>
              </w:rPr>
              <w:t xml:space="preserve">I used to provide strategic guidance and support related to Human Resources and employee relations. I was involved in developing HR policies and procedures, creation of various formats, providing pro-active support in Performance Management, Grievance Handling, Payroll Management, and other HR activities. </w:t>
            </w:r>
          </w:p>
          <w:p w14:paraId="60673DE3" w14:textId="2CF321C5" w:rsidR="007A482E" w:rsidRPr="00CB20D8" w:rsidRDefault="007A482E" w:rsidP="007A482E">
            <w:pPr>
              <w:pStyle w:val="NoSpacing"/>
              <w:jc w:val="both"/>
              <w:rPr>
                <w:rFonts w:ascii="Tahoma" w:hAnsi="Tahoma" w:cs="Tahoma"/>
                <w:sz w:val="20"/>
                <w:szCs w:val="20"/>
              </w:rPr>
            </w:pPr>
            <w:r w:rsidRPr="00CB20D8">
              <w:rPr>
                <w:rFonts w:ascii="Tahoma" w:hAnsi="Tahoma" w:cs="Tahoma"/>
                <w:sz w:val="20"/>
                <w:szCs w:val="20"/>
              </w:rPr>
              <w:t>Apr 2014 - May 2015</w:t>
            </w:r>
            <w:r w:rsidRPr="00CB20D8">
              <w:rPr>
                <w:rFonts w:ascii="Tahoma" w:hAnsi="Tahoma" w:cs="Tahoma"/>
                <w:sz w:val="20"/>
                <w:szCs w:val="20"/>
              </w:rPr>
              <w:tab/>
              <w:t>Mutual PR, Delhi</w:t>
            </w:r>
          </w:p>
          <w:p w14:paraId="73BE1397" w14:textId="1B058A5F" w:rsidR="007A482E" w:rsidRPr="00CB20D8" w:rsidRDefault="007A482E" w:rsidP="007A482E">
            <w:pPr>
              <w:pStyle w:val="NoSpacing"/>
              <w:jc w:val="both"/>
              <w:rPr>
                <w:rFonts w:ascii="Tahoma" w:hAnsi="Tahoma" w:cs="Tahoma"/>
                <w:sz w:val="20"/>
                <w:szCs w:val="20"/>
              </w:rPr>
            </w:pPr>
            <w:r w:rsidRPr="00CB20D8">
              <w:rPr>
                <w:rFonts w:ascii="Tahoma" w:hAnsi="Tahoma" w:cs="Tahoma"/>
                <w:sz w:val="20"/>
                <w:szCs w:val="20"/>
              </w:rPr>
              <w:t>Nov 2008 - Aug 2009</w:t>
            </w:r>
            <w:r w:rsidRPr="00CB20D8">
              <w:rPr>
                <w:rFonts w:ascii="Tahoma" w:hAnsi="Tahoma" w:cs="Tahoma"/>
                <w:sz w:val="20"/>
                <w:szCs w:val="20"/>
              </w:rPr>
              <w:tab/>
              <w:t>Technocrat, Gurgaon</w:t>
            </w:r>
            <w:r w:rsidRPr="00CB20D8">
              <w:rPr>
                <w:rFonts w:ascii="Tahoma" w:hAnsi="Tahoma" w:cs="Tahoma"/>
                <w:sz w:val="20"/>
                <w:szCs w:val="20"/>
              </w:rPr>
              <w:tab/>
            </w:r>
            <w:r w:rsidRPr="00CB20D8">
              <w:rPr>
                <w:rFonts w:ascii="Tahoma" w:hAnsi="Tahoma" w:cs="Tahoma"/>
                <w:sz w:val="20"/>
                <w:szCs w:val="20"/>
              </w:rPr>
              <w:tab/>
            </w:r>
          </w:p>
          <w:p w14:paraId="5E0277CC" w14:textId="77777777" w:rsidR="007A482E" w:rsidRPr="00CB20D8" w:rsidRDefault="007A482E" w:rsidP="007A482E">
            <w:pPr>
              <w:pStyle w:val="Achievement"/>
              <w:tabs>
                <w:tab w:val="clear" w:pos="360"/>
              </w:tabs>
              <w:ind w:left="0" w:right="-108" w:firstLine="0"/>
              <w:jc w:val="center"/>
              <w:rPr>
                <w:rFonts w:ascii="Tahoma" w:hAnsi="Tahoma" w:cs="Tahoma"/>
                <w:b/>
                <w:szCs w:val="20"/>
              </w:rPr>
            </w:pPr>
          </w:p>
          <w:p w14:paraId="582294EE" w14:textId="77777777" w:rsidR="00EF448E" w:rsidRPr="00CB20D8" w:rsidRDefault="00EF448E" w:rsidP="003E3EF4">
            <w:pPr>
              <w:rPr>
                <w:rFonts w:ascii="Trebuchet MS" w:hAnsi="Trebuchet MS" w:cs="Tahoma"/>
              </w:rPr>
            </w:pPr>
          </w:p>
          <w:p w14:paraId="59F35304" w14:textId="77777777" w:rsidR="00EF448E" w:rsidRPr="00CB20D8" w:rsidRDefault="00EF448E" w:rsidP="003E3EF4">
            <w:pPr>
              <w:rPr>
                <w:rFonts w:ascii="Trebuchet MS" w:hAnsi="Trebuchet MS" w:cs="Tahoma"/>
              </w:rPr>
            </w:pPr>
          </w:p>
          <w:p w14:paraId="22CF9959" w14:textId="77777777" w:rsidR="00EF448E" w:rsidRPr="00CB20D8" w:rsidRDefault="00EF448E" w:rsidP="003E3EF4">
            <w:pPr>
              <w:rPr>
                <w:rFonts w:ascii="Trebuchet MS" w:hAnsi="Trebuchet MS" w:cs="Tahoma"/>
              </w:rPr>
            </w:pPr>
          </w:p>
          <w:p w14:paraId="1197B51D" w14:textId="77777777" w:rsidR="00EF448E" w:rsidRPr="00CB20D8" w:rsidRDefault="00EF448E" w:rsidP="003E3EF4">
            <w:pPr>
              <w:rPr>
                <w:rFonts w:ascii="Trebuchet MS" w:hAnsi="Trebuchet MS" w:cs="Tahoma"/>
              </w:rPr>
            </w:pPr>
          </w:p>
          <w:p w14:paraId="56E3D9CF" w14:textId="77777777" w:rsidR="00EF448E" w:rsidRPr="00CB20D8" w:rsidRDefault="00EF448E" w:rsidP="003E3EF4">
            <w:pPr>
              <w:rPr>
                <w:rFonts w:ascii="Trebuchet MS" w:hAnsi="Trebuchet MS" w:cs="Tahoma"/>
              </w:rPr>
            </w:pPr>
          </w:p>
          <w:p w14:paraId="54EAAD07" w14:textId="77777777" w:rsidR="00EF448E" w:rsidRPr="00CB20D8" w:rsidRDefault="00EF448E" w:rsidP="003E3EF4">
            <w:pPr>
              <w:rPr>
                <w:rFonts w:ascii="Trebuchet MS" w:hAnsi="Trebuchet MS" w:cs="Tahoma"/>
              </w:rPr>
            </w:pPr>
          </w:p>
          <w:p w14:paraId="00F35C85" w14:textId="77777777" w:rsidR="00EF448E" w:rsidRPr="00CB20D8" w:rsidRDefault="00EF448E" w:rsidP="003E3EF4">
            <w:pPr>
              <w:rPr>
                <w:rFonts w:ascii="Trebuchet MS" w:hAnsi="Trebuchet MS" w:cs="Tahoma"/>
              </w:rPr>
            </w:pPr>
          </w:p>
          <w:p w14:paraId="594A54AE" w14:textId="77777777" w:rsidR="00EF448E" w:rsidRPr="00CB20D8" w:rsidRDefault="00EF448E" w:rsidP="003E3EF4">
            <w:pPr>
              <w:rPr>
                <w:rFonts w:ascii="Trebuchet MS" w:hAnsi="Trebuchet MS" w:cs="Tahoma"/>
              </w:rPr>
            </w:pPr>
          </w:p>
          <w:p w14:paraId="6932054D" w14:textId="77777777" w:rsidR="00EF448E" w:rsidRPr="00CB20D8" w:rsidRDefault="00EF448E" w:rsidP="003E3EF4">
            <w:pPr>
              <w:rPr>
                <w:rFonts w:ascii="Trebuchet MS" w:hAnsi="Trebuchet MS" w:cs="Tahoma"/>
              </w:rPr>
            </w:pPr>
          </w:p>
          <w:p w14:paraId="56CCF1E6" w14:textId="77777777" w:rsidR="00EF448E" w:rsidRPr="00CB20D8" w:rsidRDefault="00EF448E" w:rsidP="003E3EF4">
            <w:pPr>
              <w:rPr>
                <w:rFonts w:ascii="Trebuchet MS" w:hAnsi="Trebuchet MS" w:cs="Tahoma"/>
              </w:rPr>
            </w:pPr>
          </w:p>
          <w:p w14:paraId="49056DE0" w14:textId="77777777" w:rsidR="00EF448E" w:rsidRPr="00CB20D8" w:rsidRDefault="00EF448E" w:rsidP="003E3EF4">
            <w:pPr>
              <w:rPr>
                <w:rFonts w:ascii="Trebuchet MS" w:hAnsi="Trebuchet MS" w:cs="Tahoma"/>
              </w:rPr>
            </w:pPr>
          </w:p>
          <w:p w14:paraId="08C34154" w14:textId="77777777" w:rsidR="00EF448E" w:rsidRPr="00CB20D8" w:rsidRDefault="00EF448E" w:rsidP="003E3EF4">
            <w:pPr>
              <w:rPr>
                <w:rFonts w:ascii="Trebuchet MS" w:hAnsi="Trebuchet MS" w:cs="Tahoma"/>
              </w:rPr>
            </w:pPr>
          </w:p>
          <w:p w14:paraId="3BD3EC53" w14:textId="1AB80FC1" w:rsidR="00EF448E" w:rsidRPr="00CB20D8" w:rsidRDefault="00EF448E" w:rsidP="003E3EF4">
            <w:pPr>
              <w:rPr>
                <w:rFonts w:ascii="Trebuchet MS" w:hAnsi="Trebuchet MS" w:cs="Tahoma"/>
              </w:rPr>
            </w:pPr>
          </w:p>
          <w:p w14:paraId="36BBF43D" w14:textId="77777777" w:rsidR="00EF448E" w:rsidRPr="00CB20D8" w:rsidRDefault="00EF448E" w:rsidP="003E3EF4">
            <w:pPr>
              <w:rPr>
                <w:rFonts w:ascii="Trebuchet MS" w:hAnsi="Trebuchet MS" w:cs="Tahoma"/>
              </w:rPr>
            </w:pPr>
          </w:p>
          <w:p w14:paraId="7ED0A788" w14:textId="77777777" w:rsidR="00EF448E" w:rsidRPr="00CB20D8" w:rsidRDefault="00EF448E" w:rsidP="003E3EF4">
            <w:pPr>
              <w:rPr>
                <w:rFonts w:ascii="Trebuchet MS" w:hAnsi="Trebuchet MS" w:cs="Tahoma"/>
              </w:rPr>
            </w:pPr>
          </w:p>
          <w:p w14:paraId="1E336C2A" w14:textId="77777777" w:rsidR="00EF448E" w:rsidRPr="00CB20D8" w:rsidRDefault="00EF448E" w:rsidP="003E3EF4">
            <w:pPr>
              <w:rPr>
                <w:rFonts w:ascii="Trebuchet MS" w:hAnsi="Trebuchet MS" w:cs="Tahoma"/>
              </w:rPr>
            </w:pPr>
          </w:p>
          <w:p w14:paraId="08E9B5E8" w14:textId="77777777" w:rsidR="00EF448E" w:rsidRPr="00CB20D8" w:rsidRDefault="00EF448E" w:rsidP="003E3EF4">
            <w:pPr>
              <w:rPr>
                <w:rFonts w:ascii="Trebuchet MS" w:hAnsi="Trebuchet MS" w:cs="Tahoma"/>
              </w:rPr>
            </w:pPr>
          </w:p>
          <w:p w14:paraId="1ACAEC51" w14:textId="77777777" w:rsidR="00EF448E" w:rsidRPr="00CB20D8" w:rsidRDefault="00EF448E" w:rsidP="003E3EF4">
            <w:pPr>
              <w:rPr>
                <w:rFonts w:ascii="Trebuchet MS" w:hAnsi="Trebuchet MS" w:cs="Tahoma"/>
              </w:rPr>
            </w:pPr>
          </w:p>
          <w:p w14:paraId="12ECBE0C" w14:textId="77777777" w:rsidR="00EF448E" w:rsidRPr="00CB20D8" w:rsidRDefault="00EF448E" w:rsidP="003E3EF4">
            <w:pPr>
              <w:rPr>
                <w:rFonts w:ascii="Trebuchet MS" w:hAnsi="Trebuchet MS" w:cs="Tahoma"/>
              </w:rPr>
            </w:pPr>
          </w:p>
          <w:p w14:paraId="7D132D2B" w14:textId="77777777" w:rsidR="00EF448E" w:rsidRPr="00CB20D8" w:rsidRDefault="00EF448E" w:rsidP="003E3EF4">
            <w:pPr>
              <w:rPr>
                <w:rFonts w:ascii="Trebuchet MS" w:hAnsi="Trebuchet MS" w:cs="Tahoma"/>
              </w:rPr>
            </w:pPr>
          </w:p>
          <w:p w14:paraId="43219436" w14:textId="77777777" w:rsidR="00EF448E" w:rsidRPr="00CB20D8" w:rsidRDefault="00EF448E" w:rsidP="003E3EF4">
            <w:pPr>
              <w:rPr>
                <w:rFonts w:ascii="Trebuchet MS" w:hAnsi="Trebuchet MS" w:cs="Tahoma"/>
              </w:rPr>
            </w:pPr>
          </w:p>
          <w:p w14:paraId="43579D99" w14:textId="63B8C9C6" w:rsidR="00EF448E" w:rsidRPr="00CB20D8" w:rsidRDefault="00EF448E" w:rsidP="003E3EF4">
            <w:pPr>
              <w:rPr>
                <w:rFonts w:ascii="Trebuchet MS" w:hAnsi="Trebuchet MS" w:cs="Tahoma"/>
              </w:rPr>
            </w:pPr>
          </w:p>
        </w:tc>
        <w:tc>
          <w:tcPr>
            <w:tcW w:w="283" w:type="dxa"/>
          </w:tcPr>
          <w:p w14:paraId="1345C39D" w14:textId="77777777" w:rsidR="001B2ABD" w:rsidRPr="00CB20D8" w:rsidRDefault="001B2ABD" w:rsidP="003E3EF4">
            <w:pPr>
              <w:tabs>
                <w:tab w:val="left" w:pos="990"/>
              </w:tabs>
              <w:rPr>
                <w:rFonts w:ascii="Trebuchet MS" w:hAnsi="Trebuchet MS" w:cs="Tahoma"/>
              </w:rPr>
            </w:pPr>
          </w:p>
        </w:tc>
        <w:tc>
          <w:tcPr>
            <w:tcW w:w="7229" w:type="dxa"/>
          </w:tcPr>
          <w:sdt>
            <w:sdtPr>
              <w:rPr>
                <w:rFonts w:ascii="Trebuchet MS" w:hAnsi="Trebuchet MS" w:cs="Tahoma"/>
              </w:rPr>
              <w:id w:val="1001553383"/>
              <w:placeholder>
                <w:docPart w:val="8F174B78313E459CAADD333DAFCB4809"/>
              </w:placeholder>
              <w:temporary/>
              <w:showingPlcHdr/>
              <w15:appearance w15:val="hidden"/>
            </w:sdtPr>
            <w:sdtEndPr/>
            <w:sdtContent>
              <w:p w14:paraId="27576755" w14:textId="77777777" w:rsidR="00036450" w:rsidRPr="00CB20D8" w:rsidRDefault="00036450" w:rsidP="003E3EF4">
                <w:pPr>
                  <w:pStyle w:val="Heading2"/>
                  <w:rPr>
                    <w:rFonts w:ascii="Trebuchet MS" w:hAnsi="Trebuchet MS" w:cs="Tahoma"/>
                  </w:rPr>
                </w:pPr>
                <w:r w:rsidRPr="00CB20D8">
                  <w:rPr>
                    <w:rFonts w:ascii="Trebuchet MS" w:hAnsi="Trebuchet MS" w:cs="Tahoma"/>
                  </w:rPr>
                  <w:t>WORK EXPERIENCE</w:t>
                </w:r>
              </w:p>
            </w:sdtContent>
          </w:sdt>
          <w:p w14:paraId="5F23F115" w14:textId="63086ABA" w:rsidR="00036450" w:rsidRPr="00CB20D8" w:rsidRDefault="00BE14E8" w:rsidP="003E3EF4">
            <w:pPr>
              <w:pStyle w:val="Heading4"/>
              <w:rPr>
                <w:rFonts w:ascii="Trebuchet MS" w:hAnsi="Trebuchet MS" w:cs="Tahoma"/>
                <w:bCs/>
                <w:sz w:val="22"/>
              </w:rPr>
            </w:pPr>
            <w:r w:rsidRPr="00CB20D8">
              <w:rPr>
                <w:rFonts w:ascii="Trebuchet MS" w:hAnsi="Trebuchet MS" w:cs="Tahoma"/>
                <w:sz w:val="22"/>
              </w:rPr>
              <w:t>TechnipFMC Global Business Services</w:t>
            </w:r>
            <w:r w:rsidR="00036450" w:rsidRPr="00CB20D8">
              <w:rPr>
                <w:rFonts w:ascii="Trebuchet MS" w:hAnsi="Trebuchet MS" w:cs="Tahoma"/>
                <w:sz w:val="22"/>
              </w:rPr>
              <w:t xml:space="preserve">  </w:t>
            </w:r>
            <w:r w:rsidR="00EB152B" w:rsidRPr="00CB20D8">
              <w:rPr>
                <w:rFonts w:ascii="Trebuchet MS" w:hAnsi="Trebuchet MS" w:cs="Tahoma"/>
                <w:sz w:val="22"/>
              </w:rPr>
              <w:t xml:space="preserve">  </w:t>
            </w:r>
            <w:r w:rsidRPr="00CB20D8">
              <w:rPr>
                <w:rFonts w:ascii="Trebuchet MS" w:hAnsi="Trebuchet MS" w:cs="Tahoma"/>
                <w:sz w:val="22"/>
              </w:rPr>
              <w:t>Head–Human Resources</w:t>
            </w:r>
            <w:bookmarkStart w:id="0" w:name="_GoBack"/>
            <w:bookmarkEnd w:id="0"/>
          </w:p>
          <w:p w14:paraId="6F91B9B6" w14:textId="5FC323A4" w:rsidR="00BE14E8" w:rsidRPr="00CB20D8" w:rsidRDefault="00BE14E8" w:rsidP="00BE14E8">
            <w:pPr>
              <w:pStyle w:val="Date"/>
              <w:rPr>
                <w:rFonts w:ascii="Trebuchet MS" w:hAnsi="Trebuchet MS" w:cs="Tahoma"/>
                <w:b/>
                <w:bCs/>
                <w:sz w:val="22"/>
                <w:szCs w:val="28"/>
              </w:rPr>
            </w:pPr>
            <w:r w:rsidRPr="00CB20D8">
              <w:rPr>
                <w:rFonts w:ascii="Trebuchet MS" w:hAnsi="Trebuchet MS" w:cs="Tahoma"/>
                <w:b/>
                <w:bCs/>
                <w:sz w:val="22"/>
                <w:szCs w:val="28"/>
              </w:rPr>
              <w:t>Sep 201</w:t>
            </w:r>
            <w:r w:rsidR="000310AE" w:rsidRPr="00CB20D8">
              <w:rPr>
                <w:rFonts w:ascii="Trebuchet MS" w:hAnsi="Trebuchet MS" w:cs="Tahoma"/>
                <w:b/>
                <w:bCs/>
                <w:sz w:val="22"/>
                <w:szCs w:val="28"/>
              </w:rPr>
              <w:t>7</w:t>
            </w:r>
            <w:r w:rsidRPr="00CB20D8">
              <w:rPr>
                <w:rFonts w:ascii="Trebuchet MS" w:hAnsi="Trebuchet MS" w:cs="Tahoma"/>
                <w:b/>
                <w:bCs/>
                <w:sz w:val="22"/>
                <w:szCs w:val="28"/>
              </w:rPr>
              <w:t xml:space="preserve"> onwards</w:t>
            </w:r>
          </w:p>
          <w:p w14:paraId="5C3B3606" w14:textId="77777777" w:rsidR="00EB152B" w:rsidRPr="00CB20D8" w:rsidRDefault="00EB152B" w:rsidP="00EB152B"/>
          <w:p w14:paraId="06D08B55" w14:textId="508A5015" w:rsidR="00EF448E" w:rsidRPr="00CB20D8" w:rsidRDefault="00BE14E8"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As a </w:t>
            </w:r>
            <w:r w:rsidR="00DD7B1A" w:rsidRPr="00CB20D8">
              <w:rPr>
                <w:rFonts w:ascii="Trebuchet MS" w:hAnsi="Trebuchet MS" w:cs="Tahoma"/>
                <w:sz w:val="20"/>
                <w:szCs w:val="24"/>
              </w:rPr>
              <w:t>c</w:t>
            </w:r>
            <w:r w:rsidRPr="00CB20D8">
              <w:rPr>
                <w:rFonts w:ascii="Trebuchet MS" w:hAnsi="Trebuchet MS" w:cs="Tahoma"/>
                <w:sz w:val="20"/>
                <w:szCs w:val="24"/>
              </w:rPr>
              <w:t xml:space="preserve">ore member of </w:t>
            </w:r>
            <w:r w:rsidR="00FC0C25" w:rsidRPr="00CB20D8">
              <w:rPr>
                <w:rFonts w:ascii="Trebuchet MS" w:hAnsi="Trebuchet MS" w:cs="Tahoma"/>
                <w:b/>
                <w:bCs/>
                <w:sz w:val="20"/>
                <w:szCs w:val="24"/>
              </w:rPr>
              <w:t>India M</w:t>
            </w:r>
            <w:r w:rsidRPr="00CB20D8">
              <w:rPr>
                <w:rFonts w:ascii="Trebuchet MS" w:hAnsi="Trebuchet MS" w:cs="Tahoma"/>
                <w:b/>
                <w:bCs/>
                <w:sz w:val="20"/>
                <w:szCs w:val="24"/>
              </w:rPr>
              <w:t xml:space="preserve">anagement </w:t>
            </w:r>
            <w:r w:rsidR="00FC0C25" w:rsidRPr="00CB20D8">
              <w:rPr>
                <w:rFonts w:ascii="Trebuchet MS" w:hAnsi="Trebuchet MS" w:cs="Tahoma"/>
                <w:b/>
                <w:bCs/>
                <w:sz w:val="20"/>
                <w:szCs w:val="24"/>
              </w:rPr>
              <w:t>T</w:t>
            </w:r>
            <w:r w:rsidRPr="00CB20D8">
              <w:rPr>
                <w:rFonts w:ascii="Trebuchet MS" w:hAnsi="Trebuchet MS" w:cs="Tahoma"/>
                <w:b/>
                <w:bCs/>
                <w:sz w:val="20"/>
                <w:szCs w:val="24"/>
              </w:rPr>
              <w:t>eam</w:t>
            </w:r>
            <w:r w:rsidRPr="00CB20D8">
              <w:rPr>
                <w:rFonts w:ascii="Trebuchet MS" w:hAnsi="Trebuchet MS" w:cs="Tahoma"/>
                <w:sz w:val="20"/>
                <w:szCs w:val="24"/>
              </w:rPr>
              <w:t xml:space="preserve"> and instrumental in operationalizing entire Human Resources department;</w:t>
            </w:r>
          </w:p>
          <w:p w14:paraId="1B2DEBB9" w14:textId="76294F19" w:rsidR="00DD7B1A" w:rsidRPr="00CB20D8" w:rsidRDefault="00EF448E"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Acted as a </w:t>
            </w:r>
            <w:r w:rsidRPr="00CB20D8">
              <w:rPr>
                <w:rFonts w:ascii="Trebuchet MS" w:hAnsi="Trebuchet MS" w:cs="Tahoma"/>
                <w:b/>
                <w:bCs/>
                <w:sz w:val="20"/>
                <w:szCs w:val="24"/>
              </w:rPr>
              <w:t>global representative</w:t>
            </w:r>
            <w:r w:rsidRPr="00CB20D8">
              <w:rPr>
                <w:rFonts w:ascii="Trebuchet MS" w:hAnsi="Trebuchet MS" w:cs="Tahoma"/>
                <w:sz w:val="20"/>
                <w:szCs w:val="24"/>
              </w:rPr>
              <w:t xml:space="preserve"> for various group programs in Talent Management, Group Initiatives, Employee Engagements etc.;</w:t>
            </w:r>
          </w:p>
          <w:p w14:paraId="0B88FB53" w14:textId="1E7F477C"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Implementing various processes to have </w:t>
            </w:r>
            <w:r w:rsidRPr="00CB20D8">
              <w:rPr>
                <w:rFonts w:ascii="Trebuchet MS" w:hAnsi="Trebuchet MS" w:cs="Tahoma"/>
                <w:b/>
                <w:bCs/>
                <w:sz w:val="20"/>
                <w:szCs w:val="24"/>
              </w:rPr>
              <w:t>Lean approach</w:t>
            </w:r>
            <w:r w:rsidRPr="00CB20D8">
              <w:rPr>
                <w:rFonts w:ascii="Trebuchet MS" w:hAnsi="Trebuchet MS" w:cs="Tahoma"/>
                <w:sz w:val="20"/>
                <w:szCs w:val="24"/>
              </w:rPr>
              <w:t xml:space="preserve"> and formulating HR strategies and policies;</w:t>
            </w:r>
          </w:p>
          <w:p w14:paraId="0D5D09D6" w14:textId="3C81E3C1" w:rsidR="00DD7B1A" w:rsidRPr="00CB20D8" w:rsidRDefault="00DD7B1A" w:rsidP="00DD7B1A">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Leading HR function with key components of </w:t>
            </w:r>
            <w:r w:rsidRPr="00CB20D8">
              <w:rPr>
                <w:rFonts w:ascii="Trebuchet MS" w:hAnsi="Trebuchet MS" w:cs="Tahoma"/>
                <w:b/>
                <w:bCs/>
                <w:sz w:val="20"/>
                <w:szCs w:val="24"/>
              </w:rPr>
              <w:t>business partnership</w:t>
            </w:r>
            <w:r w:rsidRPr="00CB20D8">
              <w:rPr>
                <w:rFonts w:ascii="Trebuchet MS" w:hAnsi="Trebuchet MS" w:cs="Tahoma"/>
                <w:sz w:val="20"/>
                <w:szCs w:val="24"/>
              </w:rPr>
              <w:t>, employees connect HR efficiency etc. supporting the organization by identifying and developing HR solutions;</w:t>
            </w:r>
          </w:p>
          <w:p w14:paraId="7489154F" w14:textId="0EF89291" w:rsidR="00DD7B1A" w:rsidRPr="00CB20D8" w:rsidRDefault="006B4833" w:rsidP="00DD7B1A">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Various </w:t>
            </w:r>
            <w:r w:rsidRPr="00CB20D8">
              <w:rPr>
                <w:rFonts w:ascii="Trebuchet MS" w:hAnsi="Trebuchet MS" w:cs="Tahoma"/>
                <w:b/>
                <w:bCs/>
                <w:sz w:val="20"/>
                <w:szCs w:val="24"/>
              </w:rPr>
              <w:t>employee engagement programs and initiatives</w:t>
            </w:r>
            <w:r w:rsidRPr="00CB20D8">
              <w:rPr>
                <w:rFonts w:ascii="Trebuchet MS" w:hAnsi="Trebuchet MS" w:cs="Tahoma"/>
                <w:sz w:val="20"/>
                <w:szCs w:val="24"/>
              </w:rPr>
              <w:t xml:space="preserve"> launched like Coffee With CEO, HR Connects, Telecommuting, Communication Meets, Forward Feedbacks, Knowledge Sharing Groups, Employee Cultural Clubs, Identifying Key Positions, High Potentials, Rewards and Recognitions, Creche facility etc;</w:t>
            </w:r>
            <w:r w:rsidR="00DD7B1A" w:rsidRPr="00CB20D8">
              <w:rPr>
                <w:rFonts w:ascii="Trebuchet MS" w:hAnsi="Trebuchet MS" w:cs="Tahoma"/>
                <w:sz w:val="20"/>
                <w:szCs w:val="24"/>
              </w:rPr>
              <w:t xml:space="preserve"> </w:t>
            </w:r>
          </w:p>
          <w:p w14:paraId="0A11ED50" w14:textId="50D71F44"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Support and </w:t>
            </w:r>
            <w:r w:rsidRPr="00CB20D8">
              <w:rPr>
                <w:rFonts w:ascii="Trebuchet MS" w:hAnsi="Trebuchet MS" w:cs="Tahoma"/>
                <w:b/>
                <w:bCs/>
                <w:sz w:val="20"/>
                <w:szCs w:val="24"/>
              </w:rPr>
              <w:t>facilitate organizational change processes</w:t>
            </w:r>
            <w:r w:rsidRPr="00CB20D8">
              <w:rPr>
                <w:rFonts w:ascii="Trebuchet MS" w:hAnsi="Trebuchet MS" w:cs="Tahoma"/>
                <w:sz w:val="20"/>
                <w:szCs w:val="24"/>
              </w:rPr>
              <w:t xml:space="preserve"> in structure, tasks, and people management in order to achieve organization strategic objectives;</w:t>
            </w:r>
          </w:p>
          <w:p w14:paraId="32B30453" w14:textId="46A4301D" w:rsidR="006B4833" w:rsidRPr="00CB20D8" w:rsidRDefault="00DD7B1A" w:rsidP="006B4833">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Streamlined and introduced various policies in alignment with Group policies</w:t>
            </w:r>
            <w:r w:rsidR="00EF448E" w:rsidRPr="00CB20D8">
              <w:rPr>
                <w:rFonts w:ascii="Trebuchet MS" w:hAnsi="Trebuchet MS" w:cs="Tahoma"/>
                <w:sz w:val="20"/>
                <w:szCs w:val="24"/>
              </w:rPr>
              <w:t>;</w:t>
            </w:r>
          </w:p>
          <w:p w14:paraId="2C1111D7" w14:textId="64DD21B4"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Handle employee relations issues, grievance handling, movements, relocations and exits;</w:t>
            </w:r>
          </w:p>
          <w:p w14:paraId="70033A29" w14:textId="52885286" w:rsidR="00DD7B1A" w:rsidRPr="00CB20D8" w:rsidRDefault="00DD7B1A" w:rsidP="00DD7B1A">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Ensure the performance management processes are implemented in the right spirit. Supports the annual compensation round ensuring consistent and fair decisions are made in the promotion, bonus and salary increase processes;</w:t>
            </w:r>
          </w:p>
          <w:p w14:paraId="47EDA5CF" w14:textId="32905C13"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Responsible for initiation and implementing the Best HR practices establishing Employee Relations, Organization Development, Talent Development, Employee Engagement Initiatives, and Performance Management;</w:t>
            </w:r>
          </w:p>
          <w:p w14:paraId="0717E36F" w14:textId="089FE055"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lastRenderedPageBreak/>
              <w:t xml:space="preserve">Provide coaching and advice to team leaders on all aspects of Human Resource management, including encouraging and building consistent, equitable and fair people and culture practices. </w:t>
            </w:r>
          </w:p>
          <w:p w14:paraId="61C991A0" w14:textId="326E372D" w:rsidR="00DD7B1A"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 xml:space="preserve">Analyze the training needs of all staff and lead capacity building and skills enhancement activities by establishing and implementing a comprehensive annual training plan and assessing its effectiveness; </w:t>
            </w:r>
          </w:p>
          <w:p w14:paraId="6C935A9A" w14:textId="0E30F215" w:rsidR="006B4833" w:rsidRPr="00CB20D8" w:rsidRDefault="00DD7B1A" w:rsidP="00EF448E">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Ensure organizational development plans across all levels and team, focusing on culture development and competency enhancement</w:t>
            </w:r>
          </w:p>
          <w:p w14:paraId="55A31617" w14:textId="7E083373" w:rsidR="006B4833" w:rsidRPr="00CB20D8" w:rsidRDefault="006B4833" w:rsidP="00DD7B1A">
            <w:pPr>
              <w:pStyle w:val="ListParagraph"/>
              <w:numPr>
                <w:ilvl w:val="0"/>
                <w:numId w:val="5"/>
              </w:numPr>
              <w:ind w:left="314" w:hanging="314"/>
              <w:rPr>
                <w:rFonts w:ascii="Trebuchet MS" w:hAnsi="Trebuchet MS" w:cs="Tahoma"/>
                <w:sz w:val="20"/>
                <w:szCs w:val="24"/>
              </w:rPr>
            </w:pPr>
            <w:r w:rsidRPr="00CB20D8">
              <w:rPr>
                <w:rFonts w:ascii="Trebuchet MS" w:hAnsi="Trebuchet MS" w:cs="Tahoma"/>
                <w:sz w:val="20"/>
                <w:szCs w:val="24"/>
              </w:rPr>
              <w:t>Effectively involved in handling change management at all levels;</w:t>
            </w:r>
          </w:p>
          <w:p w14:paraId="01B3772F" w14:textId="06C3CA87" w:rsidR="004D3011" w:rsidRPr="00CB20D8" w:rsidRDefault="004D3011" w:rsidP="003E3EF4">
            <w:pPr>
              <w:rPr>
                <w:rFonts w:ascii="Trebuchet MS" w:hAnsi="Trebuchet MS" w:cs="Tahoma"/>
              </w:rPr>
            </w:pPr>
          </w:p>
          <w:p w14:paraId="203D532E" w14:textId="6BACDB65" w:rsidR="00EF448E" w:rsidRPr="00CB20D8" w:rsidRDefault="00EF448E" w:rsidP="003E3EF4">
            <w:pPr>
              <w:rPr>
                <w:rFonts w:ascii="Trebuchet MS" w:hAnsi="Trebuchet MS" w:cs="Tahoma"/>
              </w:rPr>
            </w:pPr>
          </w:p>
          <w:p w14:paraId="6169A56B" w14:textId="77777777" w:rsidR="00EF448E" w:rsidRPr="00CB20D8" w:rsidRDefault="00EF448E" w:rsidP="003E3EF4">
            <w:pPr>
              <w:rPr>
                <w:rFonts w:ascii="Trebuchet MS" w:hAnsi="Trebuchet MS" w:cs="Tahoma"/>
                <w:sz w:val="22"/>
                <w:szCs w:val="28"/>
              </w:rPr>
            </w:pPr>
          </w:p>
          <w:p w14:paraId="5CF00576" w14:textId="46B0E1F1" w:rsidR="004D3011" w:rsidRPr="00CB20D8" w:rsidRDefault="006B4833" w:rsidP="003E3EF4">
            <w:pPr>
              <w:pStyle w:val="Heading4"/>
              <w:rPr>
                <w:rFonts w:ascii="Trebuchet MS" w:hAnsi="Trebuchet MS" w:cs="Tahoma"/>
                <w:bCs/>
                <w:sz w:val="22"/>
                <w:szCs w:val="28"/>
              </w:rPr>
            </w:pPr>
            <w:r w:rsidRPr="00CB20D8">
              <w:rPr>
                <w:rFonts w:ascii="Trebuchet MS" w:hAnsi="Trebuchet MS" w:cs="Tahoma"/>
                <w:sz w:val="22"/>
                <w:szCs w:val="28"/>
              </w:rPr>
              <w:t>xAd Inc.                          Head – Human Resources</w:t>
            </w:r>
            <w:r w:rsidR="00081562" w:rsidRPr="00CB20D8">
              <w:rPr>
                <w:rFonts w:ascii="Trebuchet MS" w:hAnsi="Trebuchet MS" w:cs="Tahoma"/>
                <w:sz w:val="22"/>
                <w:szCs w:val="28"/>
              </w:rPr>
              <w:t xml:space="preserve">-India </w:t>
            </w:r>
          </w:p>
          <w:p w14:paraId="7F0E7355" w14:textId="0F7D2707" w:rsidR="004D3011" w:rsidRPr="00CB20D8" w:rsidRDefault="006B4833" w:rsidP="003E3EF4">
            <w:pPr>
              <w:pStyle w:val="Date"/>
              <w:rPr>
                <w:rFonts w:ascii="Trebuchet MS" w:hAnsi="Trebuchet MS" w:cs="Tahoma"/>
                <w:b/>
                <w:bCs/>
                <w:sz w:val="22"/>
                <w:szCs w:val="28"/>
              </w:rPr>
            </w:pPr>
            <w:r w:rsidRPr="00CB20D8">
              <w:rPr>
                <w:rFonts w:ascii="Trebuchet MS" w:hAnsi="Trebuchet MS" w:cs="Tahoma"/>
                <w:b/>
                <w:bCs/>
                <w:sz w:val="22"/>
                <w:szCs w:val="28"/>
              </w:rPr>
              <w:t xml:space="preserve">June 2016 </w:t>
            </w:r>
            <w:r w:rsidR="004D3011" w:rsidRPr="00CB20D8">
              <w:rPr>
                <w:rFonts w:ascii="Trebuchet MS" w:hAnsi="Trebuchet MS" w:cs="Tahoma"/>
                <w:b/>
                <w:bCs/>
                <w:sz w:val="22"/>
                <w:szCs w:val="28"/>
              </w:rPr>
              <w:t>–</w:t>
            </w:r>
            <w:r w:rsidRPr="00CB20D8">
              <w:rPr>
                <w:rFonts w:ascii="Trebuchet MS" w:hAnsi="Trebuchet MS" w:cs="Tahoma"/>
                <w:b/>
                <w:bCs/>
                <w:sz w:val="22"/>
                <w:szCs w:val="28"/>
              </w:rPr>
              <w:t xml:space="preserve"> August 2017</w:t>
            </w:r>
          </w:p>
          <w:p w14:paraId="3CB40B22" w14:textId="48925448" w:rsidR="006B4833"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Responsible for developing Human Resources as a strategic business unit;</w:t>
            </w:r>
          </w:p>
          <w:p w14:paraId="7DD68DA8" w14:textId="4B6AF6AB"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Hand on knowledge of formulating HR strategies like talent acquisitions and management, employee-friendly compensation structure and benefits, effective employee relations, understanding training needs and organizing workshops, performance management;</w:t>
            </w:r>
          </w:p>
          <w:p w14:paraId="63EFD4F3" w14:textId="664EE80D"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Operationalizing the entire Human resources department from scratch;</w:t>
            </w:r>
          </w:p>
          <w:p w14:paraId="061013DF" w14:textId="3696F1D1"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Develops and monitors an annual budget that includes Human Resources services, employee recognition, company philanthropic giving, and administration;</w:t>
            </w:r>
          </w:p>
          <w:p w14:paraId="56B13EAD" w14:textId="38BE338C" w:rsidR="006B4833"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Develops and administers programs, procedures, and guidelines to help align the workforce with the strategic goals of the company;</w:t>
            </w:r>
          </w:p>
          <w:p w14:paraId="6A510DEC" w14:textId="25CC2189"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Automation of Human Resources Information Systems HRIS;</w:t>
            </w:r>
          </w:p>
          <w:p w14:paraId="1FA96FF2" w14:textId="2919A506"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Leads the implementation of the performance management system that includes performance development plans (PDPs) and employee development programs;</w:t>
            </w:r>
          </w:p>
          <w:p w14:paraId="52230181" w14:textId="401E5FA5" w:rsidR="006B4833"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Partners with management to communicate Human Resources policies, procedures, programs and laws;</w:t>
            </w:r>
          </w:p>
          <w:p w14:paraId="7F7288C7" w14:textId="746497DD"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Determines and recommends employee relations practices necessary to establish a positive employer-employee relationship and promote a high level of employee morale and motivation;</w:t>
            </w:r>
          </w:p>
          <w:p w14:paraId="7CE28BF6" w14:textId="684806E5" w:rsidR="004D3011" w:rsidRPr="00CB20D8" w:rsidRDefault="004D3011" w:rsidP="003E3EF4">
            <w:pPr>
              <w:rPr>
                <w:rFonts w:ascii="Trebuchet MS" w:hAnsi="Trebuchet MS" w:cs="Tahoma"/>
              </w:rPr>
            </w:pPr>
          </w:p>
          <w:p w14:paraId="2E3D63BF" w14:textId="77777777" w:rsidR="00081562" w:rsidRPr="00CB20D8" w:rsidRDefault="00081562" w:rsidP="003E3EF4">
            <w:pPr>
              <w:rPr>
                <w:rFonts w:ascii="Trebuchet MS" w:hAnsi="Trebuchet MS" w:cs="Tahoma"/>
              </w:rPr>
            </w:pPr>
          </w:p>
          <w:p w14:paraId="1A2065CA" w14:textId="481971A4" w:rsidR="004D3011" w:rsidRPr="00CB20D8" w:rsidRDefault="006B4833" w:rsidP="003E3EF4">
            <w:pPr>
              <w:pStyle w:val="Heading4"/>
              <w:rPr>
                <w:rFonts w:ascii="Trebuchet MS" w:hAnsi="Trebuchet MS" w:cs="Tahoma"/>
                <w:sz w:val="22"/>
              </w:rPr>
            </w:pPr>
            <w:r w:rsidRPr="00CB20D8">
              <w:rPr>
                <w:rFonts w:ascii="Trebuchet MS" w:hAnsi="Trebuchet MS" w:cs="Tahoma"/>
                <w:sz w:val="22"/>
              </w:rPr>
              <w:t xml:space="preserve">Digital Green, Microsoft Incubated Project </w:t>
            </w:r>
            <w:r w:rsidR="004D3011" w:rsidRPr="00CB20D8">
              <w:rPr>
                <w:rFonts w:ascii="Trebuchet MS" w:hAnsi="Trebuchet MS" w:cs="Tahoma"/>
                <w:sz w:val="22"/>
              </w:rPr>
              <w:t xml:space="preserve">  </w:t>
            </w:r>
            <w:r w:rsidRPr="00CB20D8">
              <w:rPr>
                <w:rFonts w:ascii="Trebuchet MS" w:hAnsi="Trebuchet MS" w:cs="Tahoma"/>
                <w:sz w:val="22"/>
              </w:rPr>
              <w:t>Senior Manager – H</w:t>
            </w:r>
            <w:r w:rsidR="00FC0C25" w:rsidRPr="00CB20D8">
              <w:rPr>
                <w:rFonts w:ascii="Trebuchet MS" w:hAnsi="Trebuchet MS" w:cs="Tahoma"/>
                <w:sz w:val="22"/>
              </w:rPr>
              <w:t>R</w:t>
            </w:r>
          </w:p>
          <w:p w14:paraId="13298D3A" w14:textId="34B35B52" w:rsidR="00FC0C25" w:rsidRPr="00CB20D8" w:rsidRDefault="00EB152B" w:rsidP="00FC0C25">
            <w:pPr>
              <w:rPr>
                <w:rFonts w:ascii="Trebuchet MS" w:hAnsi="Trebuchet MS"/>
                <w:sz w:val="20"/>
                <w:szCs w:val="20"/>
              </w:rPr>
            </w:pPr>
            <w:r w:rsidRPr="00CB20D8">
              <w:rPr>
                <w:rFonts w:ascii="Trebuchet MS" w:hAnsi="Trebuchet MS"/>
                <w:sz w:val="20"/>
                <w:szCs w:val="20"/>
              </w:rPr>
              <w:t xml:space="preserve">                                                                          </w:t>
            </w:r>
            <w:r w:rsidR="007A482E" w:rsidRPr="00CB20D8">
              <w:rPr>
                <w:rFonts w:ascii="Trebuchet MS" w:hAnsi="Trebuchet MS"/>
                <w:sz w:val="20"/>
                <w:szCs w:val="20"/>
              </w:rPr>
              <w:t xml:space="preserve"> </w:t>
            </w:r>
            <w:r w:rsidR="00FC0C25" w:rsidRPr="00CB20D8">
              <w:rPr>
                <w:rFonts w:ascii="Trebuchet MS" w:hAnsi="Trebuchet MS"/>
                <w:sz w:val="20"/>
                <w:szCs w:val="20"/>
              </w:rPr>
              <w:t>(Joined as Manager-HR)</w:t>
            </w:r>
          </w:p>
          <w:p w14:paraId="67EDAEF4" w14:textId="5324DE64" w:rsidR="004D3011" w:rsidRPr="00CB20D8" w:rsidRDefault="006B4833" w:rsidP="003E3EF4">
            <w:pPr>
              <w:pStyle w:val="Date"/>
              <w:rPr>
                <w:rFonts w:ascii="Trebuchet MS" w:hAnsi="Trebuchet MS" w:cs="Tahoma"/>
                <w:b/>
                <w:bCs/>
                <w:sz w:val="20"/>
                <w:szCs w:val="24"/>
              </w:rPr>
            </w:pPr>
            <w:r w:rsidRPr="00CB20D8">
              <w:rPr>
                <w:rFonts w:ascii="Trebuchet MS" w:hAnsi="Trebuchet MS" w:cs="Tahoma"/>
                <w:b/>
                <w:bCs/>
                <w:sz w:val="22"/>
              </w:rPr>
              <w:t xml:space="preserve">June 2012 </w:t>
            </w:r>
            <w:r w:rsidR="004D3011" w:rsidRPr="00CB20D8">
              <w:rPr>
                <w:rFonts w:ascii="Trebuchet MS" w:hAnsi="Trebuchet MS" w:cs="Tahoma"/>
                <w:b/>
                <w:bCs/>
                <w:sz w:val="22"/>
              </w:rPr>
              <w:t>–</w:t>
            </w:r>
            <w:r w:rsidRPr="00CB20D8">
              <w:rPr>
                <w:rFonts w:ascii="Trebuchet MS" w:hAnsi="Trebuchet MS" w:cs="Tahoma"/>
                <w:b/>
                <w:bCs/>
                <w:sz w:val="22"/>
              </w:rPr>
              <w:t xml:space="preserve"> May 2016</w:t>
            </w:r>
          </w:p>
          <w:p w14:paraId="53B1C108" w14:textId="5DB7F5E0" w:rsidR="00EF448E" w:rsidRPr="00CB20D8" w:rsidRDefault="006B4833" w:rsidP="00081562">
            <w:pPr>
              <w:pStyle w:val="ListParagraph"/>
              <w:numPr>
                <w:ilvl w:val="0"/>
                <w:numId w:val="5"/>
              </w:numPr>
              <w:ind w:left="314" w:hanging="314"/>
              <w:rPr>
                <w:rFonts w:ascii="Trebuchet MS" w:hAnsi="Trebuchet MS" w:cs="Tahoma"/>
                <w:b/>
                <w:bCs/>
                <w:u w:val="single"/>
              </w:rPr>
            </w:pPr>
            <w:r w:rsidRPr="00CB20D8">
              <w:rPr>
                <w:rFonts w:ascii="Trebuchet MS" w:hAnsi="Trebuchet MS" w:cs="Tahoma"/>
              </w:rPr>
              <w:t xml:space="preserve">On a global role and leading HR department for different geographies - </w:t>
            </w:r>
            <w:r w:rsidRPr="00CB20D8">
              <w:rPr>
                <w:rFonts w:ascii="Trebuchet MS" w:hAnsi="Trebuchet MS" w:cs="Tahoma"/>
                <w:b/>
                <w:bCs/>
                <w:u w:val="single"/>
              </w:rPr>
              <w:t>India, Ethiopia and USA;</w:t>
            </w:r>
          </w:p>
          <w:p w14:paraId="78389D9D" w14:textId="299F8AA7"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Core member of the management team, worked directly to formulate and implement HR strategy;</w:t>
            </w:r>
          </w:p>
          <w:p w14:paraId="11C417EE" w14:textId="30C0B554"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Responsible for setting up and operationalizing the entire Human resources department from scratch;</w:t>
            </w:r>
          </w:p>
          <w:p w14:paraId="0CFCE448" w14:textId="403EC31A"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 xml:space="preserve">Instrumental in operationalizing US compensation and benefits and working closely with US-HR Attorneys; </w:t>
            </w:r>
          </w:p>
          <w:p w14:paraId="738B9519" w14:textId="2881919E"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Worked directly with the business heads of the different verticals to recruit their teams;</w:t>
            </w:r>
          </w:p>
          <w:p w14:paraId="66A7F9D1" w14:textId="6F4D61BB"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Significantly providing support to the team in terms of human resource needs;</w:t>
            </w:r>
          </w:p>
          <w:p w14:paraId="6EC1F4AE" w14:textId="61FD55A5"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Formulating HR strategies and policies;</w:t>
            </w:r>
          </w:p>
          <w:p w14:paraId="3CB096DD" w14:textId="5527B119" w:rsidR="006B4833"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t>Support and facilitate organizational change processes in structure, tasks, and people management in order to achieve organization strategic objectives;</w:t>
            </w:r>
          </w:p>
          <w:p w14:paraId="7614CBB4" w14:textId="54F33F5C"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Leading HR function with key components of business partnership, employees connect HR efficiency etc. supporting the organization by identifying and developing HR solutions;</w:t>
            </w:r>
          </w:p>
          <w:p w14:paraId="6BAF1E1A" w14:textId="4D90CCA9"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Streamlined the recruitment process by clarifying the recruitment policy, introduced the employee referral policy;</w:t>
            </w:r>
          </w:p>
          <w:p w14:paraId="24C156C9" w14:textId="19C2E548"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Handle employee relations issues, grievance handling, movements, relocations and exits;</w:t>
            </w:r>
          </w:p>
          <w:p w14:paraId="193B51C2" w14:textId="4DED2871"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Ensure the performance management processes are implemented in the right spirit. Supports the annual compensation round ensuring consistent and fair decisions are made in the promotion, bonus and salary increase processes;</w:t>
            </w:r>
          </w:p>
          <w:p w14:paraId="36070BCC" w14:textId="7158BD4D"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Responsible for initiation and implementing the Best HR practices establishing Employee Relations, Organization Development, Talent Development, Employee Engagement Initiatives, and Performance Management;</w:t>
            </w:r>
          </w:p>
          <w:p w14:paraId="3CF61B2D" w14:textId="62908042" w:rsidR="00EF448E" w:rsidRPr="00CB20D8" w:rsidRDefault="006B4833" w:rsidP="00081562">
            <w:pPr>
              <w:pStyle w:val="ListParagraph"/>
              <w:numPr>
                <w:ilvl w:val="0"/>
                <w:numId w:val="5"/>
              </w:numPr>
              <w:ind w:left="314" w:hanging="314"/>
              <w:rPr>
                <w:rFonts w:ascii="Trebuchet MS" w:hAnsi="Trebuchet MS" w:cs="Tahoma"/>
              </w:rPr>
            </w:pPr>
            <w:r w:rsidRPr="00CB20D8">
              <w:rPr>
                <w:rFonts w:ascii="Trebuchet MS" w:hAnsi="Trebuchet MS" w:cs="Tahoma"/>
              </w:rPr>
              <w:t>Designed the salary structure to make it more tax efficient;</w:t>
            </w:r>
          </w:p>
          <w:p w14:paraId="245DA5CD" w14:textId="57B142B1" w:rsidR="004D3011" w:rsidRPr="00CB20D8" w:rsidRDefault="006B4833" w:rsidP="006B4833">
            <w:pPr>
              <w:pStyle w:val="ListParagraph"/>
              <w:numPr>
                <w:ilvl w:val="0"/>
                <w:numId w:val="5"/>
              </w:numPr>
              <w:ind w:left="314" w:hanging="314"/>
              <w:rPr>
                <w:rFonts w:ascii="Trebuchet MS" w:hAnsi="Trebuchet MS" w:cs="Tahoma"/>
              </w:rPr>
            </w:pPr>
            <w:r w:rsidRPr="00CB20D8">
              <w:rPr>
                <w:rFonts w:ascii="Trebuchet MS" w:hAnsi="Trebuchet MS" w:cs="Tahoma"/>
              </w:rPr>
              <w:lastRenderedPageBreak/>
              <w:t>Ensure organizational development plans across all levels and team, focusing on culture development and competency enhancement;</w:t>
            </w:r>
            <w:r w:rsidR="00036450" w:rsidRPr="00CB20D8">
              <w:rPr>
                <w:rFonts w:ascii="Trebuchet MS" w:hAnsi="Trebuchet MS" w:cs="Tahoma"/>
              </w:rPr>
              <w:t xml:space="preserve"> </w:t>
            </w:r>
          </w:p>
          <w:p w14:paraId="37AE772D" w14:textId="276551E3" w:rsidR="004D3011" w:rsidRPr="00CB20D8" w:rsidRDefault="004D3011" w:rsidP="003E3EF4">
            <w:pPr>
              <w:rPr>
                <w:rFonts w:ascii="Trebuchet MS" w:hAnsi="Trebuchet MS" w:cs="Tahoma"/>
              </w:rPr>
            </w:pPr>
          </w:p>
          <w:p w14:paraId="1872D7C6" w14:textId="64A951F7" w:rsidR="00EF448E" w:rsidRPr="00CB20D8" w:rsidRDefault="00EF448E" w:rsidP="00EF448E">
            <w:pPr>
              <w:pStyle w:val="Heading4"/>
              <w:rPr>
                <w:rFonts w:ascii="Trebuchet MS" w:hAnsi="Trebuchet MS" w:cs="Tahoma"/>
                <w:bCs/>
                <w:sz w:val="20"/>
                <w:szCs w:val="24"/>
              </w:rPr>
            </w:pPr>
            <w:r w:rsidRPr="00CB20D8">
              <w:rPr>
                <w:rFonts w:ascii="Trebuchet MS" w:hAnsi="Trebuchet MS" w:cs="Tahoma"/>
                <w:sz w:val="22"/>
                <w:szCs w:val="28"/>
              </w:rPr>
              <w:t>Cyber Media India Ltd.                         Manager – Human Resources</w:t>
            </w:r>
          </w:p>
          <w:p w14:paraId="491AF1C7" w14:textId="595D85F5" w:rsidR="00FC0C25" w:rsidRPr="00CB20D8" w:rsidRDefault="00FC0C25" w:rsidP="00EF448E">
            <w:pPr>
              <w:pStyle w:val="Date"/>
              <w:rPr>
                <w:rFonts w:ascii="Trebuchet MS" w:hAnsi="Trebuchet MS" w:cs="Tahoma"/>
                <w:sz w:val="20"/>
                <w:szCs w:val="24"/>
              </w:rPr>
            </w:pPr>
            <w:r w:rsidRPr="00CB20D8">
              <w:rPr>
                <w:rFonts w:ascii="Trebuchet MS" w:hAnsi="Trebuchet MS" w:cs="Tahoma"/>
                <w:sz w:val="20"/>
                <w:szCs w:val="24"/>
              </w:rPr>
              <w:t xml:space="preserve">                                                      </w:t>
            </w:r>
            <w:r w:rsidR="00EB152B" w:rsidRPr="00CB20D8">
              <w:rPr>
                <w:rFonts w:ascii="Trebuchet MS" w:hAnsi="Trebuchet MS" w:cs="Tahoma"/>
                <w:sz w:val="20"/>
                <w:szCs w:val="24"/>
              </w:rPr>
              <w:t xml:space="preserve">           </w:t>
            </w:r>
            <w:r w:rsidRPr="00CB20D8">
              <w:rPr>
                <w:rFonts w:ascii="Trebuchet MS" w:hAnsi="Trebuchet MS" w:cs="Tahoma"/>
                <w:sz w:val="20"/>
                <w:szCs w:val="24"/>
              </w:rPr>
              <w:t>(Joined as Assistant Manager-HR)</w:t>
            </w:r>
            <w:r w:rsidR="000310AE" w:rsidRPr="00CB20D8">
              <w:rPr>
                <w:rFonts w:ascii="Trebuchet MS" w:hAnsi="Trebuchet MS" w:cs="Tahoma"/>
                <w:sz w:val="20"/>
                <w:szCs w:val="24"/>
              </w:rPr>
              <w:t xml:space="preserve"> </w:t>
            </w:r>
            <w:r w:rsidRPr="00CB20D8">
              <w:rPr>
                <w:rFonts w:ascii="Trebuchet MS" w:hAnsi="Trebuchet MS" w:cs="Tahoma"/>
                <w:sz w:val="20"/>
                <w:szCs w:val="24"/>
              </w:rPr>
              <w:t xml:space="preserve">   </w:t>
            </w:r>
          </w:p>
          <w:p w14:paraId="08CC7683" w14:textId="47D1724E" w:rsidR="00EF448E" w:rsidRPr="00CB20D8" w:rsidRDefault="00EF448E" w:rsidP="00EF448E">
            <w:pPr>
              <w:pStyle w:val="Date"/>
              <w:rPr>
                <w:rFonts w:ascii="Trebuchet MS" w:hAnsi="Trebuchet MS" w:cs="Tahoma"/>
                <w:b/>
                <w:bCs/>
                <w:sz w:val="22"/>
                <w:szCs w:val="28"/>
              </w:rPr>
            </w:pPr>
            <w:r w:rsidRPr="00CB20D8">
              <w:rPr>
                <w:rFonts w:ascii="Trebuchet MS" w:hAnsi="Trebuchet MS" w:cs="Tahoma"/>
                <w:b/>
                <w:bCs/>
                <w:sz w:val="22"/>
                <w:szCs w:val="28"/>
              </w:rPr>
              <w:t>Aug 2009 – Feb 2012</w:t>
            </w:r>
          </w:p>
          <w:p w14:paraId="485521B5"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Strategically responsible to handle all Human Resources gamut of ICT (Information Communication Technology) vertical which had manpower across India and USA;</w:t>
            </w:r>
          </w:p>
          <w:p w14:paraId="04FAECC8"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Responsible for maintaining statutory compliances for India and USA;</w:t>
            </w:r>
          </w:p>
          <w:p w14:paraId="295A67D6"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 xml:space="preserve">Directly reporting to Executive Director for training &amp; development for the staff across company; </w:t>
            </w:r>
          </w:p>
          <w:p w14:paraId="0C4E328B"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Responsible for identifying the training needs, analysis, developing training calendar and timely &amp; effectively execution of the training programs;</w:t>
            </w:r>
          </w:p>
          <w:p w14:paraId="2EF5C202"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Empowered to develop recruitment strategies for editors, correspondents, sales and marketing team;</w:t>
            </w:r>
          </w:p>
          <w:p w14:paraId="25209375"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Responsible for end-to-end recruitment process;</w:t>
            </w:r>
          </w:p>
          <w:p w14:paraId="6DC5A2FA"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Worked directly with the business heads to support the human resources needs;</w:t>
            </w:r>
          </w:p>
          <w:p w14:paraId="520A48DB"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Successfully implemented HR processes &amp; policies throughout the organization;</w:t>
            </w:r>
          </w:p>
          <w:p w14:paraId="6F99D318"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Effectively support staff with employee engagement activities;</w:t>
            </w:r>
          </w:p>
          <w:p w14:paraId="7B44423E"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Successfully established HR Database for managing employee records;</w:t>
            </w:r>
          </w:p>
          <w:p w14:paraId="04AE2E8D" w14:textId="77777777" w:rsidR="00EF448E" w:rsidRPr="00CB20D8" w:rsidRDefault="00EF448E" w:rsidP="00EF448E">
            <w:pPr>
              <w:pStyle w:val="ListParagraph"/>
              <w:numPr>
                <w:ilvl w:val="0"/>
                <w:numId w:val="5"/>
              </w:numPr>
              <w:ind w:left="314" w:hanging="314"/>
              <w:rPr>
                <w:rFonts w:ascii="Trebuchet MS" w:hAnsi="Trebuchet MS" w:cs="Tahoma"/>
              </w:rPr>
            </w:pPr>
            <w:r w:rsidRPr="00CB20D8">
              <w:rPr>
                <w:rFonts w:ascii="Trebuchet MS" w:hAnsi="Trebuchet MS" w:cs="Tahoma"/>
              </w:rPr>
              <w:t>Effectively manage payroll administration and following statutory requirements;</w:t>
            </w:r>
          </w:p>
          <w:p w14:paraId="64F026C1" w14:textId="77777777" w:rsidR="00EF448E" w:rsidRPr="00CB20D8" w:rsidRDefault="00EF448E" w:rsidP="00EF448E">
            <w:pPr>
              <w:rPr>
                <w:rFonts w:ascii="Trebuchet MS" w:hAnsi="Trebuchet MS"/>
              </w:rPr>
            </w:pPr>
          </w:p>
          <w:p w14:paraId="059B5B71" w14:textId="577FD3A7" w:rsidR="000310AE" w:rsidRPr="00CB20D8" w:rsidRDefault="000310AE" w:rsidP="003E3EF4">
            <w:pPr>
              <w:rPr>
                <w:rFonts w:ascii="Trebuchet MS" w:hAnsi="Trebuchet MS" w:cs="Tahoma"/>
              </w:rPr>
            </w:pPr>
          </w:p>
          <w:p w14:paraId="1609B9AA" w14:textId="6F9FEDB0" w:rsidR="000310AE" w:rsidRPr="00CB20D8" w:rsidRDefault="000310AE" w:rsidP="00EB152B">
            <w:pPr>
              <w:rPr>
                <w:rFonts w:ascii="Trebuchet MS" w:hAnsi="Trebuchet MS" w:cs="Tahoma"/>
                <w:sz w:val="22"/>
              </w:rPr>
            </w:pPr>
            <w:r w:rsidRPr="00CB20D8">
              <w:rPr>
                <w:rFonts w:ascii="Trebuchet MS" w:hAnsi="Trebuchet MS" w:cs="Tahoma"/>
                <w:b/>
                <w:bCs/>
                <w:sz w:val="22"/>
              </w:rPr>
              <w:t>EmmayHR Services Ltd (Randstad)</w:t>
            </w:r>
            <w:r w:rsidRPr="00CB20D8">
              <w:rPr>
                <w:rFonts w:ascii="Trebuchet MS" w:hAnsi="Trebuchet MS" w:cs="Tahoma"/>
                <w:sz w:val="22"/>
              </w:rPr>
              <w:t xml:space="preserve"> </w:t>
            </w:r>
            <w:r w:rsidR="00EB152B" w:rsidRPr="00CB20D8">
              <w:rPr>
                <w:rFonts w:ascii="Trebuchet MS" w:hAnsi="Trebuchet MS" w:cs="Tahoma"/>
                <w:sz w:val="22"/>
              </w:rPr>
              <w:t xml:space="preserve">          </w:t>
            </w:r>
            <w:r w:rsidRPr="00CB20D8">
              <w:rPr>
                <w:rFonts w:ascii="Trebuchet MS" w:hAnsi="Trebuchet MS" w:cs="Tahoma"/>
                <w:b/>
                <w:sz w:val="22"/>
              </w:rPr>
              <w:t>Ass</w:t>
            </w:r>
            <w:r w:rsidR="00EB152B" w:rsidRPr="00CB20D8">
              <w:rPr>
                <w:rFonts w:ascii="Trebuchet MS" w:hAnsi="Trebuchet MS" w:cs="Tahoma"/>
                <w:b/>
                <w:sz w:val="22"/>
              </w:rPr>
              <w:t xml:space="preserve">t. </w:t>
            </w:r>
            <w:r w:rsidRPr="00CB20D8">
              <w:rPr>
                <w:rFonts w:ascii="Trebuchet MS" w:hAnsi="Trebuchet MS" w:cs="Tahoma"/>
                <w:b/>
                <w:sz w:val="22"/>
              </w:rPr>
              <w:t>Manager-</w:t>
            </w:r>
            <w:r w:rsidR="00EB152B" w:rsidRPr="00CB20D8">
              <w:rPr>
                <w:rFonts w:ascii="Trebuchet MS" w:hAnsi="Trebuchet MS" w:cs="Tahoma"/>
                <w:b/>
                <w:sz w:val="22"/>
              </w:rPr>
              <w:t>HR</w:t>
            </w:r>
          </w:p>
          <w:p w14:paraId="159F9F67" w14:textId="03287657" w:rsidR="000310AE" w:rsidRPr="00CB20D8" w:rsidRDefault="000310AE" w:rsidP="00EB152B">
            <w:pPr>
              <w:rPr>
                <w:rFonts w:ascii="Trebuchet MS" w:hAnsi="Trebuchet MS" w:cs="Tahoma"/>
                <w:b/>
                <w:bCs/>
                <w:sz w:val="28"/>
                <w:szCs w:val="24"/>
              </w:rPr>
            </w:pPr>
            <w:r w:rsidRPr="00CB20D8">
              <w:rPr>
                <w:rFonts w:ascii="Trebuchet MS" w:hAnsi="Trebuchet MS" w:cs="Tahoma"/>
                <w:b/>
                <w:bCs/>
                <w:sz w:val="22"/>
                <w:szCs w:val="20"/>
              </w:rPr>
              <w:t>Jan 2008- Nov 2008</w:t>
            </w:r>
          </w:p>
          <w:p w14:paraId="52AE726E"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Responsible for entire Human Resources gamut for Delhi region and reporting to Head in Mumbai;</w:t>
            </w:r>
          </w:p>
          <w:p w14:paraId="0968B7C9"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 xml:space="preserve">Effectively handled transition during mergers and acquisition and appropriately handled the communications by acting as a link between employees and management; </w:t>
            </w:r>
          </w:p>
          <w:p w14:paraId="115F5AFC"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Active member of the succession planning team;</w:t>
            </w:r>
          </w:p>
          <w:p w14:paraId="12323B88"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Involved in effectively implementing the HR processes and policies;</w:t>
            </w:r>
          </w:p>
          <w:p w14:paraId="2C229CE9"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Effective turn-around-time in managing in-house recruitment and reducing the recruitment cost;</w:t>
            </w:r>
          </w:p>
          <w:p w14:paraId="46EA5B94"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Identifying training needs, planning and organizing the training programs for Delhi team;</w:t>
            </w:r>
          </w:p>
          <w:p w14:paraId="27C81ACD"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Managing local vendors, contracting and managing them;</w:t>
            </w:r>
          </w:p>
          <w:p w14:paraId="42B902BD"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 xml:space="preserve">Ensuring/ Maintaining all HR processes and records related to local statutory requirements; </w:t>
            </w:r>
          </w:p>
          <w:p w14:paraId="4EAAE573"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Launched effective onboarding and induction plan for new hires;</w:t>
            </w:r>
          </w:p>
          <w:p w14:paraId="0D314FFC" w14:textId="77777777" w:rsidR="000310AE" w:rsidRPr="00CB20D8" w:rsidRDefault="000310AE" w:rsidP="000310AE">
            <w:pPr>
              <w:jc w:val="both"/>
              <w:rPr>
                <w:rFonts w:ascii="Trebuchet MS" w:hAnsi="Trebuchet MS" w:cs="Tahoma"/>
                <w:szCs w:val="18"/>
              </w:rPr>
            </w:pPr>
          </w:p>
          <w:p w14:paraId="37D63CE8" w14:textId="4833859C" w:rsidR="000310AE" w:rsidRPr="00CB20D8" w:rsidRDefault="000310AE" w:rsidP="000310AE">
            <w:pPr>
              <w:jc w:val="both"/>
              <w:rPr>
                <w:rFonts w:ascii="Trebuchet MS" w:hAnsi="Trebuchet MS" w:cs="Tahoma"/>
                <w:b/>
                <w:bCs/>
                <w:sz w:val="22"/>
                <w:szCs w:val="20"/>
              </w:rPr>
            </w:pPr>
            <w:r w:rsidRPr="00CB20D8">
              <w:rPr>
                <w:rFonts w:ascii="Trebuchet MS" w:hAnsi="Trebuchet MS" w:cs="Tahoma"/>
                <w:b/>
                <w:bCs/>
                <w:sz w:val="22"/>
                <w:szCs w:val="20"/>
              </w:rPr>
              <w:t xml:space="preserve">eAns Business Support Pvt. Ltd         </w:t>
            </w:r>
            <w:r w:rsidR="00EB152B" w:rsidRPr="00CB20D8">
              <w:rPr>
                <w:rFonts w:ascii="Trebuchet MS" w:hAnsi="Trebuchet MS" w:cs="Tahoma"/>
                <w:b/>
                <w:bCs/>
                <w:sz w:val="22"/>
                <w:szCs w:val="20"/>
              </w:rPr>
              <w:t xml:space="preserve">            </w:t>
            </w:r>
            <w:r w:rsidRPr="00CB20D8">
              <w:rPr>
                <w:rFonts w:ascii="Trebuchet MS" w:hAnsi="Trebuchet MS" w:cs="Tahoma"/>
                <w:b/>
                <w:bCs/>
                <w:sz w:val="22"/>
                <w:szCs w:val="20"/>
              </w:rPr>
              <w:t>Ass</w:t>
            </w:r>
            <w:r w:rsidR="00EB152B" w:rsidRPr="00CB20D8">
              <w:rPr>
                <w:rFonts w:ascii="Trebuchet MS" w:hAnsi="Trebuchet MS" w:cs="Tahoma"/>
                <w:b/>
                <w:bCs/>
                <w:sz w:val="22"/>
                <w:szCs w:val="20"/>
              </w:rPr>
              <w:t>t.</w:t>
            </w:r>
            <w:r w:rsidRPr="00CB20D8">
              <w:rPr>
                <w:rFonts w:ascii="Trebuchet MS" w:hAnsi="Trebuchet MS" w:cs="Tahoma"/>
                <w:b/>
                <w:bCs/>
                <w:sz w:val="22"/>
                <w:szCs w:val="20"/>
              </w:rPr>
              <w:t xml:space="preserve"> Manager-HR</w:t>
            </w:r>
          </w:p>
          <w:p w14:paraId="30EB5943" w14:textId="2A186C78" w:rsidR="000310AE" w:rsidRPr="00CB20D8" w:rsidRDefault="000310AE" w:rsidP="000310AE">
            <w:pPr>
              <w:jc w:val="both"/>
              <w:rPr>
                <w:rFonts w:ascii="Trebuchet MS" w:hAnsi="Trebuchet MS" w:cs="Tahoma"/>
                <w:b/>
                <w:bCs/>
                <w:sz w:val="22"/>
                <w:szCs w:val="20"/>
              </w:rPr>
            </w:pPr>
            <w:r w:rsidRPr="00CB20D8">
              <w:rPr>
                <w:rFonts w:ascii="Trebuchet MS" w:hAnsi="Trebuchet MS" w:cs="Tahoma"/>
                <w:b/>
                <w:bCs/>
                <w:sz w:val="22"/>
                <w:szCs w:val="20"/>
              </w:rPr>
              <w:t xml:space="preserve">Jan 2004-Dec 2007 </w:t>
            </w:r>
          </w:p>
          <w:p w14:paraId="3B290895"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Involved in sourcing and recruiting of candidates for all the verticals;</w:t>
            </w:r>
          </w:p>
          <w:p w14:paraId="303B20FC"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 xml:space="preserve">Involved in end-to-end recruitment process; </w:t>
            </w:r>
          </w:p>
          <w:p w14:paraId="676D29C1"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Induction program includes joining formalities, introduction to company profile, introduction to all departments, training related to the area of work;</w:t>
            </w:r>
          </w:p>
          <w:p w14:paraId="61E7B285"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Prepared policies and procedures;</w:t>
            </w:r>
          </w:p>
          <w:p w14:paraId="10B87741"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Responsible for the payroll processing covering the statutory requirements like ESI, PF etc;</w:t>
            </w:r>
          </w:p>
          <w:p w14:paraId="0FC3B16A"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Handle attendance maintenance, Vehicle Maintenance, Leave Record maintenance, contract renewal details, increment details, entry exit report, training report etc;</w:t>
            </w:r>
          </w:p>
          <w:p w14:paraId="6179D6D8"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Involved in facilitating the annual appraisal system and collecting the related performance data from all the departments;</w:t>
            </w:r>
          </w:p>
          <w:p w14:paraId="1A34042C"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Share feedback with the team members and the managers;</w:t>
            </w:r>
          </w:p>
          <w:p w14:paraId="5890CE72"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Acting as a contact point for all HR issues;</w:t>
            </w:r>
          </w:p>
          <w:p w14:paraId="464CC9AC"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MIS generation for headcount related records, for attendance, vehicle, personal, leave records;</w:t>
            </w:r>
          </w:p>
          <w:p w14:paraId="0AE1B8A9" w14:textId="77777777" w:rsidR="000310AE" w:rsidRPr="00CB20D8" w:rsidRDefault="000310AE" w:rsidP="000310AE">
            <w:pPr>
              <w:pStyle w:val="ListParagraph"/>
              <w:numPr>
                <w:ilvl w:val="0"/>
                <w:numId w:val="5"/>
              </w:numPr>
              <w:ind w:left="314" w:hanging="314"/>
              <w:rPr>
                <w:rFonts w:ascii="Trebuchet MS" w:hAnsi="Trebuchet MS" w:cs="Tahoma"/>
              </w:rPr>
            </w:pPr>
            <w:r w:rsidRPr="00CB20D8">
              <w:rPr>
                <w:rFonts w:ascii="Trebuchet MS" w:hAnsi="Trebuchet MS" w:cs="Tahoma"/>
              </w:rPr>
              <w:t>Taken care of various activities like Picnic, get-togethers, donation activities, games, competitions and Employee recognition programs;</w:t>
            </w:r>
          </w:p>
          <w:p w14:paraId="5DE78329" w14:textId="51799AC8" w:rsidR="000310AE" w:rsidRPr="00CB20D8" w:rsidRDefault="000310AE" w:rsidP="000310AE">
            <w:pPr>
              <w:pStyle w:val="ListParagraph"/>
              <w:ind w:left="314"/>
              <w:rPr>
                <w:rFonts w:ascii="Trebuchet MS" w:hAnsi="Trebuchet MS" w:cs="Tahoma"/>
              </w:rPr>
            </w:pPr>
          </w:p>
          <w:p w14:paraId="24ECB467" w14:textId="625F85C2" w:rsidR="00036450" w:rsidRPr="00CB20D8" w:rsidRDefault="00081562" w:rsidP="000310AE">
            <w:pPr>
              <w:pStyle w:val="ListParagraph"/>
              <w:numPr>
                <w:ilvl w:val="0"/>
                <w:numId w:val="5"/>
              </w:numPr>
              <w:ind w:left="314" w:hanging="314"/>
              <w:rPr>
                <w:rFonts w:ascii="Trebuchet MS" w:hAnsi="Trebuchet MS" w:cs="Tahoma"/>
              </w:rPr>
            </w:pPr>
            <w:r w:rsidRPr="00CB20D8">
              <w:rPr>
                <w:rFonts w:ascii="Trebuchet MS" w:hAnsi="Trebuchet MS" w:cs="Tahoma"/>
              </w:rPr>
              <w:t>****</w:t>
            </w:r>
          </w:p>
        </w:tc>
      </w:tr>
    </w:tbl>
    <w:p w14:paraId="2CDA693C" w14:textId="77777777" w:rsidR="0043117B" w:rsidRPr="00CB20D8" w:rsidRDefault="00064FE8" w:rsidP="003E3EF4">
      <w:pPr>
        <w:tabs>
          <w:tab w:val="left" w:pos="990"/>
        </w:tabs>
        <w:rPr>
          <w:rFonts w:ascii="Trebuchet MS" w:hAnsi="Trebuchet MS" w:cs="Tahoma"/>
        </w:rPr>
      </w:pPr>
    </w:p>
    <w:sectPr w:rsidR="0043117B" w:rsidRPr="00CB20D8" w:rsidSect="00EF448E">
      <w:headerReference w:type="default" r:id="rId11"/>
      <w:pgSz w:w="12240" w:h="15840"/>
      <w:pgMar w:top="720" w:right="720" w:bottom="567"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5C21F7" w14:textId="77777777" w:rsidR="00064FE8" w:rsidRDefault="00064FE8" w:rsidP="000C45FF">
      <w:r>
        <w:separator/>
      </w:r>
    </w:p>
  </w:endnote>
  <w:endnote w:type="continuationSeparator" w:id="0">
    <w:p w14:paraId="5638F150" w14:textId="77777777" w:rsidR="00064FE8" w:rsidRDefault="00064FE8" w:rsidP="000C45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eiryo">
    <w:charset w:val="80"/>
    <w:family w:val="swiss"/>
    <w:pitch w:val="variable"/>
    <w:sig w:usb0="E00002FF" w:usb1="6AC7FFFF"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altName w:val="Century Gothic"/>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CB3AF7" w14:textId="77777777" w:rsidR="00064FE8" w:rsidRDefault="00064FE8" w:rsidP="000C45FF">
      <w:r>
        <w:separator/>
      </w:r>
    </w:p>
  </w:footnote>
  <w:footnote w:type="continuationSeparator" w:id="0">
    <w:p w14:paraId="5EE94047" w14:textId="77777777" w:rsidR="00064FE8" w:rsidRDefault="00064FE8" w:rsidP="000C45F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14C083" w14:textId="77777777" w:rsidR="000C45FF" w:rsidRDefault="000C45FF">
    <w:pPr>
      <w:pStyle w:val="Header"/>
    </w:pPr>
    <w:r>
      <w:rPr>
        <w:noProof/>
      </w:rPr>
      <w:drawing>
        <wp:anchor distT="0" distB="0" distL="114300" distR="114300" simplePos="0" relativeHeight="251658240" behindDoc="1" locked="0" layoutInCell="1" allowOverlap="1" wp14:anchorId="1CECB0D5" wp14:editId="3F489B4B">
          <wp:simplePos x="0" y="0"/>
          <wp:positionH relativeFrom="page">
            <wp:align>center</wp:align>
          </wp:positionH>
          <wp:positionV relativeFrom="page">
            <wp:align>center</wp:align>
          </wp:positionV>
          <wp:extent cx="7260336" cy="9628632"/>
          <wp:effectExtent l="0" t="0" r="0" b="0"/>
          <wp:wrapNone/>
          <wp:docPr id="2" name="Graphic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7260336" cy="962863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bullet"/>
      <w:lvlText w:val=""/>
      <w:lvlJc w:val="left"/>
      <w:pPr>
        <w:ind w:left="720" w:hanging="360"/>
      </w:pPr>
      <w:rPr>
        <w:rFonts w:ascii="Wingdings" w:hAnsi="Wingdings"/>
      </w:rPr>
    </w:lvl>
  </w:abstractNum>
  <w:abstractNum w:abstractNumId="1" w15:restartNumberingAfterBreak="0">
    <w:nsid w:val="195D3168"/>
    <w:multiLevelType w:val="hybridMultilevel"/>
    <w:tmpl w:val="D062CBA4"/>
    <w:lvl w:ilvl="0" w:tplc="7764AFE0">
      <w:start w:val="2000"/>
      <w:numFmt w:val="bullet"/>
      <w:lvlText w:val="-"/>
      <w:lvlJc w:val="left"/>
      <w:pPr>
        <w:ind w:left="720" w:hanging="360"/>
      </w:pPr>
      <w:rPr>
        <w:rFonts w:ascii="Trebuchet MS" w:eastAsiaTheme="minorEastAsia" w:hAnsi="Trebuchet MS" w:cs="Tahoma"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23B7BD6"/>
    <w:multiLevelType w:val="hybridMultilevel"/>
    <w:tmpl w:val="B0B0DC9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5A8E3C06"/>
    <w:multiLevelType w:val="hybridMultilevel"/>
    <w:tmpl w:val="DD6C3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B867782"/>
    <w:multiLevelType w:val="hybridMultilevel"/>
    <w:tmpl w:val="FD38D85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57225D9"/>
    <w:multiLevelType w:val="hybridMultilevel"/>
    <w:tmpl w:val="C576E202"/>
    <w:lvl w:ilvl="0" w:tplc="04090001">
      <w:start w:val="1"/>
      <w:numFmt w:val="bullet"/>
      <w:lvlText w:val=""/>
      <w:lvlJc w:val="left"/>
      <w:pPr>
        <w:ind w:left="720" w:hanging="360"/>
      </w:pPr>
      <w:rPr>
        <w:rFonts w:ascii="Symbol" w:hAnsi="Symbol" w:hint="default"/>
      </w:rPr>
    </w:lvl>
    <w:lvl w:ilvl="1" w:tplc="00000001">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D0D68D0"/>
    <w:multiLevelType w:val="hybridMultilevel"/>
    <w:tmpl w:val="86CCA14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6"/>
  </w:num>
  <w:num w:numId="5">
    <w:abstractNumId w:val="1"/>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removePersonalInformation/>
  <w:removeDateAndTime/>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21E"/>
    <w:rsid w:val="000310AE"/>
    <w:rsid w:val="00036450"/>
    <w:rsid w:val="00064FE8"/>
    <w:rsid w:val="00081562"/>
    <w:rsid w:val="00094499"/>
    <w:rsid w:val="000C45FF"/>
    <w:rsid w:val="000E3FD1"/>
    <w:rsid w:val="00112054"/>
    <w:rsid w:val="001525E1"/>
    <w:rsid w:val="00180329"/>
    <w:rsid w:val="0019001F"/>
    <w:rsid w:val="001A74A5"/>
    <w:rsid w:val="001B2ABD"/>
    <w:rsid w:val="001D5657"/>
    <w:rsid w:val="001E0391"/>
    <w:rsid w:val="001E1759"/>
    <w:rsid w:val="001F1ECC"/>
    <w:rsid w:val="002400EB"/>
    <w:rsid w:val="00253DED"/>
    <w:rsid w:val="00256CF7"/>
    <w:rsid w:val="00281FD5"/>
    <w:rsid w:val="0030481B"/>
    <w:rsid w:val="003156FC"/>
    <w:rsid w:val="003254B5"/>
    <w:rsid w:val="0037121F"/>
    <w:rsid w:val="003A28A4"/>
    <w:rsid w:val="003A6B7D"/>
    <w:rsid w:val="003B06CA"/>
    <w:rsid w:val="003E3EF4"/>
    <w:rsid w:val="00401F80"/>
    <w:rsid w:val="004071FC"/>
    <w:rsid w:val="00445947"/>
    <w:rsid w:val="004813B3"/>
    <w:rsid w:val="00496591"/>
    <w:rsid w:val="004C63E4"/>
    <w:rsid w:val="004D3011"/>
    <w:rsid w:val="004E4C48"/>
    <w:rsid w:val="005262AC"/>
    <w:rsid w:val="005E39D5"/>
    <w:rsid w:val="00600670"/>
    <w:rsid w:val="0061468E"/>
    <w:rsid w:val="0062123A"/>
    <w:rsid w:val="00646E75"/>
    <w:rsid w:val="006771D0"/>
    <w:rsid w:val="0068621E"/>
    <w:rsid w:val="006A4379"/>
    <w:rsid w:val="006B4833"/>
    <w:rsid w:val="006C729A"/>
    <w:rsid w:val="00706EED"/>
    <w:rsid w:val="00715FCB"/>
    <w:rsid w:val="00743101"/>
    <w:rsid w:val="007775E1"/>
    <w:rsid w:val="007867A0"/>
    <w:rsid w:val="007927F5"/>
    <w:rsid w:val="007A482E"/>
    <w:rsid w:val="00802CA0"/>
    <w:rsid w:val="00900AA8"/>
    <w:rsid w:val="009260CD"/>
    <w:rsid w:val="00952C25"/>
    <w:rsid w:val="00971A8E"/>
    <w:rsid w:val="00A14898"/>
    <w:rsid w:val="00A2118D"/>
    <w:rsid w:val="00A270CC"/>
    <w:rsid w:val="00AD76E2"/>
    <w:rsid w:val="00B20152"/>
    <w:rsid w:val="00B359E4"/>
    <w:rsid w:val="00B57D98"/>
    <w:rsid w:val="00B70850"/>
    <w:rsid w:val="00BE14E8"/>
    <w:rsid w:val="00C066B6"/>
    <w:rsid w:val="00C37BA1"/>
    <w:rsid w:val="00C4674C"/>
    <w:rsid w:val="00C506CF"/>
    <w:rsid w:val="00C72BED"/>
    <w:rsid w:val="00C9578B"/>
    <w:rsid w:val="00CB0055"/>
    <w:rsid w:val="00CB20D8"/>
    <w:rsid w:val="00CB7E00"/>
    <w:rsid w:val="00CD7B3E"/>
    <w:rsid w:val="00CF00A0"/>
    <w:rsid w:val="00D2522B"/>
    <w:rsid w:val="00D422DE"/>
    <w:rsid w:val="00D5459D"/>
    <w:rsid w:val="00DA1F4D"/>
    <w:rsid w:val="00DD172A"/>
    <w:rsid w:val="00DD7B1A"/>
    <w:rsid w:val="00E25A26"/>
    <w:rsid w:val="00E4381A"/>
    <w:rsid w:val="00E55D74"/>
    <w:rsid w:val="00EB152B"/>
    <w:rsid w:val="00EF448E"/>
    <w:rsid w:val="00F60274"/>
    <w:rsid w:val="00F77FB9"/>
    <w:rsid w:val="00F857F3"/>
    <w:rsid w:val="00FB068F"/>
    <w:rsid w:val="00FC0C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520FAC"/>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uiPriority="1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lsdException w:name="Hashtag" w:semiHidden="1"/>
    <w:lsdException w:name="Smart Link" w:semiHidden="1" w:unhideWhenUsed="1"/>
  </w:latentStyles>
  <w:style w:type="paragraph" w:default="1" w:styleId="Normal">
    <w:name w:val="Normal"/>
    <w:qFormat/>
    <w:rsid w:val="00B359E4"/>
    <w:rPr>
      <w:sz w:val="18"/>
      <w:szCs w:val="22"/>
    </w:rPr>
  </w:style>
  <w:style w:type="paragraph" w:styleId="Heading1">
    <w:name w:val="heading 1"/>
    <w:basedOn w:val="Normal"/>
    <w:next w:val="Normal"/>
    <w:link w:val="Heading1Char"/>
    <w:uiPriority w:val="9"/>
    <w:qFormat/>
    <w:rsid w:val="00AD76E2"/>
    <w:pPr>
      <w:keepNext/>
      <w:keepLines/>
      <w:spacing w:before="240"/>
      <w:outlineLvl w:val="0"/>
    </w:pPr>
    <w:rPr>
      <w:rFonts w:asciiTheme="majorHAnsi" w:eastAsiaTheme="majorEastAsia" w:hAnsiTheme="majorHAnsi" w:cstheme="majorBidi"/>
      <w:color w:val="548AB7" w:themeColor="accent1" w:themeShade="BF"/>
      <w:sz w:val="32"/>
      <w:szCs w:val="32"/>
    </w:rPr>
  </w:style>
  <w:style w:type="paragraph" w:styleId="Heading2">
    <w:name w:val="heading 2"/>
    <w:basedOn w:val="Normal"/>
    <w:next w:val="Normal"/>
    <w:link w:val="Heading2Char"/>
    <w:uiPriority w:val="9"/>
    <w:qFormat/>
    <w:rsid w:val="004D3011"/>
    <w:pPr>
      <w:keepNext/>
      <w:keepLines/>
      <w:pBdr>
        <w:bottom w:val="single" w:sz="8" w:space="1" w:color="94B6D2" w:themeColor="accent1"/>
      </w:pBdr>
      <w:spacing w:before="240" w:after="120"/>
      <w:outlineLvl w:val="1"/>
    </w:pPr>
    <w:rPr>
      <w:rFonts w:asciiTheme="majorHAnsi" w:eastAsiaTheme="majorEastAsia" w:hAnsiTheme="majorHAnsi" w:cstheme="majorBidi"/>
      <w:b/>
      <w:bCs/>
      <w:caps/>
      <w:sz w:val="22"/>
      <w:szCs w:val="26"/>
    </w:rPr>
  </w:style>
  <w:style w:type="paragraph" w:styleId="Heading3">
    <w:name w:val="heading 3"/>
    <w:basedOn w:val="Normal"/>
    <w:next w:val="Normal"/>
    <w:link w:val="Heading3Char"/>
    <w:uiPriority w:val="9"/>
    <w:qFormat/>
    <w:rsid w:val="00D5459D"/>
    <w:pPr>
      <w:keepNext/>
      <w:keepLines/>
      <w:spacing w:before="240" w:after="120"/>
      <w:outlineLvl w:val="2"/>
    </w:pPr>
    <w:rPr>
      <w:rFonts w:asciiTheme="majorHAnsi" w:eastAsiaTheme="majorEastAsia" w:hAnsiTheme="majorHAnsi" w:cstheme="majorBidi"/>
      <w:b/>
      <w:caps/>
      <w:color w:val="548AB7" w:themeColor="accent1" w:themeShade="BF"/>
      <w:sz w:val="22"/>
      <w:szCs w:val="24"/>
    </w:rPr>
  </w:style>
  <w:style w:type="paragraph" w:styleId="Heading4">
    <w:name w:val="heading 4"/>
    <w:basedOn w:val="Normal"/>
    <w:next w:val="Normal"/>
    <w:link w:val="Heading4Char"/>
    <w:uiPriority w:val="9"/>
    <w:qFormat/>
    <w:rsid w:val="00B359E4"/>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D3011"/>
    <w:rPr>
      <w:rFonts w:asciiTheme="majorHAnsi" w:eastAsiaTheme="majorEastAsia" w:hAnsiTheme="majorHAnsi" w:cstheme="majorBidi"/>
      <w:b/>
      <w:bCs/>
      <w:caps/>
      <w:sz w:val="22"/>
      <w:szCs w:val="26"/>
    </w:rPr>
  </w:style>
  <w:style w:type="paragraph" w:styleId="Title">
    <w:name w:val="Title"/>
    <w:basedOn w:val="Normal"/>
    <w:next w:val="Normal"/>
    <w:link w:val="TitleChar"/>
    <w:uiPriority w:val="10"/>
    <w:qFormat/>
    <w:rsid w:val="001B2ABD"/>
    <w:rPr>
      <w:caps/>
      <w:color w:val="000000" w:themeColor="text1"/>
      <w:sz w:val="96"/>
      <w:szCs w:val="76"/>
    </w:rPr>
  </w:style>
  <w:style w:type="character" w:customStyle="1" w:styleId="TitleChar">
    <w:name w:val="Title Char"/>
    <w:basedOn w:val="DefaultParagraphFont"/>
    <w:link w:val="Title"/>
    <w:uiPriority w:val="10"/>
    <w:rsid w:val="001B2ABD"/>
    <w:rPr>
      <w:caps/>
      <w:color w:val="000000" w:themeColor="text1"/>
      <w:sz w:val="96"/>
      <w:szCs w:val="76"/>
    </w:rPr>
  </w:style>
  <w:style w:type="character" w:styleId="Emphasis">
    <w:name w:val="Emphasis"/>
    <w:basedOn w:val="DefaultParagraphFont"/>
    <w:uiPriority w:val="11"/>
    <w:semiHidden/>
    <w:qFormat/>
    <w:rsid w:val="00E25A26"/>
    <w:rPr>
      <w:i/>
      <w:iCs/>
    </w:rPr>
  </w:style>
  <w:style w:type="character" w:customStyle="1" w:styleId="Heading1Char">
    <w:name w:val="Heading 1 Char"/>
    <w:basedOn w:val="DefaultParagraphFont"/>
    <w:link w:val="Heading1"/>
    <w:uiPriority w:val="9"/>
    <w:rsid w:val="00AD76E2"/>
    <w:rPr>
      <w:rFonts w:asciiTheme="majorHAnsi" w:eastAsiaTheme="majorEastAsia" w:hAnsiTheme="majorHAnsi" w:cstheme="majorBidi"/>
      <w:color w:val="548AB7" w:themeColor="accent1" w:themeShade="BF"/>
      <w:sz w:val="32"/>
      <w:szCs w:val="32"/>
    </w:rPr>
  </w:style>
  <w:style w:type="paragraph" w:styleId="Date">
    <w:name w:val="Date"/>
    <w:basedOn w:val="Normal"/>
    <w:next w:val="Normal"/>
    <w:link w:val="DateChar"/>
    <w:uiPriority w:val="99"/>
    <w:rsid w:val="00036450"/>
  </w:style>
  <w:style w:type="character" w:customStyle="1" w:styleId="DateChar">
    <w:name w:val="Date Char"/>
    <w:basedOn w:val="DefaultParagraphFont"/>
    <w:link w:val="Date"/>
    <w:uiPriority w:val="99"/>
    <w:rsid w:val="00036450"/>
    <w:rPr>
      <w:sz w:val="18"/>
      <w:szCs w:val="22"/>
    </w:rPr>
  </w:style>
  <w:style w:type="character" w:styleId="Hyperlink">
    <w:name w:val="Hyperlink"/>
    <w:basedOn w:val="DefaultParagraphFont"/>
    <w:uiPriority w:val="99"/>
    <w:unhideWhenUsed/>
    <w:rsid w:val="00281FD5"/>
    <w:rPr>
      <w:color w:val="B85A22" w:themeColor="accent2" w:themeShade="BF"/>
      <w:u w:val="single"/>
    </w:rPr>
  </w:style>
  <w:style w:type="character" w:styleId="UnresolvedMention">
    <w:name w:val="Unresolved Mention"/>
    <w:basedOn w:val="DefaultParagraphFont"/>
    <w:uiPriority w:val="99"/>
    <w:semiHidden/>
    <w:rsid w:val="004813B3"/>
    <w:rPr>
      <w:color w:val="605E5C"/>
      <w:shd w:val="clear" w:color="auto" w:fill="E1DFDD"/>
    </w:rPr>
  </w:style>
  <w:style w:type="paragraph" w:styleId="Header">
    <w:name w:val="header"/>
    <w:basedOn w:val="Normal"/>
    <w:link w:val="HeaderChar"/>
    <w:uiPriority w:val="99"/>
    <w:semiHidden/>
    <w:rsid w:val="000C45FF"/>
    <w:pPr>
      <w:tabs>
        <w:tab w:val="center" w:pos="4680"/>
        <w:tab w:val="right" w:pos="9360"/>
      </w:tabs>
    </w:pPr>
  </w:style>
  <w:style w:type="character" w:customStyle="1" w:styleId="HeaderChar">
    <w:name w:val="Header Char"/>
    <w:basedOn w:val="DefaultParagraphFont"/>
    <w:link w:val="Header"/>
    <w:uiPriority w:val="99"/>
    <w:semiHidden/>
    <w:rsid w:val="000C45FF"/>
    <w:rPr>
      <w:sz w:val="22"/>
      <w:szCs w:val="22"/>
    </w:rPr>
  </w:style>
  <w:style w:type="paragraph" w:styleId="Footer">
    <w:name w:val="footer"/>
    <w:basedOn w:val="Normal"/>
    <w:link w:val="FooterChar"/>
    <w:uiPriority w:val="99"/>
    <w:semiHidden/>
    <w:rsid w:val="000C45FF"/>
    <w:pPr>
      <w:tabs>
        <w:tab w:val="center" w:pos="4680"/>
        <w:tab w:val="right" w:pos="9360"/>
      </w:tabs>
    </w:pPr>
  </w:style>
  <w:style w:type="character" w:customStyle="1" w:styleId="FooterChar">
    <w:name w:val="Footer Char"/>
    <w:basedOn w:val="DefaultParagraphFont"/>
    <w:link w:val="Footer"/>
    <w:uiPriority w:val="99"/>
    <w:semiHidden/>
    <w:rsid w:val="000C45FF"/>
    <w:rPr>
      <w:sz w:val="22"/>
      <w:szCs w:val="22"/>
    </w:rPr>
  </w:style>
  <w:style w:type="table" w:styleId="TableGrid">
    <w:name w:val="Table Grid"/>
    <w:basedOn w:val="TableNormal"/>
    <w:uiPriority w:val="39"/>
    <w:rsid w:val="001B2A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1B2ABD"/>
    <w:rPr>
      <w:color w:val="808080"/>
    </w:rPr>
  </w:style>
  <w:style w:type="paragraph" w:styleId="Subtitle">
    <w:name w:val="Subtitle"/>
    <w:basedOn w:val="Normal"/>
    <w:next w:val="Normal"/>
    <w:link w:val="SubtitleChar"/>
    <w:uiPriority w:val="11"/>
    <w:qFormat/>
    <w:rsid w:val="001B2ABD"/>
    <w:rPr>
      <w:color w:val="000000" w:themeColor="text1"/>
      <w:spacing w:val="19"/>
      <w:w w:val="86"/>
      <w:sz w:val="32"/>
      <w:szCs w:val="28"/>
      <w:fitText w:val="2160" w:id="1744560130"/>
    </w:rPr>
  </w:style>
  <w:style w:type="character" w:customStyle="1" w:styleId="SubtitleChar">
    <w:name w:val="Subtitle Char"/>
    <w:basedOn w:val="DefaultParagraphFont"/>
    <w:link w:val="Subtitle"/>
    <w:uiPriority w:val="11"/>
    <w:rsid w:val="001B2ABD"/>
    <w:rPr>
      <w:color w:val="000000" w:themeColor="text1"/>
      <w:spacing w:val="19"/>
      <w:w w:val="86"/>
      <w:sz w:val="32"/>
      <w:szCs w:val="28"/>
      <w:fitText w:val="2160" w:id="1744560130"/>
    </w:rPr>
  </w:style>
  <w:style w:type="character" w:customStyle="1" w:styleId="Heading3Char">
    <w:name w:val="Heading 3 Char"/>
    <w:basedOn w:val="DefaultParagraphFont"/>
    <w:link w:val="Heading3"/>
    <w:uiPriority w:val="9"/>
    <w:rsid w:val="00D5459D"/>
    <w:rPr>
      <w:rFonts w:asciiTheme="majorHAnsi" w:eastAsiaTheme="majorEastAsia" w:hAnsiTheme="majorHAnsi" w:cstheme="majorBidi"/>
      <w:b/>
      <w:caps/>
      <w:color w:val="548AB7" w:themeColor="accent1" w:themeShade="BF"/>
      <w:sz w:val="22"/>
    </w:rPr>
  </w:style>
  <w:style w:type="character" w:customStyle="1" w:styleId="Heading4Char">
    <w:name w:val="Heading 4 Char"/>
    <w:basedOn w:val="DefaultParagraphFont"/>
    <w:link w:val="Heading4"/>
    <w:uiPriority w:val="9"/>
    <w:rsid w:val="00B359E4"/>
    <w:rPr>
      <w:b/>
      <w:sz w:val="18"/>
      <w:szCs w:val="22"/>
    </w:rPr>
  </w:style>
  <w:style w:type="paragraph" w:styleId="NoSpacing">
    <w:name w:val="No Spacing"/>
    <w:qFormat/>
    <w:rsid w:val="0068621E"/>
    <w:pPr>
      <w:suppressAutoHyphens/>
    </w:pPr>
    <w:rPr>
      <w:rFonts w:ascii="Calibri" w:eastAsia="Calibri" w:hAnsi="Calibri" w:cs="Calibri"/>
      <w:sz w:val="22"/>
      <w:szCs w:val="22"/>
      <w:lang w:eastAsia="ar-SA"/>
    </w:rPr>
  </w:style>
  <w:style w:type="paragraph" w:styleId="ListParagraph">
    <w:name w:val="List Paragraph"/>
    <w:basedOn w:val="Normal"/>
    <w:uiPriority w:val="34"/>
    <w:qFormat/>
    <w:rsid w:val="00A14898"/>
    <w:pPr>
      <w:ind w:left="720"/>
      <w:contextualSpacing/>
    </w:pPr>
  </w:style>
  <w:style w:type="paragraph" w:customStyle="1" w:styleId="Achievement">
    <w:name w:val="Achievement"/>
    <w:rsid w:val="000310AE"/>
    <w:pPr>
      <w:widowControl w:val="0"/>
      <w:tabs>
        <w:tab w:val="num" w:pos="360"/>
      </w:tabs>
      <w:suppressAutoHyphens/>
      <w:spacing w:after="60" w:line="220" w:lineRule="atLeast"/>
      <w:ind w:left="245" w:hanging="245"/>
      <w:jc w:val="both"/>
    </w:pPr>
    <w:rPr>
      <w:rFonts w:ascii="Arial" w:eastAsia="Times New Roman" w:hAnsi="Arial" w:cs="Mangal"/>
      <w:spacing w:val="-5"/>
      <w:sz w:val="20"/>
      <w:szCs w:val="17"/>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upriya.1979@gmail.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DDHITANMAY\AppData\Local\Packages\Microsoft.Office.Desktop_8wekyb3d8bbwe\LocalCache\Roaming\Microsoft\Templates\Blue%20grey%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F174B78313E459CAADD333DAFCB4809"/>
        <w:category>
          <w:name w:val="General"/>
          <w:gallery w:val="placeholder"/>
        </w:category>
        <w:types>
          <w:type w:val="bbPlcHdr"/>
        </w:types>
        <w:behaviors>
          <w:behavior w:val="content"/>
        </w:behaviors>
        <w:guid w:val="{14DDA97E-4F7A-4856-B651-241D2B84AA83}"/>
      </w:docPartPr>
      <w:docPartBody>
        <w:p w:rsidR="009D7E17" w:rsidRDefault="00E70B7A">
          <w:pPr>
            <w:pStyle w:val="8F174B78313E459CAADD333DAFCB4809"/>
          </w:pPr>
          <w:r w:rsidRPr="00036450">
            <w:t>WORK EXPERIENCE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eiryo">
    <w:charset w:val="80"/>
    <w:family w:val="swiss"/>
    <w:pitch w:val="variable"/>
    <w:sig w:usb0="E00002FF" w:usb1="6AC7FFFF"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altName w:val="Century Gothic"/>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1176"/>
    <w:rsid w:val="00251C41"/>
    <w:rsid w:val="00411176"/>
    <w:rsid w:val="005C2929"/>
    <w:rsid w:val="008D30FF"/>
    <w:rsid w:val="00941FD6"/>
    <w:rsid w:val="009D7E17"/>
    <w:rsid w:val="00AE182B"/>
    <w:rsid w:val="00B1243B"/>
    <w:rsid w:val="00E70B7A"/>
    <w:rsid w:val="00EA57F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qFormat/>
    <w:rsid w:val="00EA57FF"/>
    <w:pPr>
      <w:keepNext/>
      <w:keepLines/>
      <w:pBdr>
        <w:bottom w:val="single" w:sz="8" w:space="1" w:color="4472C4" w:themeColor="accent1"/>
      </w:pBdr>
      <w:spacing w:before="240" w:after="120" w:line="240" w:lineRule="auto"/>
      <w:outlineLvl w:val="1"/>
    </w:pPr>
    <w:rPr>
      <w:rFonts w:asciiTheme="majorHAnsi" w:eastAsiaTheme="majorEastAsia" w:hAnsiTheme="majorHAnsi" w:cstheme="majorBidi"/>
      <w:b/>
      <w:bCs/>
      <w:caps/>
      <w:szCs w:val="2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845AE97490A4FFF991AFCB5716BEA7C">
    <w:name w:val="B845AE97490A4FFF991AFCB5716BEA7C"/>
  </w:style>
  <w:style w:type="paragraph" w:customStyle="1" w:styleId="7CB343A49E144B4B91D89E9ECE33F389">
    <w:name w:val="7CB343A49E144B4B91D89E9ECE33F389"/>
  </w:style>
  <w:style w:type="paragraph" w:customStyle="1" w:styleId="DC17113195B14DAC94D6E53FAC8E7AE3">
    <w:name w:val="DC17113195B14DAC94D6E53FAC8E7AE3"/>
  </w:style>
  <w:style w:type="paragraph" w:customStyle="1" w:styleId="523E054664F94570BC00E08EC312CC36">
    <w:name w:val="523E054664F94570BC00E08EC312CC36"/>
  </w:style>
  <w:style w:type="paragraph" w:customStyle="1" w:styleId="B73B7D444B8844C59B10F5E7315DABC6">
    <w:name w:val="B73B7D444B8844C59B10F5E7315DABC6"/>
  </w:style>
  <w:style w:type="paragraph" w:customStyle="1" w:styleId="0FB6D614F1044875BDE45AE0CA8375FA">
    <w:name w:val="0FB6D614F1044875BDE45AE0CA8375FA"/>
  </w:style>
  <w:style w:type="paragraph" w:customStyle="1" w:styleId="3FC1DBA0ECD94C619EAAC4476B672A4F">
    <w:name w:val="3FC1DBA0ECD94C619EAAC4476B672A4F"/>
  </w:style>
  <w:style w:type="paragraph" w:customStyle="1" w:styleId="4F82320F989D4C47B4C25AB539328606">
    <w:name w:val="4F82320F989D4C47B4C25AB539328606"/>
  </w:style>
  <w:style w:type="paragraph" w:customStyle="1" w:styleId="5A8738C449154E0B82AF7C78DAE81DB4">
    <w:name w:val="5A8738C449154E0B82AF7C78DAE81DB4"/>
  </w:style>
  <w:style w:type="paragraph" w:customStyle="1" w:styleId="A3F39050CE6045189392AED5B0AE9F11">
    <w:name w:val="A3F39050CE6045189392AED5B0AE9F11"/>
  </w:style>
  <w:style w:type="character" w:styleId="Hyperlink">
    <w:name w:val="Hyperlink"/>
    <w:basedOn w:val="DefaultParagraphFont"/>
    <w:uiPriority w:val="99"/>
    <w:unhideWhenUsed/>
    <w:rsid w:val="009D7E17"/>
    <w:rPr>
      <w:color w:val="C45911" w:themeColor="accent2" w:themeShade="BF"/>
      <w:u w:val="single"/>
    </w:rPr>
  </w:style>
  <w:style w:type="paragraph" w:customStyle="1" w:styleId="EEB3608CFED54601B8C5B9A369F088E0">
    <w:name w:val="EEB3608CFED54601B8C5B9A369F088E0"/>
  </w:style>
  <w:style w:type="paragraph" w:customStyle="1" w:styleId="36B839501A6E40B79527FBE3DA7B7A06">
    <w:name w:val="36B839501A6E40B79527FBE3DA7B7A06"/>
  </w:style>
  <w:style w:type="paragraph" w:customStyle="1" w:styleId="E8BAA17C366F4ED5963B42ED9EA07CA1">
    <w:name w:val="E8BAA17C366F4ED5963B42ED9EA07CA1"/>
  </w:style>
  <w:style w:type="paragraph" w:customStyle="1" w:styleId="83DC1A5A20B64602969E6CF7FE515F72">
    <w:name w:val="83DC1A5A20B64602969E6CF7FE515F72"/>
  </w:style>
  <w:style w:type="paragraph" w:customStyle="1" w:styleId="E1DE67CF89C644C1943E621EC2EAE40D">
    <w:name w:val="E1DE67CF89C644C1943E621EC2EAE40D"/>
  </w:style>
  <w:style w:type="paragraph" w:customStyle="1" w:styleId="0382E13F1D4D4DEE8F54E298CF96815B">
    <w:name w:val="0382E13F1D4D4DEE8F54E298CF96815B"/>
  </w:style>
  <w:style w:type="paragraph" w:customStyle="1" w:styleId="D7119F394731483C91C59D6D12E9B4F6">
    <w:name w:val="D7119F394731483C91C59D6D12E9B4F6"/>
  </w:style>
  <w:style w:type="paragraph" w:customStyle="1" w:styleId="761B2B267D7545B2A62914554B8D6F4C">
    <w:name w:val="761B2B267D7545B2A62914554B8D6F4C"/>
  </w:style>
  <w:style w:type="paragraph" w:customStyle="1" w:styleId="F7247BF5420C45FD962C673DE85E3B3F">
    <w:name w:val="F7247BF5420C45FD962C673DE85E3B3F"/>
  </w:style>
  <w:style w:type="paragraph" w:customStyle="1" w:styleId="E494D54648884CF09DB63625C265B77E">
    <w:name w:val="E494D54648884CF09DB63625C265B77E"/>
  </w:style>
  <w:style w:type="paragraph" w:customStyle="1" w:styleId="42FED98EB94643498FC44C4E3E4BCD8A">
    <w:name w:val="42FED98EB94643498FC44C4E3E4BCD8A"/>
  </w:style>
  <w:style w:type="paragraph" w:customStyle="1" w:styleId="6CDFCED167154CE4B5C4316BD1DFFA99">
    <w:name w:val="6CDFCED167154CE4B5C4316BD1DFFA99"/>
  </w:style>
  <w:style w:type="paragraph" w:customStyle="1" w:styleId="1377EE3C26FC4188BE2CBB003BB37351">
    <w:name w:val="1377EE3C26FC4188BE2CBB003BB37351"/>
  </w:style>
  <w:style w:type="paragraph" w:customStyle="1" w:styleId="C2C09E1959A64F9A92D9A94ABEC5CA4C">
    <w:name w:val="C2C09E1959A64F9A92D9A94ABEC5CA4C"/>
  </w:style>
  <w:style w:type="paragraph" w:customStyle="1" w:styleId="8F174B78313E459CAADD333DAFCB4809">
    <w:name w:val="8F174B78313E459CAADD333DAFCB4809"/>
  </w:style>
  <w:style w:type="paragraph" w:customStyle="1" w:styleId="57BF4DDD6711463F8F7587B4264C38D7">
    <w:name w:val="57BF4DDD6711463F8F7587B4264C38D7"/>
  </w:style>
  <w:style w:type="paragraph" w:customStyle="1" w:styleId="A7D61A92E99E42829357662374484B4F">
    <w:name w:val="A7D61A92E99E42829357662374484B4F"/>
  </w:style>
  <w:style w:type="paragraph" w:customStyle="1" w:styleId="C1ED74AB520D40F580B3360F893DFF11">
    <w:name w:val="C1ED74AB520D40F580B3360F893DFF11"/>
  </w:style>
  <w:style w:type="paragraph" w:customStyle="1" w:styleId="F51984B012094C6187C912AFBCF3D70E">
    <w:name w:val="F51984B012094C6187C912AFBCF3D70E"/>
  </w:style>
  <w:style w:type="paragraph" w:customStyle="1" w:styleId="BECDBDEAE149421BBC316EE3DA676425">
    <w:name w:val="BECDBDEAE149421BBC316EE3DA676425"/>
  </w:style>
  <w:style w:type="paragraph" w:customStyle="1" w:styleId="79CD88B404D14478B383EC16EF99D27D">
    <w:name w:val="79CD88B404D14478B383EC16EF99D27D"/>
  </w:style>
  <w:style w:type="paragraph" w:customStyle="1" w:styleId="A0C5CA2676C24F4290A5DBB7848BB3A6">
    <w:name w:val="A0C5CA2676C24F4290A5DBB7848BB3A6"/>
  </w:style>
  <w:style w:type="paragraph" w:customStyle="1" w:styleId="A7F4A581CA824EA69519302C28DCF24C">
    <w:name w:val="A7F4A581CA824EA69519302C28DCF24C"/>
  </w:style>
  <w:style w:type="paragraph" w:customStyle="1" w:styleId="F319EB86CEAC415A9B39F0B2A17468B0">
    <w:name w:val="F319EB86CEAC415A9B39F0B2A17468B0"/>
  </w:style>
  <w:style w:type="paragraph" w:customStyle="1" w:styleId="37A031BCD0B3490EB970501E37A7B750">
    <w:name w:val="37A031BCD0B3490EB970501E37A7B750"/>
  </w:style>
  <w:style w:type="paragraph" w:customStyle="1" w:styleId="31002E5D6D204DE781A5C84620F1D847">
    <w:name w:val="31002E5D6D204DE781A5C84620F1D847"/>
  </w:style>
  <w:style w:type="paragraph" w:customStyle="1" w:styleId="E4DA87FF1E0541478438E733A5A8CAC4">
    <w:name w:val="E4DA87FF1E0541478438E733A5A8CAC4"/>
  </w:style>
  <w:style w:type="paragraph" w:customStyle="1" w:styleId="460F1AEF753B4E36B550CD058B7CAA2F">
    <w:name w:val="460F1AEF753B4E36B550CD058B7CAA2F"/>
  </w:style>
  <w:style w:type="paragraph" w:customStyle="1" w:styleId="5EAE324F7C6F40A1B484C6E72DE61D58">
    <w:name w:val="5EAE324F7C6F40A1B484C6E72DE61D58"/>
  </w:style>
  <w:style w:type="paragraph" w:customStyle="1" w:styleId="FF0CB9D8006C4FE49D2C3B2D970BFAEF">
    <w:name w:val="FF0CB9D8006C4FE49D2C3B2D970BFAEF"/>
  </w:style>
  <w:style w:type="character" w:customStyle="1" w:styleId="Heading2Char">
    <w:name w:val="Heading 2 Char"/>
    <w:basedOn w:val="DefaultParagraphFont"/>
    <w:link w:val="Heading2"/>
    <w:uiPriority w:val="9"/>
    <w:rsid w:val="00EA57FF"/>
    <w:rPr>
      <w:rFonts w:asciiTheme="majorHAnsi" w:eastAsiaTheme="majorEastAsia" w:hAnsiTheme="majorHAnsi" w:cstheme="majorBidi"/>
      <w:b/>
      <w:bCs/>
      <w:caps/>
      <w:szCs w:val="26"/>
      <w:lang w:val="en-US" w:eastAsia="ja-JP"/>
    </w:rPr>
  </w:style>
  <w:style w:type="paragraph" w:customStyle="1" w:styleId="EA2053A5E23D44069CBEDD16BF3CFC40">
    <w:name w:val="EA2053A5E23D44069CBEDD16BF3CFC40"/>
  </w:style>
  <w:style w:type="paragraph" w:customStyle="1" w:styleId="9FAC4A21E25640A29D2C293AC1AD13CC">
    <w:name w:val="9FAC4A21E25640A29D2C293AC1AD13CC"/>
    <w:rsid w:val="00411176"/>
  </w:style>
  <w:style w:type="paragraph" w:customStyle="1" w:styleId="C238C01863DE4F0FBEAA9B8A12BF48A8">
    <w:name w:val="C238C01863DE4F0FBEAA9B8A12BF48A8"/>
    <w:rsid w:val="00411176"/>
  </w:style>
  <w:style w:type="paragraph" w:customStyle="1" w:styleId="6B7B5291A57B4F67A5C4CF0031AE90DC">
    <w:name w:val="6B7B5291A57B4F67A5C4CF0031AE90DC"/>
    <w:rsid w:val="00411176"/>
  </w:style>
  <w:style w:type="paragraph" w:customStyle="1" w:styleId="B98F577890D5407CA4CB294F8C55C35B">
    <w:name w:val="B98F577890D5407CA4CB294F8C55C35B"/>
    <w:rsid w:val="00411176"/>
  </w:style>
  <w:style w:type="paragraph" w:customStyle="1" w:styleId="4CF9B77AE6644929A304974B3C2EE111">
    <w:name w:val="4CF9B77AE6644929A304974B3C2EE111"/>
    <w:rsid w:val="00411176"/>
  </w:style>
  <w:style w:type="paragraph" w:customStyle="1" w:styleId="40F344E78C4C4C56935CA16A86162E18">
    <w:name w:val="40F344E78C4C4C56935CA16A86162E18"/>
    <w:rsid w:val="00411176"/>
  </w:style>
  <w:style w:type="paragraph" w:customStyle="1" w:styleId="A4A5DDCA71E74C8CB8F22BE2807FFA46">
    <w:name w:val="A4A5DDCA71E74C8CB8F22BE2807FFA46"/>
    <w:rsid w:val="00411176"/>
  </w:style>
  <w:style w:type="paragraph" w:customStyle="1" w:styleId="58E82C5BF63349CEB2AA5F7E526507BA">
    <w:name w:val="58E82C5BF63349CEB2AA5F7E526507BA"/>
    <w:rsid w:val="00411176"/>
  </w:style>
  <w:style w:type="paragraph" w:customStyle="1" w:styleId="04D2B36345B44DC896D4425AED14B436">
    <w:name w:val="04D2B36345B44DC896D4425AED14B436"/>
    <w:rsid w:val="00411176"/>
  </w:style>
  <w:style w:type="paragraph" w:customStyle="1" w:styleId="9A4ABC7973734D81B7151A9873F48FAA">
    <w:name w:val="9A4ABC7973734D81B7151A9873F48FAA"/>
    <w:rsid w:val="00411176"/>
  </w:style>
  <w:style w:type="paragraph" w:customStyle="1" w:styleId="CF3C12BC322944E3B3A3A64767211638">
    <w:name w:val="CF3C12BC322944E3B3A3A64767211638"/>
    <w:rsid w:val="00411176"/>
  </w:style>
  <w:style w:type="paragraph" w:customStyle="1" w:styleId="86EEFD6DD5BB4C278E20F70698C24F91">
    <w:name w:val="86EEFD6DD5BB4C278E20F70698C24F91"/>
    <w:rsid w:val="00411176"/>
  </w:style>
  <w:style w:type="paragraph" w:customStyle="1" w:styleId="F0A54169629C431AA6FFEB1822414692">
    <w:name w:val="F0A54169629C431AA6FFEB1822414692"/>
    <w:rsid w:val="00411176"/>
  </w:style>
  <w:style w:type="paragraph" w:customStyle="1" w:styleId="09A43BFD826447EA8981AFF03143781C">
    <w:name w:val="09A43BFD826447EA8981AFF03143781C"/>
    <w:rsid w:val="00411176"/>
  </w:style>
  <w:style w:type="paragraph" w:customStyle="1" w:styleId="AE92F0707E384BB7939A4B222FEC6466">
    <w:name w:val="AE92F0707E384BB7939A4B222FEC6466"/>
    <w:rsid w:val="00411176"/>
  </w:style>
  <w:style w:type="paragraph" w:customStyle="1" w:styleId="3EA6C516B5DE4D5AB586DEF4D09A7821">
    <w:name w:val="3EA6C516B5DE4D5AB586DEF4D09A7821"/>
    <w:rsid w:val="00411176"/>
  </w:style>
  <w:style w:type="paragraph" w:customStyle="1" w:styleId="7455D2BF6ADE48C3A0AF714AB7FCC280">
    <w:name w:val="7455D2BF6ADE48C3A0AF714AB7FCC280"/>
    <w:rsid w:val="00411176"/>
  </w:style>
  <w:style w:type="paragraph" w:customStyle="1" w:styleId="0E768FDC382240B0B89F28B7C2CEB784">
    <w:name w:val="0E768FDC382240B0B89F28B7C2CEB784"/>
    <w:rsid w:val="00411176"/>
  </w:style>
  <w:style w:type="paragraph" w:customStyle="1" w:styleId="D87AE1274D1149C68833FA136DFB7BF6">
    <w:name w:val="D87AE1274D1149C68833FA136DFB7BF6"/>
    <w:rsid w:val="00411176"/>
  </w:style>
  <w:style w:type="paragraph" w:customStyle="1" w:styleId="7749A3E066374DFE9480393F36702A3E">
    <w:name w:val="7749A3E066374DFE9480393F36702A3E"/>
    <w:rsid w:val="00411176"/>
  </w:style>
  <w:style w:type="paragraph" w:customStyle="1" w:styleId="BF3E9CD0EFE949BAB00938C77F195759">
    <w:name w:val="BF3E9CD0EFE949BAB00938C77F195759"/>
    <w:rsid w:val="00411176"/>
  </w:style>
  <w:style w:type="paragraph" w:customStyle="1" w:styleId="6FCC3CE0BD6442628A783BF59FECE742">
    <w:name w:val="6FCC3CE0BD6442628A783BF59FECE742"/>
    <w:rsid w:val="00411176"/>
  </w:style>
  <w:style w:type="paragraph" w:customStyle="1" w:styleId="D5EB1FE297104868B6A25EDA57429604">
    <w:name w:val="D5EB1FE297104868B6A25EDA57429604"/>
    <w:rsid w:val="00411176"/>
  </w:style>
  <w:style w:type="paragraph" w:customStyle="1" w:styleId="FEE6CE974C57401C91AFBC0C86148150">
    <w:name w:val="FEE6CE974C57401C91AFBC0C86148150"/>
    <w:rsid w:val="00411176"/>
  </w:style>
  <w:style w:type="paragraph" w:customStyle="1" w:styleId="63CF8B4795334BFF80433CB1B56BEFFF">
    <w:name w:val="63CF8B4795334BFF80433CB1B56BEFFF"/>
    <w:rsid w:val="00411176"/>
  </w:style>
  <w:style w:type="paragraph" w:customStyle="1" w:styleId="BAA4D60156F943CAA10689639A206E2E">
    <w:name w:val="BAA4D60156F943CAA10689639A206E2E"/>
    <w:rsid w:val="00411176"/>
  </w:style>
  <w:style w:type="paragraph" w:customStyle="1" w:styleId="35C68B9B5D7445FEA4FC6020D3418ED4">
    <w:name w:val="35C68B9B5D7445FEA4FC6020D3418ED4"/>
    <w:rsid w:val="00411176"/>
  </w:style>
  <w:style w:type="paragraph" w:customStyle="1" w:styleId="9404FAD011784D8A9ED9C88B357BA0D7">
    <w:name w:val="9404FAD011784D8A9ED9C88B357BA0D7"/>
    <w:rsid w:val="00411176"/>
  </w:style>
  <w:style w:type="paragraph" w:customStyle="1" w:styleId="47EB61F17FE74D0284B84A875D9BEBC8">
    <w:name w:val="47EB61F17FE74D0284B84A875D9BEBC8"/>
    <w:rsid w:val="00411176"/>
  </w:style>
  <w:style w:type="paragraph" w:customStyle="1" w:styleId="BBF4D16F97F744FEB9828913B2652E89">
    <w:name w:val="BBF4D16F97F744FEB9828913B2652E89"/>
    <w:rsid w:val="00411176"/>
  </w:style>
  <w:style w:type="paragraph" w:customStyle="1" w:styleId="A5300A462B574A22BC881003947F2033">
    <w:name w:val="A5300A462B574A22BC881003947F2033"/>
    <w:rsid w:val="00411176"/>
  </w:style>
  <w:style w:type="paragraph" w:customStyle="1" w:styleId="DEF6F415212C4C3E90B869ECD85635DE">
    <w:name w:val="DEF6F415212C4C3E90B869ECD85635DE"/>
    <w:rsid w:val="00411176"/>
  </w:style>
  <w:style w:type="paragraph" w:customStyle="1" w:styleId="34536D27404944F885326D8A8AB59595">
    <w:name w:val="34536D27404944F885326D8A8AB59595"/>
    <w:rsid w:val="00411176"/>
  </w:style>
  <w:style w:type="paragraph" w:customStyle="1" w:styleId="6FBB02D269AA47BDA40D5D3BEEE1216A">
    <w:name w:val="6FBB02D269AA47BDA40D5D3BEEE1216A"/>
    <w:rsid w:val="00411176"/>
  </w:style>
  <w:style w:type="paragraph" w:customStyle="1" w:styleId="46317AF8CA3B4C42A68EA296D2A8EFF0">
    <w:name w:val="46317AF8CA3B4C42A68EA296D2A8EFF0"/>
    <w:rsid w:val="00411176"/>
  </w:style>
  <w:style w:type="paragraph" w:customStyle="1" w:styleId="8C24C7ADC40440B1A4FF2168B55F3EBE">
    <w:name w:val="8C24C7ADC40440B1A4FF2168B55F3EBE"/>
    <w:rsid w:val="00411176"/>
  </w:style>
  <w:style w:type="paragraph" w:customStyle="1" w:styleId="027C4D44D4C74AF9A0D48D2F6A7219DE">
    <w:name w:val="027C4D44D4C74AF9A0D48D2F6A7219DE"/>
    <w:rsid w:val="00411176"/>
  </w:style>
  <w:style w:type="paragraph" w:customStyle="1" w:styleId="8712C60AF18E45929B4ACED0F492FBCC">
    <w:name w:val="8712C60AF18E45929B4ACED0F492FBCC"/>
    <w:rsid w:val="00411176"/>
  </w:style>
  <w:style w:type="paragraph" w:customStyle="1" w:styleId="13847A8372EC49748574C8E9FA5FC4E5">
    <w:name w:val="13847A8372EC49748574C8E9FA5FC4E5"/>
    <w:rsid w:val="00411176"/>
  </w:style>
  <w:style w:type="paragraph" w:customStyle="1" w:styleId="8FAD748600F840719FFAA066056A05E0">
    <w:name w:val="8FAD748600F840719FFAA066056A05E0"/>
    <w:rsid w:val="00411176"/>
  </w:style>
  <w:style w:type="paragraph" w:customStyle="1" w:styleId="4AA90D0D756E41FE825BD91049EA592C">
    <w:name w:val="4AA90D0D756E41FE825BD91049EA592C"/>
    <w:rsid w:val="00411176"/>
  </w:style>
  <w:style w:type="paragraph" w:customStyle="1" w:styleId="C09719622207408F8B1E06CE7A6CB515">
    <w:name w:val="C09719622207408F8B1E06CE7A6CB515"/>
    <w:rsid w:val="00411176"/>
  </w:style>
  <w:style w:type="paragraph" w:customStyle="1" w:styleId="E25A706D300D4363A914C4BFE721E84A">
    <w:name w:val="E25A706D300D4363A914C4BFE721E84A"/>
    <w:rsid w:val="00411176"/>
  </w:style>
  <w:style w:type="paragraph" w:customStyle="1" w:styleId="8487DF6C99A74D0FA1C1949059B27D1A">
    <w:name w:val="8487DF6C99A74D0FA1C1949059B27D1A"/>
    <w:rsid w:val="009D7E17"/>
  </w:style>
  <w:style w:type="paragraph" w:customStyle="1" w:styleId="16DFD9D276C84C398939A4B97A009146">
    <w:name w:val="16DFD9D276C84C398939A4B97A009146"/>
    <w:rsid w:val="009D7E17"/>
  </w:style>
  <w:style w:type="paragraph" w:customStyle="1" w:styleId="CC511AF82FFD46A9BE0D93C6C096A6F0">
    <w:name w:val="CC511AF82FFD46A9BE0D93C6C096A6F0"/>
    <w:rsid w:val="009D7E17"/>
  </w:style>
  <w:style w:type="paragraph" w:customStyle="1" w:styleId="1FD51AEE68764DFD824F8DEAA65D615A">
    <w:name w:val="1FD51AEE68764DFD824F8DEAA65D615A"/>
    <w:rsid w:val="009D7E17"/>
  </w:style>
  <w:style w:type="paragraph" w:customStyle="1" w:styleId="14501C26DA8E427DBCCA17940DD001DE">
    <w:name w:val="14501C26DA8E427DBCCA17940DD001DE"/>
    <w:rsid w:val="009D7E17"/>
  </w:style>
  <w:style w:type="paragraph" w:customStyle="1" w:styleId="33EA5C31FF0D4D6CB7E63E4E87300B42">
    <w:name w:val="33EA5C31FF0D4D6CB7E63E4E87300B42"/>
    <w:rsid w:val="009D7E17"/>
  </w:style>
  <w:style w:type="paragraph" w:customStyle="1" w:styleId="7E678630A17948B889E31B3AE551B4BC">
    <w:name w:val="7E678630A17948B889E31B3AE551B4BC"/>
    <w:rsid w:val="009D7E17"/>
  </w:style>
  <w:style w:type="paragraph" w:customStyle="1" w:styleId="9A7A016616D042F2B514F317F092DBA0">
    <w:name w:val="9A7A016616D042F2B514F317F092DBA0"/>
    <w:rsid w:val="00EA57FF"/>
  </w:style>
  <w:style w:type="paragraph" w:customStyle="1" w:styleId="BA146E834CAB4E1DAD9747A4DD7DFE8E">
    <w:name w:val="BA146E834CAB4E1DAD9747A4DD7DFE8E"/>
    <w:rsid w:val="00EA57FF"/>
  </w:style>
  <w:style w:type="paragraph" w:customStyle="1" w:styleId="A6D5B01A93114406B10A52149779E5BB">
    <w:name w:val="A6D5B01A93114406B10A52149779E5BB"/>
    <w:rsid w:val="00EA57FF"/>
  </w:style>
  <w:style w:type="paragraph" w:customStyle="1" w:styleId="DB9A500A791E46288D6D5B29D47B178B">
    <w:name w:val="DB9A500A791E46288D6D5B29D47B178B"/>
    <w:rsid w:val="00EA57FF"/>
  </w:style>
  <w:style w:type="paragraph" w:customStyle="1" w:styleId="7F77F05894334CEBAE43A815672FCE91">
    <w:name w:val="7F77F05894334CEBAE43A815672FCE91"/>
    <w:rsid w:val="00EA57FF"/>
  </w:style>
  <w:style w:type="paragraph" w:customStyle="1" w:styleId="53750C349ECB4A0AAFA1CA86FCA74088">
    <w:name w:val="53750C349ECB4A0AAFA1CA86FCA74088"/>
    <w:rsid w:val="00EA57FF"/>
  </w:style>
  <w:style w:type="paragraph" w:customStyle="1" w:styleId="95A9BFF8459349EA83236E733AE304D4">
    <w:name w:val="95A9BFF8459349EA83236E733AE304D4"/>
    <w:rsid w:val="00EA57FF"/>
  </w:style>
  <w:style w:type="paragraph" w:customStyle="1" w:styleId="25001AA65A7B4867B474FE0828A21ADC">
    <w:name w:val="25001AA65A7B4867B474FE0828A21ADC"/>
    <w:rsid w:val="00EA57FF"/>
  </w:style>
  <w:style w:type="paragraph" w:customStyle="1" w:styleId="2005CB6A44364BF8B91F70E2B58B6F50">
    <w:name w:val="2005CB6A44364BF8B91F70E2B58B6F50"/>
    <w:rsid w:val="00EA57FF"/>
  </w:style>
  <w:style w:type="paragraph" w:customStyle="1" w:styleId="3F14CE9D455542868855E3B6457ABBCB">
    <w:name w:val="3F14CE9D455542868855E3B6457ABBCB"/>
    <w:rsid w:val="00EA57FF"/>
  </w:style>
  <w:style w:type="paragraph" w:customStyle="1" w:styleId="883C99D830F74309B658187C1F189B29">
    <w:name w:val="883C99D830F74309B658187C1F189B29"/>
    <w:rsid w:val="00EA57FF"/>
  </w:style>
  <w:style w:type="paragraph" w:customStyle="1" w:styleId="25D12494EE684B7C87EC65B743BBA1BE">
    <w:name w:val="25D12494EE684B7C87EC65B743BBA1BE"/>
    <w:rsid w:val="00EA57FF"/>
  </w:style>
  <w:style w:type="paragraph" w:customStyle="1" w:styleId="CFB10E1DFD3540F58CA43D004F614995">
    <w:name w:val="CFB10E1DFD3540F58CA43D004F614995"/>
    <w:rsid w:val="00EA57FF"/>
  </w:style>
  <w:style w:type="paragraph" w:customStyle="1" w:styleId="536E6A9C3DC440F59D9688A97903DA3D">
    <w:name w:val="536E6A9C3DC440F59D9688A97903DA3D"/>
    <w:rsid w:val="00EA57FF"/>
  </w:style>
  <w:style w:type="paragraph" w:customStyle="1" w:styleId="84FB2CA18926474593C998AABB73CD74">
    <w:name w:val="84FB2CA18926474593C998AABB73CD74"/>
    <w:rsid w:val="00EA57FF"/>
  </w:style>
  <w:style w:type="paragraph" w:customStyle="1" w:styleId="A9D707E24E0D4F39AD05E2E2320F7F6B">
    <w:name w:val="A9D707E24E0D4F39AD05E2E2320F7F6B"/>
    <w:rsid w:val="00EA57FF"/>
  </w:style>
  <w:style w:type="paragraph" w:customStyle="1" w:styleId="986D1FE0AFD24856A229D8BD160682A6">
    <w:name w:val="986D1FE0AFD24856A229D8BD160682A6"/>
    <w:rsid w:val="00EA57FF"/>
  </w:style>
  <w:style w:type="paragraph" w:customStyle="1" w:styleId="F042955A2D7C41CF8EE5580E4F5AA290">
    <w:name w:val="F042955A2D7C41CF8EE5580E4F5AA290"/>
    <w:rsid w:val="00EA57FF"/>
  </w:style>
  <w:style w:type="paragraph" w:customStyle="1" w:styleId="6D247B34B9A14A5793F566FE47EAD5E6">
    <w:name w:val="6D247B34B9A14A5793F566FE47EAD5E6"/>
    <w:rsid w:val="00EA57F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Median">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43E149-BD72-41A7-8F13-AF59DE30D6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14EC26-251D-443A-AF4F-B15D0F3B0F84}">
  <ds:schemaRefs>
    <ds:schemaRef ds:uri="http://schemas.microsoft.com/office/2006/metadata/properties"/>
    <ds:schemaRef ds:uri="http://schemas.microsoft.com/office/infopath/2007/PartnerControls"/>
    <ds:schemaRef ds:uri="71af3243-3dd4-4a8d-8c0d-dd76da1f02a5"/>
  </ds:schemaRefs>
</ds:datastoreItem>
</file>

<file path=customXml/itemProps3.xml><?xml version="1.0" encoding="utf-8"?>
<ds:datastoreItem xmlns:ds="http://schemas.openxmlformats.org/officeDocument/2006/customXml" ds:itemID="{18506A0D-4821-47C2-BD9B-CACF27C6B1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Blue grey resume</Template>
  <TotalTime>0</TotalTime>
  <Pages>3</Pages>
  <Words>1676</Words>
  <Characters>9555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2019-08-06T02:51:00Z</dcterms:created>
  <dcterms:modified xsi:type="dcterms:W3CDTF">2020-01-10T06:17:00Z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