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:rsidRPr="005529DF" w14:paraId="1153F8B8" w14:textId="77777777" w:rsidTr="001B2ABD">
        <w:trPr>
          <w:trHeight w:val="4410"/>
        </w:trPr>
        <w:tc>
          <w:tcPr>
            <w:tcW w:w="3600" w:type="dxa"/>
            <w:vAlign w:val="bottom"/>
          </w:tcPr>
          <w:p w14:paraId="3C08A3BD" w14:textId="77777777" w:rsidR="001B2ABD" w:rsidRDefault="001B2ABD" w:rsidP="001B2ABD">
            <w:pPr>
              <w:tabs>
                <w:tab w:val="left" w:pos="990"/>
              </w:tabs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D627C82" wp14:editId="764F6C87">
                      <wp:extent cx="2137410" cy="2122805"/>
                      <wp:effectExtent l="19050" t="19050" r="34290" b="29845"/>
                      <wp:docPr id="2" name="Oval 2" title="Professional Headshot of Ma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37410" cy="2122805"/>
                              </a:xfrm>
                              <a:prstGeom prst="ellipse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92D050">
                                      <a:tint val="66000"/>
                                      <a:satMod val="160000"/>
                                    </a:srgbClr>
                                  </a:gs>
                                  <a:gs pos="50000">
                                    <a:srgbClr val="92D050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92D050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10800000" scaled="1"/>
                                <a:tileRect/>
                              </a:gradFill>
                              <a:ln w="635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66C57E6" w14:textId="77777777" w:rsidR="005529DF" w:rsidRDefault="005529DF" w:rsidP="00787DAC">
                                  <w:pPr>
                                    <w:jc w:val="center"/>
                                    <w:rPr>
                                      <w:noProof/>
                                    </w:rPr>
                                  </w:pPr>
                                </w:p>
                                <w:p w14:paraId="1575056C" w14:textId="77777777" w:rsidR="005529DF" w:rsidRDefault="005529DF" w:rsidP="00787DAC">
                                  <w:pPr>
                                    <w:jc w:val="center"/>
                                    <w:rPr>
                                      <w:noProof/>
                                    </w:rPr>
                                  </w:pPr>
                                </w:p>
                                <w:p w14:paraId="455DC52B" w14:textId="77777777" w:rsidR="00787DAC" w:rsidRDefault="005529DF" w:rsidP="00787DAC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CDEED67" wp14:editId="5F464555">
                                        <wp:extent cx="1523973" cy="1414780"/>
                                        <wp:effectExtent l="0" t="0" r="0" b="0"/>
                                        <wp:docPr id="4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 rotWithShape="1"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-4589" t="6614" r="-26443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549886" cy="1438837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ffectLst>
                                                  <a:softEdge rad="112500"/>
                                                </a:effectLst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787DAC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5DEC192" wp14:editId="6DB4C2E5">
                                        <wp:extent cx="1409700" cy="1280160"/>
                                        <wp:effectExtent l="0" t="0" r="0" b="0"/>
                                        <wp:docPr id="1" name="Pictur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 rotWithShape="1"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10860" t="13593" r="1357" b="-2428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09700" cy="1280160"/>
                                                </a:xfrm>
                                                <a:prstGeom prst="ellipse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ffectLst>
                                                  <a:softEdge rad="112500"/>
                                                </a:effectLst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D627C82" id="Oval 2" o:spid="_x0000_s1026" alt="Title: Professional Headshot of Man" style="width:168.3pt;height:167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" fillcolor="#bef397" strokecolor="#94b6d2 [3204]" strokeweight="5pt">
                      <v:fill color2="#eafae0" rotate="t" angle="270" colors="0 #bef397;.5 #d5f6c0;1 #eafae0" focus="100%" type="gradient"/>
                      <v:stroke joinstyle="miter"/>
                      <v:textbox>
                        <w:txbxContent>
                          <w:p w14:paraId="566C57E6" w14:textId="77777777" w:rsidR="005529DF" w:rsidRDefault="005529DF" w:rsidP="00787DA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1575056C" w14:textId="77777777" w:rsidR="005529DF" w:rsidRDefault="005529DF" w:rsidP="00787DA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455DC52B" w14:textId="77777777" w:rsidR="00787DAC" w:rsidRDefault="005529DF" w:rsidP="00787DA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DEED67" wp14:editId="5F464555">
                                  <wp:extent cx="1523973" cy="1414780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-4589" t="6614" r="-2644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49886" cy="1438837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ffectLst>
                                            <a:softEdge rad="112500"/>
                                          </a:effectLst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87DAC">
                              <w:rPr>
                                <w:noProof/>
                              </w:rPr>
                              <w:drawing>
                                <wp:inline distT="0" distB="0" distL="0" distR="0" wp14:anchorId="25DEC192" wp14:editId="6DB4C2E5">
                                  <wp:extent cx="1409700" cy="128016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860" t="13593" r="1357" b="-242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09700" cy="128016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ffectLst>
                                            <a:softEdge rad="112500"/>
                                          </a:effectLst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anchorlock/>
                    </v:oval>
                  </w:pict>
                </mc:Fallback>
              </mc:AlternateContent>
            </w:r>
          </w:p>
        </w:tc>
        <w:tc>
          <w:tcPr>
            <w:tcW w:w="720" w:type="dxa"/>
          </w:tcPr>
          <w:p w14:paraId="327E5E41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Align w:val="bottom"/>
          </w:tcPr>
          <w:p w14:paraId="34F2C03A" w14:textId="77777777" w:rsidR="00577781" w:rsidRPr="00577781" w:rsidRDefault="00577781" w:rsidP="00577781">
            <w:pPr>
              <w:pStyle w:val="Title"/>
              <w:rPr>
                <w:highlight w:val="yellow"/>
              </w:rPr>
            </w:pPr>
            <w:r w:rsidRPr="00577781">
              <w:rPr>
                <w:highlight w:val="yellow"/>
              </w:rPr>
              <w:t>priyambada</w:t>
            </w:r>
          </w:p>
          <w:p w14:paraId="5FC53807" w14:textId="77777777" w:rsidR="00577781" w:rsidRPr="00577781" w:rsidRDefault="00577781" w:rsidP="00577781">
            <w:pPr>
              <w:rPr>
                <w:sz w:val="72"/>
                <w:szCs w:val="72"/>
                <w:highlight w:val="yellow"/>
              </w:rPr>
            </w:pPr>
            <w:r w:rsidRPr="00577781">
              <w:rPr>
                <w:sz w:val="72"/>
                <w:szCs w:val="72"/>
                <w:highlight w:val="yellow"/>
              </w:rPr>
              <w:t>PRAKASH</w:t>
            </w:r>
          </w:p>
          <w:p w14:paraId="2C033EE8" w14:textId="085ED67B" w:rsidR="001B2ABD" w:rsidRPr="009159C4" w:rsidRDefault="00577781" w:rsidP="001B2ABD">
            <w:pPr>
              <w:pStyle w:val="Subtitle"/>
              <w:rPr>
                <w:b/>
                <w:bCs/>
                <w:spacing w:val="0"/>
                <w:w w:val="100"/>
                <w:highlight w:val="yellow"/>
              </w:rPr>
            </w:pPr>
            <w:r w:rsidRPr="0053704C">
              <w:rPr>
                <w:b/>
                <w:bCs/>
                <w:spacing w:val="15"/>
                <w:w w:val="37"/>
                <w:highlight w:val="yellow"/>
              </w:rPr>
              <w:t>Chemical &amp; Polymer Engineer</w:t>
            </w:r>
            <w:r w:rsidR="009159C4" w:rsidRPr="0053704C">
              <w:rPr>
                <w:spacing w:val="20"/>
                <w:w w:val="37"/>
                <w:highlight w:val="yellow"/>
              </w:rPr>
              <w:t xml:space="preserve"> </w:t>
            </w:r>
          </w:p>
          <w:p w14:paraId="1391265F" w14:textId="77777777" w:rsidR="009F3A71" w:rsidRDefault="009F3A71" w:rsidP="009F3A71">
            <w:pPr>
              <w:rPr>
                <w:highlight w:val="yellow"/>
              </w:rPr>
            </w:pPr>
          </w:p>
          <w:sdt>
            <w:sdtPr>
              <w:id w:val="-1711873194"/>
              <w:placeholder>
                <w:docPart w:val="12E8E90DED174738A1418911FE76DE01"/>
              </w:placeholder>
              <w:temporary/>
              <w:showingPlcHdr/>
              <w15:appearance w15:val="hidden"/>
            </w:sdtPr>
            <w:sdtContent>
              <w:p w14:paraId="4279C70E" w14:textId="77777777" w:rsidR="009F3A71" w:rsidRDefault="009F3A71" w:rsidP="009F3A71">
                <w:pPr>
                  <w:pStyle w:val="Heading3"/>
                </w:pPr>
                <w:r w:rsidRPr="00D5459D">
                  <w:t>Profile</w:t>
                </w:r>
              </w:p>
            </w:sdtContent>
          </w:sdt>
          <w:p w14:paraId="54D634EF" w14:textId="3520B343" w:rsidR="009F3A71" w:rsidRPr="009F3A71" w:rsidRDefault="009F3A71" w:rsidP="009F3A71">
            <w:pPr>
              <w:rPr>
                <w:sz w:val="20"/>
                <w:szCs w:val="20"/>
              </w:rPr>
            </w:pPr>
            <w:r w:rsidRPr="009F3A71">
              <w:rPr>
                <w:sz w:val="20"/>
                <w:szCs w:val="20"/>
              </w:rPr>
              <w:t xml:space="preserve">A highly motivated, productive, reliable, efficient and responsible recent master student in Chemical and Polymer </w:t>
            </w:r>
            <w:r w:rsidR="001C4AB6" w:rsidRPr="009F3A71">
              <w:rPr>
                <w:sz w:val="20"/>
                <w:szCs w:val="20"/>
              </w:rPr>
              <w:t>Engineering (</w:t>
            </w:r>
            <w:r w:rsidRPr="009F3A71">
              <w:rPr>
                <w:sz w:val="20"/>
                <w:szCs w:val="20"/>
              </w:rPr>
              <w:t>Agartala),</w:t>
            </w:r>
            <w:r w:rsidR="00E907EA">
              <w:rPr>
                <w:sz w:val="20"/>
                <w:szCs w:val="20"/>
              </w:rPr>
              <w:t xml:space="preserve"> </w:t>
            </w:r>
            <w:r w:rsidR="00E907EA" w:rsidRPr="009F3A71">
              <w:rPr>
                <w:sz w:val="20"/>
                <w:szCs w:val="20"/>
              </w:rPr>
              <w:t>B</w:t>
            </w:r>
            <w:r w:rsidR="00E907EA">
              <w:rPr>
                <w:sz w:val="20"/>
                <w:szCs w:val="20"/>
              </w:rPr>
              <w:t>. Tech</w:t>
            </w:r>
            <w:r w:rsidRPr="009F3A71">
              <w:rPr>
                <w:sz w:val="20"/>
                <w:szCs w:val="20"/>
              </w:rPr>
              <w:t xml:space="preserve"> in Chemical Engineering scoring 80% (Chennai) with over three years of experience in government core industry (Ordnance factory) as well as in private sales companies, dedicated lab work individual with flawless preparation of presentation research reports. </w:t>
            </w:r>
          </w:p>
          <w:p w14:paraId="38B98E4A" w14:textId="72FBF6D2" w:rsidR="009F3A71" w:rsidRDefault="009F3A71" w:rsidP="009F3A71">
            <w:pPr>
              <w:rPr>
                <w:sz w:val="20"/>
                <w:szCs w:val="20"/>
              </w:rPr>
            </w:pPr>
            <w:r w:rsidRPr="009F3A71">
              <w:rPr>
                <w:sz w:val="20"/>
                <w:szCs w:val="20"/>
              </w:rPr>
              <w:t>Seeking position as chemical Engineer with reputable company in which</w:t>
            </w:r>
            <w:r w:rsidR="00350CDA">
              <w:rPr>
                <w:sz w:val="20"/>
                <w:szCs w:val="20"/>
              </w:rPr>
              <w:t xml:space="preserve"> I can enhance</w:t>
            </w:r>
            <w:r w:rsidRPr="009F3A71">
              <w:rPr>
                <w:sz w:val="20"/>
                <w:szCs w:val="20"/>
              </w:rPr>
              <w:t xml:space="preserve"> my skills and knowledge </w:t>
            </w:r>
            <w:r w:rsidR="00350CDA">
              <w:rPr>
                <w:sz w:val="20"/>
                <w:szCs w:val="20"/>
              </w:rPr>
              <w:t xml:space="preserve">and </w:t>
            </w:r>
            <w:r w:rsidRPr="009F3A71">
              <w:rPr>
                <w:sz w:val="20"/>
                <w:szCs w:val="20"/>
              </w:rPr>
              <w:t>company growth.</w:t>
            </w:r>
          </w:p>
          <w:p w14:paraId="41948214" w14:textId="77777777" w:rsidR="009F3A71" w:rsidRDefault="009F3A71" w:rsidP="009F3A71">
            <w:pPr>
              <w:rPr>
                <w:sz w:val="20"/>
                <w:szCs w:val="20"/>
              </w:rPr>
            </w:pPr>
          </w:p>
          <w:p w14:paraId="794F00E5" w14:textId="77777777" w:rsidR="009F3A71" w:rsidRPr="009F3A71" w:rsidRDefault="009F3A71" w:rsidP="009F3A71">
            <w:pPr>
              <w:rPr>
                <w:sz w:val="20"/>
                <w:szCs w:val="20"/>
              </w:rPr>
            </w:pPr>
          </w:p>
          <w:p w14:paraId="66E243E8" w14:textId="77777777" w:rsidR="009F3A71" w:rsidRPr="009F3A71" w:rsidRDefault="009F3A71" w:rsidP="009F3A71">
            <w:pPr>
              <w:rPr>
                <w:highlight w:val="yellow"/>
              </w:rPr>
            </w:pPr>
          </w:p>
        </w:tc>
      </w:tr>
      <w:tr w:rsidR="009F3A71" w14:paraId="3BC435F3" w14:textId="77777777" w:rsidTr="001B2ABD">
        <w:tc>
          <w:tcPr>
            <w:tcW w:w="3600" w:type="dxa"/>
          </w:tcPr>
          <w:p w14:paraId="5D7971B9" w14:textId="77777777" w:rsidR="009F3A71" w:rsidRPr="009F3A71" w:rsidRDefault="009F3A71" w:rsidP="009F3A71">
            <w:pPr>
              <w:tabs>
                <w:tab w:val="left" w:pos="2544"/>
              </w:tabs>
              <w:rPr>
                <w:b/>
                <w:bCs/>
              </w:rPr>
            </w:pPr>
            <w:r w:rsidRPr="009F3A71">
              <w:rPr>
                <w:b/>
                <w:bCs/>
              </w:rPr>
              <w:t>CONTACT:</w:t>
            </w:r>
          </w:p>
          <w:p w14:paraId="170CBFF8" w14:textId="47748BF1" w:rsidR="009F3A71" w:rsidRDefault="009F3A71" w:rsidP="009F3A71">
            <w:pPr>
              <w:tabs>
                <w:tab w:val="left" w:pos="2544"/>
              </w:tabs>
            </w:pPr>
            <w:r>
              <w:t>MOBILE NO-</w:t>
            </w:r>
            <w:r w:rsidR="00EC3DA5">
              <w:t xml:space="preserve"> 9678824322</w:t>
            </w:r>
          </w:p>
          <w:p w14:paraId="5F2D46F0" w14:textId="77777777" w:rsidR="009F3A71" w:rsidRDefault="009F3A71" w:rsidP="009F3A71">
            <w:pPr>
              <w:tabs>
                <w:tab w:val="left" w:pos="2544"/>
              </w:tabs>
            </w:pPr>
          </w:p>
          <w:p w14:paraId="21715FAC" w14:textId="45059F4A" w:rsidR="009F3A71" w:rsidRDefault="009F3A71" w:rsidP="009F3A71">
            <w:pPr>
              <w:tabs>
                <w:tab w:val="left" w:pos="2544"/>
              </w:tabs>
            </w:pPr>
            <w:r w:rsidRPr="009F3A71">
              <w:rPr>
                <w:b/>
                <w:bCs/>
              </w:rPr>
              <w:t>EMAIL:</w:t>
            </w:r>
            <w:r>
              <w:t xml:space="preserve"> </w:t>
            </w:r>
            <w:hyperlink r:id="rId13" w:history="1">
              <w:r w:rsidR="0063503A" w:rsidRPr="002060BB">
                <w:rPr>
                  <w:rStyle w:val="Hyperlink"/>
                </w:rPr>
                <w:t>priyambadaprakash1990@gmail.com</w:t>
              </w:r>
            </w:hyperlink>
          </w:p>
          <w:p w14:paraId="4E6DD78A" w14:textId="77777777" w:rsidR="0063503A" w:rsidRDefault="0063503A" w:rsidP="009F3A71">
            <w:pPr>
              <w:tabs>
                <w:tab w:val="left" w:pos="2544"/>
              </w:tabs>
            </w:pPr>
          </w:p>
          <w:p w14:paraId="60454D1D" w14:textId="77777777" w:rsidR="0063503A" w:rsidRDefault="0063503A" w:rsidP="009F3A71">
            <w:pPr>
              <w:tabs>
                <w:tab w:val="left" w:pos="2544"/>
              </w:tabs>
            </w:pPr>
            <w:r w:rsidRPr="0063503A">
              <w:rPr>
                <w:b/>
                <w:bCs/>
              </w:rPr>
              <w:t>Nationality</w:t>
            </w:r>
            <w:r>
              <w:t>- Indian</w:t>
            </w:r>
          </w:p>
          <w:p w14:paraId="31846DFD" w14:textId="77777777" w:rsidR="0063503A" w:rsidRDefault="0063503A" w:rsidP="009F3A71">
            <w:pPr>
              <w:tabs>
                <w:tab w:val="left" w:pos="2544"/>
              </w:tabs>
            </w:pPr>
          </w:p>
          <w:p w14:paraId="5216E9CF" w14:textId="32BB3E10" w:rsidR="0063503A" w:rsidRDefault="0063503A" w:rsidP="009F3A71">
            <w:pPr>
              <w:tabs>
                <w:tab w:val="left" w:pos="2544"/>
              </w:tabs>
            </w:pPr>
            <w:r w:rsidRPr="0063503A">
              <w:rPr>
                <w:b/>
                <w:bCs/>
              </w:rPr>
              <w:t>Marital status</w:t>
            </w:r>
            <w:r>
              <w:t xml:space="preserve"> – unmarried</w:t>
            </w:r>
          </w:p>
          <w:p w14:paraId="06AB2B27" w14:textId="77777777" w:rsidR="0063503A" w:rsidRDefault="0063503A" w:rsidP="009F3A71">
            <w:pPr>
              <w:tabs>
                <w:tab w:val="left" w:pos="2544"/>
              </w:tabs>
            </w:pPr>
          </w:p>
          <w:p w14:paraId="670747B7" w14:textId="7EB73851" w:rsidR="0063503A" w:rsidRPr="0063503A" w:rsidRDefault="0063503A" w:rsidP="009F3A71">
            <w:pPr>
              <w:tabs>
                <w:tab w:val="left" w:pos="2544"/>
              </w:tabs>
              <w:rPr>
                <w:b/>
                <w:bCs/>
              </w:rPr>
            </w:pPr>
            <w:r w:rsidRPr="0063503A">
              <w:rPr>
                <w:b/>
                <w:bCs/>
              </w:rPr>
              <w:t>Date of birth</w:t>
            </w:r>
            <w:r>
              <w:rPr>
                <w:b/>
                <w:bCs/>
              </w:rPr>
              <w:t xml:space="preserve">- </w:t>
            </w:r>
            <w:r w:rsidRPr="0063503A">
              <w:t>20/02/1990</w:t>
            </w:r>
          </w:p>
        </w:tc>
        <w:tc>
          <w:tcPr>
            <w:tcW w:w="720" w:type="dxa"/>
          </w:tcPr>
          <w:p w14:paraId="1D573237" w14:textId="77777777" w:rsidR="009F3A71" w:rsidRDefault="009F3A71" w:rsidP="009F3A71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sdt>
            <w:sdtPr>
              <w:id w:val="1049110328"/>
              <w:placeholder>
                <w:docPart w:val="4CFFECC7B30F437FB1BE0669FDE03CE0"/>
              </w:placeholder>
              <w:temporary/>
              <w:showingPlcHdr/>
              <w15:appearance w15:val="hidden"/>
            </w:sdtPr>
            <w:sdtContent>
              <w:p w14:paraId="352E2FB0" w14:textId="77777777" w:rsidR="009F3A71" w:rsidRDefault="009F3A71" w:rsidP="009F3A71">
                <w:pPr>
                  <w:pStyle w:val="Heading2"/>
                </w:pPr>
                <w:r w:rsidRPr="009159C4">
                  <w:rPr>
                    <w:sz w:val="24"/>
                    <w:szCs w:val="24"/>
                  </w:rPr>
                  <w:t>EDUCATION</w:t>
                </w:r>
              </w:p>
            </w:sdtContent>
          </w:sdt>
          <w:p w14:paraId="47E84642" w14:textId="638DCAED" w:rsidR="009F3A71" w:rsidRDefault="009F3A71" w:rsidP="009F3A71">
            <w:pPr>
              <w:pStyle w:val="Heading4"/>
            </w:pPr>
            <w:r>
              <w:t>[TRIPURA UNIVERSIT</w:t>
            </w:r>
            <w:r w:rsidR="008A4365">
              <w:t>Y</w:t>
            </w:r>
            <w:r>
              <w:t>]</w:t>
            </w:r>
          </w:p>
          <w:p w14:paraId="34DC2B38" w14:textId="77777777" w:rsidR="009F3A71" w:rsidRDefault="009F3A71" w:rsidP="009F3A71">
            <w:r>
              <w:t>[2018-2020]</w:t>
            </w:r>
          </w:p>
          <w:p w14:paraId="7D72C3A1" w14:textId="68FCC35D" w:rsidR="009F3A71" w:rsidRPr="00306D85" w:rsidRDefault="009F3A71" w:rsidP="009F3A71">
            <w:r w:rsidRPr="00016866">
              <w:rPr>
                <w:highlight w:val="green"/>
              </w:rPr>
              <w:t xml:space="preserve">M.TECH in Chemical and </w:t>
            </w:r>
            <w:r w:rsidR="00350CDA">
              <w:rPr>
                <w:highlight w:val="green"/>
              </w:rPr>
              <w:t>P</w:t>
            </w:r>
            <w:r w:rsidRPr="00016866">
              <w:rPr>
                <w:highlight w:val="green"/>
              </w:rPr>
              <w:t>olymer Engineering</w:t>
            </w:r>
          </w:p>
          <w:p w14:paraId="36C7F1D9" w14:textId="77777777" w:rsidR="009F3A71" w:rsidRDefault="009F3A71" w:rsidP="009F3A71">
            <w:r>
              <w:t>Class topper with maintained SGPA of 9.67</w:t>
            </w:r>
          </w:p>
          <w:p w14:paraId="2F95DD23" w14:textId="77777777" w:rsidR="009F3A71" w:rsidRDefault="009F3A71" w:rsidP="009F3A71">
            <w:r>
              <w:t>Bagged certificates as active participants of few seminars and other activities.</w:t>
            </w:r>
          </w:p>
          <w:p w14:paraId="2351503F" w14:textId="18FE65D2" w:rsidR="009F3A71" w:rsidRDefault="003F2F77" w:rsidP="009F3A71">
            <w:r>
              <w:t>Scored 86%</w:t>
            </w:r>
          </w:p>
          <w:p w14:paraId="7294D75E" w14:textId="77777777" w:rsidR="008A4365" w:rsidRDefault="008A4365" w:rsidP="009F3A71"/>
          <w:p w14:paraId="37E0CD8B" w14:textId="3A20CECA" w:rsidR="008A4365" w:rsidRDefault="008A4365" w:rsidP="009F3A71">
            <w:pPr>
              <w:rPr>
                <w:b/>
                <w:bCs/>
                <w:color w:val="00B050"/>
              </w:rPr>
            </w:pPr>
            <w:bookmarkStart w:id="0" w:name="_Hlk108088990"/>
            <w:r w:rsidRPr="008A4365">
              <w:rPr>
                <w:b/>
                <w:bCs/>
                <w:color w:val="00B050"/>
              </w:rPr>
              <w:t>RESEARCH</w:t>
            </w:r>
            <w:r>
              <w:rPr>
                <w:b/>
                <w:bCs/>
                <w:color w:val="00B050"/>
              </w:rPr>
              <w:t>-</w:t>
            </w:r>
          </w:p>
          <w:bookmarkEnd w:id="0"/>
          <w:p w14:paraId="17A9DC93" w14:textId="09FBE42A" w:rsidR="008A4365" w:rsidRPr="00D36F62" w:rsidRDefault="008A4365" w:rsidP="009F3A71">
            <w:pPr>
              <w:rPr>
                <w:color w:val="00B050"/>
                <w:sz w:val="20"/>
                <w:szCs w:val="20"/>
              </w:rPr>
            </w:pPr>
            <w:r w:rsidRPr="008500AA">
              <w:rPr>
                <w:sz w:val="20"/>
                <w:szCs w:val="20"/>
              </w:rPr>
              <w:t xml:space="preserve">I have done my </w:t>
            </w:r>
            <w:r w:rsidR="00350CDA">
              <w:rPr>
                <w:sz w:val="20"/>
                <w:szCs w:val="20"/>
              </w:rPr>
              <w:t>M</w:t>
            </w:r>
            <w:r w:rsidRPr="008500AA">
              <w:rPr>
                <w:sz w:val="20"/>
                <w:szCs w:val="20"/>
              </w:rPr>
              <w:t xml:space="preserve">aster’s research on the </w:t>
            </w:r>
            <w:r w:rsidR="005C13B0" w:rsidRPr="00E64DDA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“Synthesis</w:t>
            </w:r>
            <w:r w:rsidRPr="00E64DDA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 xml:space="preserve"> and characterization of superabsorbent </w:t>
            </w:r>
            <w:r w:rsidR="005C13B0" w:rsidRPr="00E64DDA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cellulose-based</w:t>
            </w:r>
            <w:r w:rsidRPr="00E64DDA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 xml:space="preserve"> hydrogel for agriculture application”</w:t>
            </w:r>
            <w:r w:rsidRPr="00E64DDA">
              <w:rPr>
                <w:color w:val="000000" w:themeColor="text1"/>
                <w:sz w:val="20"/>
                <w:szCs w:val="20"/>
                <w:highlight w:val="yellow"/>
              </w:rPr>
              <w:t xml:space="preserve">. </w:t>
            </w:r>
            <w:r w:rsidR="005C13B0" w:rsidRPr="00E64DDA">
              <w:rPr>
                <w:color w:val="000000" w:themeColor="text1"/>
                <w:sz w:val="20"/>
                <w:szCs w:val="20"/>
                <w:highlight w:val="yellow"/>
              </w:rPr>
              <w:t>In this study</w:t>
            </w:r>
            <w:r w:rsidR="00350CDA" w:rsidRPr="00E64DDA">
              <w:rPr>
                <w:color w:val="000000" w:themeColor="text1"/>
                <w:sz w:val="20"/>
                <w:szCs w:val="20"/>
                <w:highlight w:val="yellow"/>
              </w:rPr>
              <w:t>,</w:t>
            </w:r>
            <w:r w:rsidR="005C13B0" w:rsidRPr="00E64DDA">
              <w:rPr>
                <w:color w:val="000000" w:themeColor="text1"/>
                <w:sz w:val="20"/>
                <w:szCs w:val="20"/>
                <w:highlight w:val="yellow"/>
              </w:rPr>
              <w:t xml:space="preserve"> we developed cellulose-based hydrogels which swell</w:t>
            </w:r>
            <w:r w:rsidR="00350CDA" w:rsidRPr="00E64DDA">
              <w:rPr>
                <w:color w:val="000000" w:themeColor="text1"/>
                <w:sz w:val="20"/>
                <w:szCs w:val="20"/>
                <w:highlight w:val="yellow"/>
              </w:rPr>
              <w:t>s</w:t>
            </w:r>
            <w:r w:rsidR="005C13B0" w:rsidRPr="00E64DDA">
              <w:rPr>
                <w:color w:val="000000" w:themeColor="text1"/>
                <w:sz w:val="20"/>
                <w:szCs w:val="20"/>
                <w:highlight w:val="yellow"/>
              </w:rPr>
              <w:t xml:space="preserve"> and release</w:t>
            </w:r>
            <w:r w:rsidR="00350CDA" w:rsidRPr="00E64DDA">
              <w:rPr>
                <w:color w:val="000000" w:themeColor="text1"/>
                <w:sz w:val="20"/>
                <w:szCs w:val="20"/>
                <w:highlight w:val="yellow"/>
              </w:rPr>
              <w:t>s</w:t>
            </w:r>
            <w:r w:rsidR="005C13B0" w:rsidRPr="00E64DDA">
              <w:rPr>
                <w:color w:val="000000" w:themeColor="text1"/>
                <w:sz w:val="20"/>
                <w:szCs w:val="20"/>
                <w:highlight w:val="yellow"/>
              </w:rPr>
              <w:t xml:space="preserve"> water to agricultural plants to improve availability of water during cultivation in arid and semi-arid areas with maximum water retention capacity.</w:t>
            </w:r>
          </w:p>
          <w:p w14:paraId="5B015003" w14:textId="5C677C66" w:rsidR="005C13B0" w:rsidRPr="00D36F62" w:rsidRDefault="005C13B0" w:rsidP="009F3A71">
            <w:pPr>
              <w:rPr>
                <w:color w:val="00B050"/>
                <w:sz w:val="20"/>
                <w:szCs w:val="20"/>
              </w:rPr>
            </w:pPr>
          </w:p>
          <w:p w14:paraId="091C31D2" w14:textId="2937EB84" w:rsidR="005C13B0" w:rsidRPr="008500AA" w:rsidRDefault="005C13B0" w:rsidP="009F3A71">
            <w:pPr>
              <w:rPr>
                <w:sz w:val="20"/>
                <w:szCs w:val="20"/>
              </w:rPr>
            </w:pPr>
            <w:r w:rsidRPr="008500AA">
              <w:rPr>
                <w:sz w:val="20"/>
                <w:szCs w:val="20"/>
              </w:rPr>
              <w:t xml:space="preserve">We have also published our paper in </w:t>
            </w:r>
            <w:r w:rsidR="006E2778" w:rsidRPr="008500AA">
              <w:rPr>
                <w:sz w:val="20"/>
                <w:szCs w:val="20"/>
              </w:rPr>
              <w:t>well-known</w:t>
            </w:r>
            <w:r w:rsidRPr="008500AA">
              <w:rPr>
                <w:sz w:val="20"/>
                <w:szCs w:val="20"/>
              </w:rPr>
              <w:t xml:space="preserve"> publisher “WILEY”.</w:t>
            </w:r>
          </w:p>
          <w:p w14:paraId="4122B14E" w14:textId="77777777" w:rsidR="008A4365" w:rsidRPr="008500AA" w:rsidRDefault="008A4365" w:rsidP="009F3A71">
            <w:pPr>
              <w:rPr>
                <w:sz w:val="20"/>
                <w:szCs w:val="20"/>
              </w:rPr>
            </w:pPr>
          </w:p>
          <w:p w14:paraId="01805423" w14:textId="77777777" w:rsidR="009F3A71" w:rsidRDefault="009F3A71" w:rsidP="009F3A71"/>
          <w:p w14:paraId="33286EA0" w14:textId="77777777" w:rsidR="009F3A71" w:rsidRPr="00016866" w:rsidRDefault="009F3A71" w:rsidP="009F3A71">
            <w:pPr>
              <w:pStyle w:val="Heading4"/>
            </w:pPr>
            <w:r>
              <w:t>[SATHYABAMA UNIVERSITY]</w:t>
            </w:r>
          </w:p>
          <w:p w14:paraId="3128B489" w14:textId="3061BCBD" w:rsidR="009F3A71" w:rsidRDefault="009F3A71" w:rsidP="009F3A71">
            <w:pPr>
              <w:pStyle w:val="Date"/>
            </w:pPr>
            <w:r>
              <w:t>[2008-2012]</w:t>
            </w:r>
          </w:p>
          <w:p w14:paraId="30926638" w14:textId="77777777" w:rsidR="008500AA" w:rsidRPr="008500AA" w:rsidRDefault="008500AA" w:rsidP="008500AA"/>
          <w:p w14:paraId="01A2CAE5" w14:textId="11F71D23" w:rsidR="009F3A71" w:rsidRDefault="009F3A71" w:rsidP="009F3A71">
            <w:pPr>
              <w:pStyle w:val="Date"/>
            </w:pPr>
            <w:r w:rsidRPr="00BB13B2">
              <w:rPr>
                <w:highlight w:val="green"/>
              </w:rPr>
              <w:t>B.</w:t>
            </w:r>
            <w:r w:rsidR="00E907EA">
              <w:rPr>
                <w:highlight w:val="green"/>
              </w:rPr>
              <w:t>E</w:t>
            </w:r>
            <w:r w:rsidRPr="00BB13B2">
              <w:rPr>
                <w:highlight w:val="green"/>
              </w:rPr>
              <w:t xml:space="preserve"> in Chemical Engineering</w:t>
            </w:r>
          </w:p>
          <w:p w14:paraId="5D4E6A3A" w14:textId="77777777" w:rsidR="009F3A71" w:rsidRDefault="009F3A71" w:rsidP="009F3A71">
            <w:pPr>
              <w:pStyle w:val="Date"/>
            </w:pPr>
            <w:r>
              <w:t xml:space="preserve"> Scored 80%</w:t>
            </w:r>
          </w:p>
          <w:p w14:paraId="244E09A7" w14:textId="1A3E223D" w:rsidR="009F3A71" w:rsidRDefault="009F3A71" w:rsidP="009F3A71">
            <w:r>
              <w:t>Bagged certificates as subject topper, dancing participant as well as volunteer in college FEMFESTs.</w:t>
            </w:r>
          </w:p>
          <w:p w14:paraId="5CB43801" w14:textId="77777777" w:rsidR="008500AA" w:rsidRDefault="008500AA" w:rsidP="009F3A71"/>
          <w:p w14:paraId="6BB5B0CC" w14:textId="77777777" w:rsidR="003B00FE" w:rsidRDefault="008500AA" w:rsidP="008500AA">
            <w:r>
              <w:t xml:space="preserve"> </w:t>
            </w:r>
          </w:p>
          <w:p w14:paraId="73F40278" w14:textId="77777777" w:rsidR="003B00FE" w:rsidRDefault="003B00FE" w:rsidP="008500AA"/>
          <w:p w14:paraId="4CE4F274" w14:textId="76DB7AFC" w:rsidR="008500AA" w:rsidRDefault="008500AA" w:rsidP="008500AA">
            <w:pPr>
              <w:rPr>
                <w:b/>
                <w:bCs/>
                <w:color w:val="00B050"/>
              </w:rPr>
            </w:pPr>
            <w:r w:rsidRPr="008A4365">
              <w:rPr>
                <w:b/>
                <w:bCs/>
                <w:color w:val="00B050"/>
              </w:rPr>
              <w:lastRenderedPageBreak/>
              <w:t>RESEARCH</w:t>
            </w:r>
            <w:r>
              <w:rPr>
                <w:b/>
                <w:bCs/>
                <w:color w:val="00B050"/>
              </w:rPr>
              <w:t>-</w:t>
            </w:r>
          </w:p>
          <w:p w14:paraId="5D0A18AC" w14:textId="77777777" w:rsidR="002C0683" w:rsidRDefault="002C0683" w:rsidP="008500AA">
            <w:pPr>
              <w:rPr>
                <w:b/>
                <w:bCs/>
                <w:color w:val="00B050"/>
              </w:rPr>
            </w:pPr>
          </w:p>
          <w:p w14:paraId="75B504B3" w14:textId="67615387" w:rsidR="008500AA" w:rsidRPr="008500AA" w:rsidRDefault="008500AA" w:rsidP="008500AA">
            <w:pPr>
              <w:rPr>
                <w:b/>
                <w:bCs/>
                <w:color w:val="00B050"/>
              </w:rPr>
            </w:pPr>
            <w:r w:rsidRPr="008500AA">
              <w:rPr>
                <w:rFonts w:asciiTheme="majorHAnsi" w:hAnsiTheme="majorHAnsi" w:cs="Times New Roman"/>
                <w:b/>
                <w:bCs/>
                <w:sz w:val="20"/>
                <w:szCs w:val="20"/>
              </w:rPr>
              <w:t>PROJECT TITLE</w:t>
            </w:r>
            <w:r w:rsidRPr="008500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8500AA">
              <w:rPr>
                <w:rFonts w:ascii="Times New Roman" w:hAnsi="Times New Roman" w:cs="Times New Roman"/>
                <w:b/>
                <w:bCs/>
              </w:rPr>
              <w:t>“DESIGN OF CHILLER FOR THE PRESERVATION OF RAW SKIN(GOAT</w:t>
            </w:r>
            <w:r w:rsidR="00D36F62" w:rsidRPr="00D36F62">
              <w:rPr>
                <w:rFonts w:ascii="Times New Roman" w:hAnsi="Times New Roman" w:cs="Times New Roman"/>
              </w:rPr>
              <w:t>)” with</w:t>
            </w:r>
            <w:r w:rsidRPr="008500AA">
              <w:rPr>
                <w:rFonts w:cs="Times New Roman"/>
              </w:rPr>
              <w:t xml:space="preserve"> the help of solar panels</w:t>
            </w:r>
          </w:p>
          <w:p w14:paraId="3C82462E" w14:textId="303585F3" w:rsidR="008500AA" w:rsidRPr="008500AA" w:rsidRDefault="008500AA" w:rsidP="008500AA">
            <w:pPr>
              <w:jc w:val="both"/>
              <w:rPr>
                <w:rFonts w:ascii="Times New Roman" w:hAnsi="Times New Roman" w:cs="Times New Roman"/>
              </w:rPr>
            </w:pPr>
            <w:r w:rsidRPr="008500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Duration: </w:t>
            </w:r>
            <w:r w:rsidRPr="008500AA">
              <w:rPr>
                <w:rFonts w:ascii="Times New Roman" w:hAnsi="Times New Roman" w:cs="Times New Roman"/>
                <w:sz w:val="24"/>
                <w:szCs w:val="24"/>
              </w:rPr>
              <w:t>6 months</w:t>
            </w:r>
          </w:p>
          <w:p w14:paraId="4AE31E99" w14:textId="1B78E248" w:rsidR="008500AA" w:rsidRPr="008500AA" w:rsidRDefault="008500AA" w:rsidP="008500AA">
            <w:pPr>
              <w:jc w:val="both"/>
              <w:rPr>
                <w:rFonts w:cs="Helvetica"/>
                <w:color w:val="373E4D"/>
                <w:sz w:val="20"/>
                <w:szCs w:val="20"/>
                <w:shd w:val="clear" w:color="auto" w:fill="F6F7F8"/>
              </w:rPr>
            </w:pPr>
            <w:r w:rsidRPr="008500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Description:</w:t>
            </w:r>
            <w:r w:rsidRPr="008500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00A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500AA">
              <w:rPr>
                <w:rFonts w:cs="Times New Roman"/>
                <w:sz w:val="20"/>
                <w:szCs w:val="20"/>
              </w:rPr>
              <w:t>Have done the collection of raw skin to preserve at three different temperatures in the chiller and operate the chiller with Ac and Dc at all three temperatures which is 2°, 3° and 4 degree and in result we found at 4-degree (DC) heat</w:t>
            </w:r>
            <w:r w:rsidRPr="008500AA">
              <w:rPr>
                <w:rFonts w:cs="Times New Roman"/>
                <w:color w:val="373E4D"/>
                <w:sz w:val="20"/>
                <w:szCs w:val="20"/>
                <w:shd w:val="clear" w:color="auto" w:fill="F6F7F8"/>
              </w:rPr>
              <w:t xml:space="preserve"> </w:t>
            </w:r>
            <w:r w:rsidRPr="008500AA">
              <w:rPr>
                <w:rFonts w:cs="Times New Roman"/>
                <w:sz w:val="20"/>
                <w:szCs w:val="20"/>
                <w:shd w:val="clear" w:color="auto" w:fill="F6F7F8"/>
              </w:rPr>
              <w:t>loss is less.</w:t>
            </w:r>
          </w:p>
          <w:p w14:paraId="1B998830" w14:textId="0619BECF" w:rsidR="008500AA" w:rsidRDefault="008500AA" w:rsidP="008500AA">
            <w:pPr>
              <w:rPr>
                <w:b/>
                <w:bCs/>
                <w:color w:val="00B050"/>
              </w:rPr>
            </w:pPr>
          </w:p>
          <w:p w14:paraId="7CF3058F" w14:textId="6C0A4771" w:rsidR="008500AA" w:rsidRDefault="008500AA" w:rsidP="008500AA">
            <w:pPr>
              <w:rPr>
                <w:b/>
                <w:bCs/>
                <w:color w:val="00B050"/>
              </w:rPr>
            </w:pPr>
          </w:p>
          <w:p w14:paraId="6A3DF2B8" w14:textId="77777777" w:rsidR="009F3A71" w:rsidRDefault="009F3A71" w:rsidP="009F3A71">
            <w:pPr>
              <w:rPr>
                <w:b/>
                <w:bCs/>
              </w:rPr>
            </w:pPr>
            <w:r w:rsidRPr="00BB13B2">
              <w:rPr>
                <w:b/>
                <w:bCs/>
              </w:rPr>
              <w:t>[NALANDA MAHILA COLLEGE]</w:t>
            </w:r>
          </w:p>
          <w:p w14:paraId="6595618C" w14:textId="77777777" w:rsidR="009F3A71" w:rsidRPr="00BB13B2" w:rsidRDefault="009F3A71" w:rsidP="009F3A71">
            <w:r w:rsidRPr="00BB13B2">
              <w:t>2006</w:t>
            </w:r>
          </w:p>
          <w:p w14:paraId="2ECC167F" w14:textId="77777777" w:rsidR="009F3A71" w:rsidRDefault="009F3A71" w:rsidP="009F3A71">
            <w:pPr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  <w:r w:rsidRPr="00BB13B2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[H.S.C]</w:t>
            </w:r>
          </w:p>
          <w:p w14:paraId="6687C96C" w14:textId="77777777" w:rsidR="009F3A71" w:rsidRDefault="009F3A71" w:rsidP="009F3A71">
            <w:r w:rsidRPr="00BB13B2">
              <w:t>Scored 56%</w:t>
            </w:r>
          </w:p>
          <w:p w14:paraId="0247126C" w14:textId="77777777" w:rsidR="009F3A71" w:rsidRDefault="009F3A71" w:rsidP="009F3A71"/>
          <w:p w14:paraId="7B9A7912" w14:textId="77777777" w:rsidR="009F3A71" w:rsidRDefault="009F3A71" w:rsidP="009F3A71">
            <w:pPr>
              <w:rPr>
                <w:b/>
                <w:bCs/>
              </w:rPr>
            </w:pPr>
            <w:r w:rsidRPr="00BB13B2">
              <w:rPr>
                <w:b/>
                <w:bCs/>
              </w:rPr>
              <w:t>[S.S GIRLS HIGH SCHOOL]</w:t>
            </w:r>
          </w:p>
          <w:p w14:paraId="70239E73" w14:textId="77777777" w:rsidR="009F3A71" w:rsidRPr="00BB13B2" w:rsidRDefault="009F3A71" w:rsidP="009F3A71">
            <w:r w:rsidRPr="00BB13B2">
              <w:t>2004</w:t>
            </w:r>
          </w:p>
          <w:p w14:paraId="21829CBD" w14:textId="77777777" w:rsidR="009F3A71" w:rsidRPr="00BB13B2" w:rsidRDefault="009F3A71" w:rsidP="009F3A71">
            <w:r w:rsidRPr="00BB13B2">
              <w:t>Scored 62.5%</w:t>
            </w:r>
          </w:p>
          <w:p w14:paraId="2AC3B4FC" w14:textId="77777777" w:rsidR="009F3A71" w:rsidRPr="00BB13B2" w:rsidRDefault="009F3A71" w:rsidP="009F3A71">
            <w:pPr>
              <w:rPr>
                <w:b/>
                <w:bCs/>
              </w:rPr>
            </w:pPr>
          </w:p>
          <w:p w14:paraId="3102F579" w14:textId="77777777" w:rsidR="009F3A71" w:rsidRPr="00FF1552" w:rsidRDefault="009F3A71" w:rsidP="009F3A71"/>
          <w:p w14:paraId="598FF933" w14:textId="77777777" w:rsidR="00AA0A34" w:rsidRDefault="00AA0A34" w:rsidP="009F3A71">
            <w:pPr>
              <w:pStyle w:val="Heading2"/>
            </w:pPr>
          </w:p>
          <w:p w14:paraId="20D271D5" w14:textId="77777777" w:rsidR="00AA0A34" w:rsidRPr="00AA0A34" w:rsidRDefault="00AA0A34" w:rsidP="00AA0A34">
            <w:pPr>
              <w:pBdr>
                <w:bottom w:val="single" w:sz="4" w:space="1" w:color="auto"/>
              </w:pBdr>
              <w:rPr>
                <w:b/>
                <w:bCs/>
                <w:sz w:val="22"/>
              </w:rPr>
            </w:pPr>
            <w:r w:rsidRPr="00AA0A34">
              <w:rPr>
                <w:b/>
                <w:bCs/>
                <w:sz w:val="22"/>
              </w:rPr>
              <w:t>WORK EXPERIENCE</w:t>
            </w:r>
          </w:p>
          <w:p w14:paraId="6254B4F0" w14:textId="70563EC4" w:rsidR="002C4FCA" w:rsidRDefault="002C4FCA" w:rsidP="00372D9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[BIONICS ENVIRO PVT. </w:t>
            </w:r>
            <w:proofErr w:type="gramStart"/>
            <w:r>
              <w:rPr>
                <w:b/>
                <w:bCs/>
                <w:sz w:val="24"/>
                <w:szCs w:val="24"/>
              </w:rPr>
              <w:t>LTD ,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SALES EXECUTIVE]</w:t>
            </w:r>
          </w:p>
          <w:p w14:paraId="61DE9D91" w14:textId="42439F27" w:rsidR="002C4FCA" w:rsidRDefault="002C4FCA" w:rsidP="00372D9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[SEP 2023 TO JAN 2024]</w:t>
            </w:r>
          </w:p>
          <w:p w14:paraId="4DB5A8C4" w14:textId="036F4E0B" w:rsidR="002C4FCA" w:rsidRPr="002C4FCA" w:rsidRDefault="002C4FCA" w:rsidP="002C4FCA">
            <w:pPr>
              <w:pStyle w:val="ListParagraph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2C4FCA">
              <w:rPr>
                <w:sz w:val="20"/>
                <w:szCs w:val="20"/>
              </w:rPr>
              <w:t>Answer the queries of customers</w:t>
            </w:r>
          </w:p>
          <w:p w14:paraId="0DD4658A" w14:textId="14F840D8" w:rsidR="002C4FCA" w:rsidRPr="002C4FCA" w:rsidRDefault="002C4FCA" w:rsidP="002C4FCA">
            <w:pPr>
              <w:pStyle w:val="ListParagraph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2C4FCA">
              <w:rPr>
                <w:sz w:val="20"/>
                <w:szCs w:val="20"/>
              </w:rPr>
              <w:t>Take requirements</w:t>
            </w:r>
          </w:p>
          <w:p w14:paraId="296E8085" w14:textId="03470161" w:rsidR="002C4FCA" w:rsidRPr="002C4FCA" w:rsidRDefault="002C4FCA" w:rsidP="002C4FCA">
            <w:pPr>
              <w:pStyle w:val="ListParagraph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2C4FCA">
              <w:rPr>
                <w:sz w:val="20"/>
                <w:szCs w:val="20"/>
              </w:rPr>
              <w:t>Suggest them according to their need</w:t>
            </w:r>
          </w:p>
          <w:p w14:paraId="397255AF" w14:textId="0873FEEB" w:rsidR="002C4FCA" w:rsidRPr="002C4FCA" w:rsidRDefault="002C4FCA" w:rsidP="002C4FCA">
            <w:pPr>
              <w:pStyle w:val="ListParagraph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2C4FCA">
              <w:rPr>
                <w:sz w:val="20"/>
                <w:szCs w:val="20"/>
              </w:rPr>
              <w:t>Send them quotation</w:t>
            </w:r>
          </w:p>
          <w:p w14:paraId="62DDC47D" w14:textId="539A6F12" w:rsidR="002C4FCA" w:rsidRPr="002C4FCA" w:rsidRDefault="002C4FCA" w:rsidP="002C4FCA">
            <w:pPr>
              <w:pStyle w:val="ListParagraph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2C4FCA">
              <w:rPr>
                <w:sz w:val="20"/>
                <w:szCs w:val="20"/>
              </w:rPr>
              <w:t>Follow up</w:t>
            </w:r>
          </w:p>
          <w:p w14:paraId="39A3280E" w14:textId="6A8BCD52" w:rsidR="002C4FCA" w:rsidRPr="002C4FCA" w:rsidRDefault="002C4FCA" w:rsidP="002C4FCA">
            <w:pPr>
              <w:pStyle w:val="ListParagraph"/>
              <w:numPr>
                <w:ilvl w:val="0"/>
                <w:numId w:val="28"/>
              </w:numPr>
              <w:rPr>
                <w:sz w:val="20"/>
                <w:szCs w:val="20"/>
              </w:rPr>
            </w:pPr>
            <w:r w:rsidRPr="002C4FCA">
              <w:rPr>
                <w:sz w:val="20"/>
                <w:szCs w:val="20"/>
              </w:rPr>
              <w:t>Take the order and forward to senior</w:t>
            </w:r>
          </w:p>
          <w:p w14:paraId="466E459C" w14:textId="77777777" w:rsidR="002C4FCA" w:rsidRDefault="002C4FCA" w:rsidP="00372D9F">
            <w:pPr>
              <w:rPr>
                <w:b/>
                <w:bCs/>
                <w:sz w:val="24"/>
                <w:szCs w:val="24"/>
              </w:rPr>
            </w:pPr>
          </w:p>
          <w:p w14:paraId="289FAC41" w14:textId="630C29C0" w:rsidR="00372D9F" w:rsidRDefault="00C67150" w:rsidP="00372D9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[SETTLIN, </w:t>
            </w:r>
            <w:proofErr w:type="gramStart"/>
            <w:r>
              <w:rPr>
                <w:b/>
                <w:bCs/>
                <w:sz w:val="24"/>
                <w:szCs w:val="24"/>
              </w:rPr>
              <w:t xml:space="preserve">BUYERS </w:t>
            </w:r>
            <w:r w:rsidR="002C4FCA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CONSULTANT</w:t>
            </w:r>
            <w:proofErr w:type="gramEnd"/>
            <w:r>
              <w:rPr>
                <w:b/>
                <w:bCs/>
                <w:sz w:val="24"/>
                <w:szCs w:val="24"/>
              </w:rPr>
              <w:t>]</w:t>
            </w:r>
          </w:p>
          <w:p w14:paraId="65122E07" w14:textId="35DE40F0" w:rsidR="00C67150" w:rsidRDefault="00C67150" w:rsidP="00372D9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[JUNE 2023 to Aug 2023]</w:t>
            </w:r>
          </w:p>
          <w:p w14:paraId="59AA4112" w14:textId="757E41DA" w:rsidR="00C67150" w:rsidRPr="00C67150" w:rsidRDefault="00C67150" w:rsidP="00C67150">
            <w:pPr>
              <w:pStyle w:val="ListParagraph"/>
              <w:numPr>
                <w:ilvl w:val="0"/>
                <w:numId w:val="27"/>
              </w:numPr>
              <w:rPr>
                <w:sz w:val="20"/>
                <w:szCs w:val="20"/>
              </w:rPr>
            </w:pPr>
            <w:r w:rsidRPr="00C67150">
              <w:rPr>
                <w:sz w:val="20"/>
                <w:szCs w:val="20"/>
              </w:rPr>
              <w:t>Answer the queries of customers.</w:t>
            </w:r>
          </w:p>
          <w:p w14:paraId="3880B3CD" w14:textId="018A0D33" w:rsidR="00C67150" w:rsidRPr="00C67150" w:rsidRDefault="00C67150" w:rsidP="00C67150">
            <w:pPr>
              <w:pStyle w:val="ListParagraph"/>
              <w:numPr>
                <w:ilvl w:val="0"/>
                <w:numId w:val="27"/>
              </w:numPr>
              <w:rPr>
                <w:sz w:val="20"/>
                <w:szCs w:val="20"/>
              </w:rPr>
            </w:pPr>
            <w:r w:rsidRPr="00C67150">
              <w:rPr>
                <w:sz w:val="20"/>
                <w:szCs w:val="20"/>
              </w:rPr>
              <w:t>Taking their requirements</w:t>
            </w:r>
          </w:p>
          <w:p w14:paraId="4B447C1D" w14:textId="2ED0E77F" w:rsidR="00C67150" w:rsidRPr="00C67150" w:rsidRDefault="00C67150" w:rsidP="00C67150">
            <w:pPr>
              <w:pStyle w:val="ListParagraph"/>
              <w:numPr>
                <w:ilvl w:val="0"/>
                <w:numId w:val="27"/>
              </w:numPr>
              <w:rPr>
                <w:sz w:val="20"/>
                <w:szCs w:val="20"/>
              </w:rPr>
            </w:pPr>
            <w:r w:rsidRPr="00C67150">
              <w:rPr>
                <w:sz w:val="20"/>
                <w:szCs w:val="20"/>
              </w:rPr>
              <w:t>Suggest as per their need</w:t>
            </w:r>
          </w:p>
          <w:p w14:paraId="0419E2E3" w14:textId="68461727" w:rsidR="00C67150" w:rsidRPr="00C67150" w:rsidRDefault="00C67150" w:rsidP="00C67150">
            <w:pPr>
              <w:pStyle w:val="ListParagraph"/>
              <w:numPr>
                <w:ilvl w:val="0"/>
                <w:numId w:val="27"/>
              </w:numPr>
              <w:rPr>
                <w:sz w:val="20"/>
                <w:szCs w:val="20"/>
              </w:rPr>
            </w:pPr>
            <w:r w:rsidRPr="00C67150">
              <w:rPr>
                <w:sz w:val="20"/>
                <w:szCs w:val="20"/>
              </w:rPr>
              <w:t xml:space="preserve">Follow up </w:t>
            </w:r>
          </w:p>
          <w:p w14:paraId="014EF47C" w14:textId="57E0A9E8" w:rsidR="00C67150" w:rsidRPr="00C67150" w:rsidRDefault="00C67150" w:rsidP="00C67150">
            <w:pPr>
              <w:pStyle w:val="ListParagraph"/>
              <w:numPr>
                <w:ilvl w:val="0"/>
                <w:numId w:val="27"/>
              </w:numPr>
              <w:rPr>
                <w:sz w:val="20"/>
                <w:szCs w:val="20"/>
              </w:rPr>
            </w:pPr>
            <w:r w:rsidRPr="00C67150">
              <w:rPr>
                <w:sz w:val="20"/>
                <w:szCs w:val="20"/>
              </w:rPr>
              <w:t>Scheduling the visits and fixing meetings.</w:t>
            </w:r>
          </w:p>
          <w:p w14:paraId="03703816" w14:textId="77777777" w:rsidR="00C67150" w:rsidRDefault="00C67150" w:rsidP="00372D9F">
            <w:pPr>
              <w:rPr>
                <w:b/>
                <w:bCs/>
                <w:sz w:val="24"/>
                <w:szCs w:val="24"/>
              </w:rPr>
            </w:pPr>
          </w:p>
          <w:p w14:paraId="10003C15" w14:textId="251B7AD2" w:rsidR="00855B9D" w:rsidRDefault="00855B9D" w:rsidP="00372D9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[VISVAK ENGINEERS PVT LTD., BUSSINESS DEVELOPMENT MANAGER]</w:t>
            </w:r>
          </w:p>
          <w:p w14:paraId="2A43A3D4" w14:textId="454CD656" w:rsidR="00855B9D" w:rsidRDefault="00855B9D" w:rsidP="00372D9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[ Nov 2022 to </w:t>
            </w:r>
            <w:r w:rsidR="00B067BF">
              <w:rPr>
                <w:b/>
                <w:bCs/>
                <w:sz w:val="24"/>
                <w:szCs w:val="24"/>
              </w:rPr>
              <w:t>March</w:t>
            </w:r>
            <w:r>
              <w:rPr>
                <w:b/>
                <w:bCs/>
                <w:sz w:val="24"/>
                <w:szCs w:val="24"/>
              </w:rPr>
              <w:t xml:space="preserve"> 2023]</w:t>
            </w:r>
          </w:p>
          <w:p w14:paraId="57078F90" w14:textId="350C456D" w:rsidR="00855B9D" w:rsidRPr="00855B9D" w:rsidRDefault="00855B9D" w:rsidP="00855B9D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855B9D">
              <w:rPr>
                <w:sz w:val="20"/>
                <w:szCs w:val="20"/>
              </w:rPr>
              <w:t>Answer the queries of customers.</w:t>
            </w:r>
          </w:p>
          <w:p w14:paraId="140F9912" w14:textId="368F491B" w:rsidR="00855B9D" w:rsidRPr="00855B9D" w:rsidRDefault="00855B9D" w:rsidP="00855B9D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855B9D">
              <w:rPr>
                <w:sz w:val="20"/>
                <w:szCs w:val="20"/>
              </w:rPr>
              <w:t>Suggest them product as per their requirements.</w:t>
            </w:r>
          </w:p>
          <w:p w14:paraId="021E2587" w14:textId="6C9E2193" w:rsidR="00855B9D" w:rsidRPr="00855B9D" w:rsidRDefault="00855B9D" w:rsidP="00855B9D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855B9D">
              <w:rPr>
                <w:sz w:val="20"/>
                <w:szCs w:val="20"/>
              </w:rPr>
              <w:t>Selection of final products.</w:t>
            </w:r>
          </w:p>
          <w:p w14:paraId="7F823403" w14:textId="13351B19" w:rsidR="00855B9D" w:rsidRPr="00855B9D" w:rsidRDefault="00855B9D" w:rsidP="00855B9D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855B9D">
              <w:rPr>
                <w:sz w:val="20"/>
                <w:szCs w:val="20"/>
              </w:rPr>
              <w:t>Sending quotation.</w:t>
            </w:r>
          </w:p>
          <w:p w14:paraId="15D06FFD" w14:textId="0A63896C" w:rsidR="00855B9D" w:rsidRPr="00855B9D" w:rsidRDefault="00855B9D" w:rsidP="00855B9D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855B9D">
              <w:rPr>
                <w:sz w:val="20"/>
                <w:szCs w:val="20"/>
              </w:rPr>
              <w:t>Follow up the customers on daily basis.</w:t>
            </w:r>
          </w:p>
          <w:p w14:paraId="76C65E44" w14:textId="74232C2E" w:rsidR="00855B9D" w:rsidRPr="00855B9D" w:rsidRDefault="00855B9D" w:rsidP="00855B9D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855B9D">
              <w:rPr>
                <w:sz w:val="20"/>
                <w:szCs w:val="20"/>
              </w:rPr>
              <w:t>Documentation.</w:t>
            </w:r>
          </w:p>
          <w:p w14:paraId="63DD617F" w14:textId="2E74C4C1" w:rsidR="00855B9D" w:rsidRPr="00855B9D" w:rsidRDefault="00855B9D" w:rsidP="00372D9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</w:p>
          <w:p w14:paraId="7FC246A1" w14:textId="096C04C9" w:rsidR="00372D9F" w:rsidRPr="00AF3B54" w:rsidRDefault="00372D9F" w:rsidP="00372D9F">
            <w:pPr>
              <w:rPr>
                <w:b/>
                <w:bCs/>
                <w:sz w:val="24"/>
                <w:szCs w:val="24"/>
              </w:rPr>
            </w:pPr>
            <w:r w:rsidRPr="00AF3B54">
              <w:rPr>
                <w:b/>
                <w:bCs/>
                <w:sz w:val="24"/>
                <w:szCs w:val="24"/>
              </w:rPr>
              <w:t>[YAMUNA INDUSTRIES LTD</w:t>
            </w:r>
            <w:r w:rsidR="00131E07">
              <w:rPr>
                <w:b/>
                <w:bCs/>
                <w:sz w:val="24"/>
                <w:szCs w:val="24"/>
              </w:rPr>
              <w:t>.</w:t>
            </w:r>
            <w:r w:rsidRPr="00AF3B54">
              <w:rPr>
                <w:b/>
                <w:bCs/>
                <w:sz w:val="24"/>
                <w:szCs w:val="24"/>
              </w:rPr>
              <w:t>, PRODUCTION, PLANNING A</w:t>
            </w:r>
            <w:r w:rsidR="0009018E">
              <w:rPr>
                <w:b/>
                <w:bCs/>
                <w:sz w:val="24"/>
                <w:szCs w:val="24"/>
              </w:rPr>
              <w:t xml:space="preserve">ND RESEARCH </w:t>
            </w:r>
            <w:r w:rsidRPr="00AF3B54">
              <w:rPr>
                <w:b/>
                <w:bCs/>
                <w:sz w:val="24"/>
                <w:szCs w:val="24"/>
              </w:rPr>
              <w:t>ENGINEER]</w:t>
            </w:r>
          </w:p>
          <w:p w14:paraId="5B1C932F" w14:textId="3F653E5A" w:rsidR="00372D9F" w:rsidRDefault="00372D9F" w:rsidP="00372D9F">
            <w:pPr>
              <w:rPr>
                <w:b/>
                <w:bCs/>
                <w:sz w:val="24"/>
                <w:szCs w:val="24"/>
              </w:rPr>
            </w:pPr>
            <w:r w:rsidRPr="00AF3B54">
              <w:rPr>
                <w:b/>
                <w:bCs/>
                <w:sz w:val="24"/>
                <w:szCs w:val="24"/>
              </w:rPr>
              <w:t>[</w:t>
            </w:r>
            <w:r>
              <w:rPr>
                <w:b/>
                <w:bCs/>
                <w:sz w:val="24"/>
                <w:szCs w:val="24"/>
              </w:rPr>
              <w:t xml:space="preserve">Sep </w:t>
            </w:r>
            <w:r w:rsidRPr="00AF3B54">
              <w:rPr>
                <w:b/>
                <w:bCs/>
                <w:sz w:val="24"/>
                <w:szCs w:val="24"/>
              </w:rPr>
              <w:t>20</w:t>
            </w:r>
            <w:r>
              <w:rPr>
                <w:b/>
                <w:bCs/>
                <w:sz w:val="24"/>
                <w:szCs w:val="24"/>
              </w:rPr>
              <w:t>20</w:t>
            </w:r>
            <w:r w:rsidRPr="00AF3B54">
              <w:rPr>
                <w:b/>
                <w:bCs/>
                <w:sz w:val="24"/>
                <w:szCs w:val="24"/>
              </w:rPr>
              <w:t xml:space="preserve"> T</w:t>
            </w:r>
            <w:r w:rsidR="00131E07">
              <w:rPr>
                <w:b/>
                <w:bCs/>
                <w:sz w:val="24"/>
                <w:szCs w:val="24"/>
              </w:rPr>
              <w:t>o</w:t>
            </w:r>
            <w:r w:rsidRPr="00AF3B54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April</w:t>
            </w:r>
            <w:r w:rsidRPr="00AF3B54">
              <w:rPr>
                <w:b/>
                <w:bCs/>
                <w:sz w:val="24"/>
                <w:szCs w:val="24"/>
              </w:rPr>
              <w:t xml:space="preserve"> 20</w:t>
            </w:r>
            <w:r>
              <w:rPr>
                <w:b/>
                <w:bCs/>
                <w:sz w:val="24"/>
                <w:szCs w:val="24"/>
              </w:rPr>
              <w:t>22</w:t>
            </w:r>
            <w:r w:rsidRPr="00AF3B54">
              <w:rPr>
                <w:b/>
                <w:bCs/>
                <w:sz w:val="24"/>
                <w:szCs w:val="24"/>
              </w:rPr>
              <w:t>]</w:t>
            </w:r>
          </w:p>
          <w:p w14:paraId="68E70C32" w14:textId="77777777" w:rsidR="00CC3329" w:rsidRDefault="00CC3329" w:rsidP="00372D9F">
            <w:pPr>
              <w:rPr>
                <w:b/>
                <w:bCs/>
                <w:sz w:val="24"/>
                <w:szCs w:val="24"/>
              </w:rPr>
            </w:pPr>
          </w:p>
          <w:p w14:paraId="72476649" w14:textId="25136C6F" w:rsidR="00372D9F" w:rsidRPr="0074138C" w:rsidRDefault="00372D9F" w:rsidP="00372D9F">
            <w:pPr>
              <w:pStyle w:val="ListParagraph"/>
              <w:numPr>
                <w:ilvl w:val="0"/>
                <w:numId w:val="21"/>
              </w:numPr>
              <w:rPr>
                <w:b/>
                <w:bCs/>
                <w:sz w:val="24"/>
                <w:szCs w:val="24"/>
              </w:rPr>
            </w:pPr>
            <w:r w:rsidRPr="00684F28">
              <w:rPr>
                <w:sz w:val="20"/>
                <w:szCs w:val="20"/>
              </w:rPr>
              <w:lastRenderedPageBreak/>
              <w:t>Planning smooth production</w:t>
            </w:r>
            <w:r w:rsidR="00E4176B">
              <w:rPr>
                <w:sz w:val="20"/>
                <w:szCs w:val="20"/>
              </w:rPr>
              <w:t>.</w:t>
            </w:r>
          </w:p>
          <w:p w14:paraId="382BF428" w14:textId="4F2CBFC4" w:rsidR="00372D9F" w:rsidRDefault="00372D9F" w:rsidP="00372D9F">
            <w:pPr>
              <w:pStyle w:val="ListParagraph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Managed Production </w:t>
            </w:r>
            <w:r w:rsidRPr="00307BBD">
              <w:rPr>
                <w:sz w:val="20"/>
                <w:szCs w:val="20"/>
              </w:rPr>
              <w:t xml:space="preserve">Planning </w:t>
            </w:r>
            <w:r>
              <w:rPr>
                <w:sz w:val="20"/>
                <w:szCs w:val="20"/>
              </w:rPr>
              <w:t>strategy (raw materials requirements according to customer demand, cost analysis, capital requirement).</w:t>
            </w:r>
          </w:p>
          <w:p w14:paraId="02C5A556" w14:textId="77777777" w:rsidR="00A4115F" w:rsidRDefault="00A4115F" w:rsidP="00A4115F">
            <w:pPr>
              <w:pStyle w:val="ListParagraph"/>
              <w:rPr>
                <w:sz w:val="20"/>
                <w:szCs w:val="20"/>
              </w:rPr>
            </w:pPr>
          </w:p>
          <w:p w14:paraId="09428344" w14:textId="77777777" w:rsidR="00372D9F" w:rsidRDefault="00372D9F" w:rsidP="00372D9F">
            <w:pPr>
              <w:pStyle w:val="ListParagraph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Focused on Cost effective and efficient methods.</w:t>
            </w:r>
          </w:p>
          <w:p w14:paraId="57B28E49" w14:textId="77777777" w:rsidR="00372D9F" w:rsidRDefault="00372D9F" w:rsidP="00372D9F">
            <w:pPr>
              <w:pStyle w:val="ListParagraph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 of number of Manpower’s required and assigned individual’s work.</w:t>
            </w:r>
          </w:p>
          <w:p w14:paraId="78096467" w14:textId="77777777" w:rsidR="00372D9F" w:rsidRDefault="00372D9F" w:rsidP="00372D9F">
            <w:pPr>
              <w:pStyle w:val="ListParagraph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Coordinated with all the workers, supervisors, manager, accountants, venders and other related staffs.</w:t>
            </w:r>
          </w:p>
          <w:p w14:paraId="1B5DB41D" w14:textId="77777777" w:rsidR="00372D9F" w:rsidRDefault="00372D9F" w:rsidP="00372D9F">
            <w:pPr>
              <w:pStyle w:val="ListParagraph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Ensured quality control standards are maintained.</w:t>
            </w:r>
          </w:p>
          <w:p w14:paraId="74D37733" w14:textId="736493A1" w:rsidR="00372D9F" w:rsidRDefault="00372D9F" w:rsidP="00372D9F">
            <w:pPr>
              <w:pStyle w:val="ListParagraph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Managed multi productions at various stages of production.</w:t>
            </w:r>
          </w:p>
          <w:p w14:paraId="74807AF4" w14:textId="77777777" w:rsidR="00A4115F" w:rsidRDefault="00A4115F" w:rsidP="00A4115F">
            <w:pPr>
              <w:pStyle w:val="ListParagraph"/>
              <w:rPr>
                <w:sz w:val="20"/>
                <w:szCs w:val="20"/>
              </w:rPr>
            </w:pPr>
          </w:p>
          <w:p w14:paraId="6F90E858" w14:textId="254169A0" w:rsidR="00372D9F" w:rsidRDefault="00372D9F" w:rsidP="00372D9F">
            <w:pPr>
              <w:pStyle w:val="ListParagraph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Strong schedule maintenance experience with strict follow ups with all the related staffs of project to deliver the final product on or before the committed time. </w:t>
            </w:r>
          </w:p>
          <w:p w14:paraId="597DEE53" w14:textId="77777777" w:rsidR="00A4115F" w:rsidRDefault="00A4115F" w:rsidP="00A4115F">
            <w:pPr>
              <w:pStyle w:val="ListParagraph"/>
              <w:rPr>
                <w:sz w:val="20"/>
                <w:szCs w:val="20"/>
              </w:rPr>
            </w:pPr>
          </w:p>
          <w:p w14:paraId="252E6BE3" w14:textId="77777777" w:rsidR="00372D9F" w:rsidRPr="002F6C56" w:rsidRDefault="00372D9F" w:rsidP="00372D9F">
            <w:pPr>
              <w:pStyle w:val="ListParagraph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 w:rsidRPr="002F6C56">
              <w:rPr>
                <w:sz w:val="20"/>
                <w:szCs w:val="20"/>
              </w:rPr>
              <w:t xml:space="preserve">Proactively emphasized on quality check of the final product, analyzed problems and advised multiple groups on area of improvements. </w:t>
            </w:r>
          </w:p>
          <w:p w14:paraId="00ED96F2" w14:textId="77777777" w:rsidR="00372D9F" w:rsidRPr="0074138C" w:rsidRDefault="00372D9F" w:rsidP="00372D9F">
            <w:pPr>
              <w:ind w:left="360"/>
              <w:rPr>
                <w:b/>
                <w:bCs/>
                <w:sz w:val="24"/>
                <w:szCs w:val="24"/>
              </w:rPr>
            </w:pPr>
          </w:p>
          <w:p w14:paraId="35C46D39" w14:textId="77777777" w:rsidR="00372D9F" w:rsidRPr="0043730C" w:rsidRDefault="00372D9F" w:rsidP="00372D9F">
            <w:pPr>
              <w:pStyle w:val="ListParagraph"/>
              <w:numPr>
                <w:ilvl w:val="0"/>
                <w:numId w:val="21"/>
              </w:numPr>
              <w:rPr>
                <w:b/>
                <w:bCs/>
                <w:sz w:val="24"/>
                <w:szCs w:val="24"/>
              </w:rPr>
            </w:pPr>
            <w:r w:rsidRPr="004975B9">
              <w:rPr>
                <w:sz w:val="20"/>
                <w:szCs w:val="20"/>
              </w:rPr>
              <w:t>Raw material requirement management, to guide the   supervisors and follow up with them as well as marketing team.</w:t>
            </w:r>
          </w:p>
          <w:p w14:paraId="5CC250A7" w14:textId="77777777" w:rsidR="00CC3329" w:rsidRPr="00CC3329" w:rsidRDefault="00372D9F" w:rsidP="00372D9F">
            <w:pPr>
              <w:pStyle w:val="ListParagraph"/>
              <w:numPr>
                <w:ilvl w:val="0"/>
                <w:numId w:val="21"/>
              </w:numPr>
              <w:rPr>
                <w:b/>
                <w:bCs/>
                <w:sz w:val="24"/>
                <w:szCs w:val="24"/>
              </w:rPr>
            </w:pPr>
            <w:r w:rsidRPr="0043730C">
              <w:rPr>
                <w:sz w:val="20"/>
                <w:szCs w:val="20"/>
              </w:rPr>
              <w:t xml:space="preserve">Quality check of the final product before delivering as per customer requirement.   </w:t>
            </w:r>
          </w:p>
          <w:p w14:paraId="4B9EFD19" w14:textId="2E34E435" w:rsidR="00372D9F" w:rsidRPr="00E64DDA" w:rsidRDefault="00CC3329" w:rsidP="00372D9F">
            <w:pPr>
              <w:pStyle w:val="ListParagraph"/>
              <w:numPr>
                <w:ilvl w:val="0"/>
                <w:numId w:val="21"/>
              </w:numPr>
              <w:rPr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 w:rsidRPr="00E64DDA">
              <w:rPr>
                <w:color w:val="000000" w:themeColor="text1"/>
                <w:sz w:val="20"/>
                <w:szCs w:val="20"/>
                <w:highlight w:val="yellow"/>
              </w:rPr>
              <w:t>Research and synthesis of cost effective and environment friendly materials</w:t>
            </w:r>
            <w:r w:rsidR="00372D9F" w:rsidRPr="00E64DDA">
              <w:rPr>
                <w:color w:val="000000" w:themeColor="text1"/>
                <w:sz w:val="20"/>
                <w:szCs w:val="20"/>
                <w:highlight w:val="yellow"/>
              </w:rPr>
              <w:t xml:space="preserve">       </w:t>
            </w:r>
          </w:p>
          <w:p w14:paraId="2D6081C6" w14:textId="77777777" w:rsidR="00372D9F" w:rsidRPr="002F6C56" w:rsidRDefault="00372D9F" w:rsidP="00372D9F">
            <w:pPr>
              <w:rPr>
                <w:sz w:val="20"/>
                <w:szCs w:val="20"/>
              </w:rPr>
            </w:pPr>
          </w:p>
          <w:p w14:paraId="4465CA6D" w14:textId="77777777" w:rsidR="00AA0A34" w:rsidRPr="00AA0A34" w:rsidRDefault="00AA0A34" w:rsidP="00AA0A34"/>
          <w:p w14:paraId="2B20C491" w14:textId="304B8084" w:rsidR="00307BBD" w:rsidRDefault="00307BBD" w:rsidP="00307BBD">
            <w:pPr>
              <w:rPr>
                <w:b/>
                <w:bCs/>
                <w:sz w:val="24"/>
                <w:szCs w:val="24"/>
              </w:rPr>
            </w:pPr>
          </w:p>
          <w:p w14:paraId="54D44490" w14:textId="559EDECF" w:rsidR="00307BBD" w:rsidRPr="00307BBD" w:rsidRDefault="00307BBD" w:rsidP="00D6797E">
            <w:pPr>
              <w:pStyle w:val="ListParagraph"/>
              <w:rPr>
                <w:sz w:val="20"/>
                <w:szCs w:val="20"/>
              </w:rPr>
            </w:pPr>
          </w:p>
          <w:p w14:paraId="63FDEA04" w14:textId="77777777" w:rsidR="00372D9F" w:rsidRDefault="00372D9F" w:rsidP="009F3A71">
            <w:pPr>
              <w:pStyle w:val="Heading4"/>
              <w:rPr>
                <w:sz w:val="24"/>
                <w:szCs w:val="24"/>
              </w:rPr>
            </w:pPr>
          </w:p>
          <w:p w14:paraId="23C1602E" w14:textId="4D4A736B" w:rsidR="00372D9F" w:rsidRDefault="00372D9F" w:rsidP="009F3A71">
            <w:pPr>
              <w:pStyle w:val="Heading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[WAY2WEALTH PRIVATE, LTD. KOLKATA]</w:t>
            </w:r>
          </w:p>
          <w:p w14:paraId="3C3ABF37" w14:textId="02BA82C8" w:rsidR="00411E7D" w:rsidRPr="00411E7D" w:rsidRDefault="00411E7D" w:rsidP="00411E7D">
            <w:pPr>
              <w:rPr>
                <w:b/>
                <w:bCs/>
                <w:sz w:val="24"/>
                <w:szCs w:val="24"/>
              </w:rPr>
            </w:pPr>
            <w:r w:rsidRPr="00411E7D">
              <w:rPr>
                <w:b/>
                <w:bCs/>
                <w:sz w:val="24"/>
                <w:szCs w:val="24"/>
              </w:rPr>
              <w:t>[July 201</w:t>
            </w:r>
            <w:r w:rsidR="00B067BF">
              <w:rPr>
                <w:b/>
                <w:bCs/>
                <w:sz w:val="24"/>
                <w:szCs w:val="24"/>
              </w:rPr>
              <w:t>6</w:t>
            </w:r>
            <w:r w:rsidRPr="00411E7D">
              <w:rPr>
                <w:b/>
                <w:bCs/>
                <w:sz w:val="24"/>
                <w:szCs w:val="24"/>
              </w:rPr>
              <w:t xml:space="preserve">- </w:t>
            </w:r>
            <w:r w:rsidR="00B067BF">
              <w:rPr>
                <w:b/>
                <w:bCs/>
                <w:sz w:val="24"/>
                <w:szCs w:val="24"/>
              </w:rPr>
              <w:t>OCT</w:t>
            </w:r>
            <w:r w:rsidRPr="00411E7D">
              <w:rPr>
                <w:b/>
                <w:bCs/>
                <w:sz w:val="24"/>
                <w:szCs w:val="24"/>
              </w:rPr>
              <w:t xml:space="preserve"> 2017]</w:t>
            </w:r>
          </w:p>
          <w:p w14:paraId="547AB7E8" w14:textId="02EE2B8F" w:rsidR="00372D9F" w:rsidRDefault="00372D9F" w:rsidP="00372D9F"/>
          <w:p w14:paraId="6B0C2FB0" w14:textId="77777777" w:rsidR="006D24B6" w:rsidRDefault="006D24B6" w:rsidP="006D24B6">
            <w:pPr>
              <w:pStyle w:val="ListParagraph"/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6D24B6">
              <w:rPr>
                <w:sz w:val="20"/>
                <w:szCs w:val="20"/>
              </w:rPr>
              <w:t xml:space="preserve">To coordinate between Banks and company as well as Franchises. </w:t>
            </w:r>
          </w:p>
          <w:p w14:paraId="7D87DF7F" w14:textId="7131B518" w:rsidR="006D24B6" w:rsidRDefault="006D24B6" w:rsidP="006D24B6">
            <w:pPr>
              <w:pStyle w:val="ListParagraph"/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6D24B6">
              <w:rPr>
                <w:sz w:val="20"/>
                <w:szCs w:val="20"/>
              </w:rPr>
              <w:t>Follow-up</w:t>
            </w:r>
            <w:r>
              <w:rPr>
                <w:sz w:val="20"/>
                <w:szCs w:val="20"/>
              </w:rPr>
              <w:t xml:space="preserve"> </w:t>
            </w:r>
            <w:r w:rsidRPr="006D24B6">
              <w:rPr>
                <w:sz w:val="20"/>
                <w:szCs w:val="20"/>
              </w:rPr>
              <w:t>the</w:t>
            </w:r>
            <w:r>
              <w:rPr>
                <w:sz w:val="20"/>
                <w:szCs w:val="20"/>
              </w:rPr>
              <w:t xml:space="preserve"> </w:t>
            </w:r>
            <w:r w:rsidRPr="006D24B6">
              <w:rPr>
                <w:sz w:val="20"/>
                <w:szCs w:val="20"/>
              </w:rPr>
              <w:t>entire</w:t>
            </w:r>
            <w:r>
              <w:rPr>
                <w:sz w:val="20"/>
                <w:szCs w:val="20"/>
              </w:rPr>
              <w:t xml:space="preserve"> process starting from documentation till disbursement.</w:t>
            </w:r>
          </w:p>
          <w:p w14:paraId="0609AC20" w14:textId="4AC4E6A6" w:rsidR="00372D9F" w:rsidRDefault="006D24B6" w:rsidP="006D24B6">
            <w:pPr>
              <w:pStyle w:val="ListParagraph"/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6D24B6">
              <w:rPr>
                <w:sz w:val="20"/>
                <w:szCs w:val="20"/>
              </w:rPr>
              <w:t>Weekly and monthly MIS update.</w:t>
            </w:r>
          </w:p>
          <w:p w14:paraId="24F1879A" w14:textId="77777777" w:rsidR="00B067BF" w:rsidRDefault="00B067BF" w:rsidP="00B067BF">
            <w:pPr>
              <w:pStyle w:val="ListParagraph"/>
              <w:rPr>
                <w:sz w:val="20"/>
                <w:szCs w:val="20"/>
              </w:rPr>
            </w:pPr>
          </w:p>
          <w:p w14:paraId="140B97D2" w14:textId="563371D4" w:rsidR="00B067BF" w:rsidRPr="00B067BF" w:rsidRDefault="00B067BF" w:rsidP="00B067BF">
            <w:pPr>
              <w:rPr>
                <w:b/>
                <w:bCs/>
                <w:sz w:val="24"/>
                <w:szCs w:val="24"/>
              </w:rPr>
            </w:pPr>
            <w:r w:rsidRPr="00B067BF">
              <w:rPr>
                <w:b/>
                <w:bCs/>
                <w:sz w:val="24"/>
                <w:szCs w:val="24"/>
              </w:rPr>
              <w:t xml:space="preserve">[SAI ROOF REAL </w:t>
            </w:r>
            <w:r w:rsidR="00F93FDB" w:rsidRPr="00B067BF">
              <w:rPr>
                <w:b/>
                <w:bCs/>
                <w:sz w:val="24"/>
                <w:szCs w:val="24"/>
              </w:rPr>
              <w:t>ESTATE,</w:t>
            </w:r>
            <w:r w:rsidRPr="00B067BF">
              <w:rPr>
                <w:b/>
                <w:bCs/>
                <w:sz w:val="24"/>
                <w:szCs w:val="24"/>
              </w:rPr>
              <w:t xml:space="preserve"> KOLKATA]</w:t>
            </w:r>
          </w:p>
          <w:p w14:paraId="5C41EFC5" w14:textId="54FF2301" w:rsidR="00B067BF" w:rsidRPr="00B067BF" w:rsidRDefault="00B067BF" w:rsidP="00B067BF">
            <w:pPr>
              <w:rPr>
                <w:b/>
                <w:bCs/>
                <w:sz w:val="24"/>
                <w:szCs w:val="24"/>
              </w:rPr>
            </w:pPr>
            <w:r w:rsidRPr="00B067BF">
              <w:rPr>
                <w:b/>
                <w:bCs/>
                <w:sz w:val="24"/>
                <w:szCs w:val="24"/>
              </w:rPr>
              <w:t>[CUSTOMER RELATIONSHIP EXECUTIVE]</w:t>
            </w:r>
          </w:p>
          <w:p w14:paraId="126FFDA5" w14:textId="6EA1FAB5" w:rsidR="00B067BF" w:rsidRDefault="00B067BF" w:rsidP="00B067BF">
            <w:pPr>
              <w:rPr>
                <w:b/>
                <w:bCs/>
                <w:sz w:val="24"/>
                <w:szCs w:val="24"/>
              </w:rPr>
            </w:pPr>
            <w:r w:rsidRPr="00B067BF">
              <w:rPr>
                <w:b/>
                <w:bCs/>
                <w:sz w:val="24"/>
                <w:szCs w:val="24"/>
              </w:rPr>
              <w:t>[ AUGUST 201</w:t>
            </w:r>
            <w:r w:rsidR="00F45395">
              <w:rPr>
                <w:b/>
                <w:bCs/>
                <w:sz w:val="24"/>
                <w:szCs w:val="24"/>
              </w:rPr>
              <w:t>4</w:t>
            </w:r>
            <w:r w:rsidRPr="00B067BF">
              <w:rPr>
                <w:b/>
                <w:bCs/>
                <w:sz w:val="24"/>
                <w:szCs w:val="24"/>
              </w:rPr>
              <w:t xml:space="preserve"> – JUNE 2016]</w:t>
            </w:r>
          </w:p>
          <w:p w14:paraId="5EBF9A43" w14:textId="17528B3A" w:rsidR="00ED78C1" w:rsidRPr="00F93FDB" w:rsidRDefault="00F93FDB" w:rsidP="00ED78C1">
            <w:pPr>
              <w:pStyle w:val="ListParagraph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F93FDB">
              <w:rPr>
                <w:sz w:val="20"/>
                <w:szCs w:val="20"/>
              </w:rPr>
              <w:t>Customer interaction</w:t>
            </w:r>
          </w:p>
          <w:p w14:paraId="16B12691" w14:textId="7B3462FE" w:rsidR="00F93FDB" w:rsidRPr="00F93FDB" w:rsidRDefault="00F93FDB" w:rsidP="00ED78C1">
            <w:pPr>
              <w:pStyle w:val="ListParagraph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F93FDB">
              <w:rPr>
                <w:sz w:val="20"/>
                <w:szCs w:val="20"/>
              </w:rPr>
              <w:t>Generating the leads</w:t>
            </w:r>
          </w:p>
          <w:p w14:paraId="17531E66" w14:textId="705F5477" w:rsidR="00F93FDB" w:rsidRPr="00F93FDB" w:rsidRDefault="00F93FDB" w:rsidP="00ED78C1">
            <w:pPr>
              <w:pStyle w:val="ListParagraph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F93FDB">
              <w:rPr>
                <w:sz w:val="20"/>
                <w:szCs w:val="20"/>
              </w:rPr>
              <w:t>Sending quotations</w:t>
            </w:r>
          </w:p>
          <w:p w14:paraId="4597D571" w14:textId="41119EEC" w:rsidR="00F93FDB" w:rsidRPr="00F93FDB" w:rsidRDefault="00F93FDB" w:rsidP="00ED78C1">
            <w:pPr>
              <w:pStyle w:val="ListParagraph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F93FDB">
              <w:rPr>
                <w:sz w:val="20"/>
                <w:szCs w:val="20"/>
              </w:rPr>
              <w:t>Fixing the appointments</w:t>
            </w:r>
          </w:p>
          <w:p w14:paraId="57638C50" w14:textId="42361FDD" w:rsidR="00B067BF" w:rsidRPr="00F93FDB" w:rsidRDefault="00B067BF" w:rsidP="00ED78C1">
            <w:pPr>
              <w:pStyle w:val="ListParagraph"/>
              <w:rPr>
                <w:sz w:val="20"/>
                <w:szCs w:val="20"/>
              </w:rPr>
            </w:pPr>
          </w:p>
          <w:p w14:paraId="5EACF009" w14:textId="77777777" w:rsidR="00B067BF" w:rsidRDefault="00B067BF" w:rsidP="00B067BF">
            <w:pPr>
              <w:rPr>
                <w:b/>
                <w:bCs/>
                <w:sz w:val="24"/>
                <w:szCs w:val="24"/>
              </w:rPr>
            </w:pPr>
          </w:p>
          <w:p w14:paraId="1E0EB77C" w14:textId="77777777" w:rsidR="00B067BF" w:rsidRPr="00B067BF" w:rsidRDefault="00B067BF" w:rsidP="00B067BF">
            <w:pPr>
              <w:rPr>
                <w:b/>
                <w:bCs/>
                <w:sz w:val="24"/>
                <w:szCs w:val="24"/>
              </w:rPr>
            </w:pPr>
          </w:p>
          <w:p w14:paraId="38A56519" w14:textId="3C2434CB" w:rsidR="00372D9F" w:rsidRPr="00B067BF" w:rsidRDefault="00372D9F" w:rsidP="00372D9F">
            <w:pPr>
              <w:rPr>
                <w:b/>
                <w:bCs/>
                <w:sz w:val="24"/>
                <w:szCs w:val="24"/>
              </w:rPr>
            </w:pPr>
          </w:p>
          <w:p w14:paraId="5561A531" w14:textId="10841FC5" w:rsidR="002F6C56" w:rsidRDefault="009F3A71" w:rsidP="009F3A71">
            <w:pPr>
              <w:pStyle w:val="Heading4"/>
              <w:rPr>
                <w:sz w:val="24"/>
                <w:szCs w:val="24"/>
              </w:rPr>
            </w:pPr>
            <w:r w:rsidRPr="00FC5B4D">
              <w:rPr>
                <w:sz w:val="24"/>
                <w:szCs w:val="24"/>
              </w:rPr>
              <w:lastRenderedPageBreak/>
              <w:t xml:space="preserve">[ORDNANACE FACTORY, NAGPUR] </w:t>
            </w:r>
          </w:p>
          <w:p w14:paraId="458D819B" w14:textId="53DCB6E7" w:rsidR="009F3A71" w:rsidRPr="00FC5B4D" w:rsidRDefault="009F3A71" w:rsidP="009F3A71">
            <w:pPr>
              <w:pStyle w:val="Heading4"/>
              <w:rPr>
                <w:sz w:val="24"/>
                <w:szCs w:val="24"/>
              </w:rPr>
            </w:pPr>
            <w:r w:rsidRPr="00FC5B4D">
              <w:rPr>
                <w:sz w:val="24"/>
                <w:szCs w:val="24"/>
              </w:rPr>
              <w:t>[GRADUATE APPRENTICE]</w:t>
            </w:r>
          </w:p>
          <w:p w14:paraId="2420A723" w14:textId="1F077CDD" w:rsidR="0040519A" w:rsidRDefault="009F3A71" w:rsidP="0040519A">
            <w:pPr>
              <w:rPr>
                <w:sz w:val="20"/>
                <w:szCs w:val="20"/>
              </w:rPr>
            </w:pPr>
            <w:r w:rsidRPr="00FC5B4D">
              <w:rPr>
                <w:b/>
                <w:bCs/>
                <w:sz w:val="24"/>
                <w:szCs w:val="24"/>
              </w:rPr>
              <w:t>[</w:t>
            </w:r>
            <w:r w:rsidR="00372D9F">
              <w:rPr>
                <w:b/>
                <w:bCs/>
                <w:sz w:val="24"/>
                <w:szCs w:val="24"/>
              </w:rPr>
              <w:t>Sep</w:t>
            </w:r>
            <w:r w:rsidR="002F6C56">
              <w:rPr>
                <w:b/>
                <w:bCs/>
                <w:sz w:val="24"/>
                <w:szCs w:val="24"/>
              </w:rPr>
              <w:t xml:space="preserve"> </w:t>
            </w:r>
            <w:r w:rsidRPr="00FC5B4D">
              <w:rPr>
                <w:b/>
                <w:bCs/>
                <w:sz w:val="24"/>
                <w:szCs w:val="24"/>
              </w:rPr>
              <w:t>2013</w:t>
            </w:r>
            <w:r w:rsidR="00372D9F">
              <w:rPr>
                <w:b/>
                <w:bCs/>
                <w:sz w:val="24"/>
                <w:szCs w:val="24"/>
              </w:rPr>
              <w:t>- May</w:t>
            </w:r>
            <w:r w:rsidRPr="00FC5B4D">
              <w:rPr>
                <w:b/>
                <w:bCs/>
                <w:sz w:val="24"/>
                <w:szCs w:val="24"/>
              </w:rPr>
              <w:t xml:space="preserve"> 2014</w:t>
            </w:r>
            <w:r w:rsidR="00E80441">
              <w:rPr>
                <w:sz w:val="20"/>
                <w:szCs w:val="20"/>
              </w:rPr>
              <w:t>]</w:t>
            </w:r>
          </w:p>
          <w:p w14:paraId="7D4DE2DA" w14:textId="77777777" w:rsidR="00372D9F" w:rsidRDefault="00372D9F" w:rsidP="0040519A">
            <w:pPr>
              <w:rPr>
                <w:sz w:val="20"/>
                <w:szCs w:val="20"/>
              </w:rPr>
            </w:pPr>
          </w:p>
          <w:p w14:paraId="30A733A0" w14:textId="537AABE1" w:rsidR="002F6C56" w:rsidRPr="0040519A" w:rsidRDefault="002F6C56" w:rsidP="0074138C">
            <w:pPr>
              <w:pStyle w:val="ListParagraph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 w:rsidRPr="0040519A">
              <w:rPr>
                <w:sz w:val="20"/>
                <w:szCs w:val="20"/>
              </w:rPr>
              <w:t>Graduate apprentice trainee</w:t>
            </w:r>
          </w:p>
          <w:p w14:paraId="4EF990D6" w14:textId="77777777" w:rsidR="00632322" w:rsidRPr="00E80441" w:rsidRDefault="00632322" w:rsidP="00E80441"/>
          <w:sdt>
            <w:sdtPr>
              <w:id w:val="1669594239"/>
              <w:placeholder>
                <w:docPart w:val="6F01D3DA2A9B4F46A565D59953A6DB28"/>
              </w:placeholder>
              <w:temporary/>
              <w:showingPlcHdr/>
              <w15:appearance w15:val="hidden"/>
            </w:sdtPr>
            <w:sdtContent>
              <w:p w14:paraId="45929032" w14:textId="77777777" w:rsidR="009F3A71" w:rsidRDefault="009F3A71" w:rsidP="009F3A71">
                <w:pPr>
                  <w:pStyle w:val="Heading2"/>
                </w:pPr>
                <w:r w:rsidRPr="00036450">
                  <w:rPr>
                    <w:rStyle w:val="Heading2Char"/>
                    <w:b/>
                    <w:bCs/>
                    <w:caps/>
                  </w:rPr>
                  <w:t>SKILLS</w:t>
                </w:r>
              </w:p>
            </w:sdtContent>
          </w:sdt>
          <w:p w14:paraId="22B2ADD9" w14:textId="77777777" w:rsidR="009F3A71" w:rsidRPr="004D3011" w:rsidRDefault="009F3A71" w:rsidP="009F3A71">
            <w:pPr>
              <w:rPr>
                <w:color w:val="FFFFFF" w:themeColor="background1"/>
              </w:rPr>
            </w:pPr>
          </w:p>
        </w:tc>
      </w:tr>
    </w:tbl>
    <w:p w14:paraId="71567621" w14:textId="77777777" w:rsidR="003D3990" w:rsidRPr="00FF1595" w:rsidRDefault="003D3990" w:rsidP="003D3990">
      <w:pPr>
        <w:pStyle w:val="ListParagraph"/>
        <w:numPr>
          <w:ilvl w:val="0"/>
          <w:numId w:val="1"/>
        </w:numPr>
        <w:tabs>
          <w:tab w:val="left" w:pos="990"/>
        </w:tabs>
        <w:rPr>
          <w:b/>
          <w:bCs/>
          <w:sz w:val="20"/>
          <w:szCs w:val="20"/>
        </w:rPr>
      </w:pPr>
      <w:r w:rsidRPr="00FF1595">
        <w:rPr>
          <w:b/>
          <w:bCs/>
          <w:sz w:val="20"/>
          <w:szCs w:val="20"/>
        </w:rPr>
        <w:lastRenderedPageBreak/>
        <w:t>Skilled in polymer synthesis &amp; characterization.</w:t>
      </w:r>
    </w:p>
    <w:p w14:paraId="1CFEBB70" w14:textId="77777777" w:rsidR="003D3990" w:rsidRPr="00FF1595" w:rsidRDefault="003D3990" w:rsidP="003D3990">
      <w:pPr>
        <w:pStyle w:val="ListParagraph"/>
        <w:numPr>
          <w:ilvl w:val="0"/>
          <w:numId w:val="1"/>
        </w:numPr>
        <w:tabs>
          <w:tab w:val="left" w:pos="990"/>
        </w:tabs>
        <w:rPr>
          <w:b/>
          <w:bCs/>
          <w:sz w:val="20"/>
          <w:szCs w:val="20"/>
        </w:rPr>
      </w:pPr>
      <w:r w:rsidRPr="00FF1595">
        <w:rPr>
          <w:b/>
          <w:bCs/>
          <w:sz w:val="20"/>
          <w:szCs w:val="20"/>
        </w:rPr>
        <w:t>Experience in cellulose synthesis for development of super absorbents polymers.</w:t>
      </w:r>
    </w:p>
    <w:p w14:paraId="73697D71" w14:textId="77777777" w:rsidR="003D3990" w:rsidRPr="00FF1595" w:rsidRDefault="003D3990" w:rsidP="003D3990">
      <w:pPr>
        <w:pStyle w:val="ListParagraph"/>
        <w:numPr>
          <w:ilvl w:val="0"/>
          <w:numId w:val="1"/>
        </w:numPr>
        <w:tabs>
          <w:tab w:val="left" w:pos="990"/>
        </w:tabs>
        <w:rPr>
          <w:b/>
          <w:bCs/>
          <w:sz w:val="20"/>
          <w:szCs w:val="20"/>
        </w:rPr>
      </w:pPr>
      <w:r w:rsidRPr="00FF1595">
        <w:rPr>
          <w:b/>
          <w:bCs/>
          <w:sz w:val="20"/>
          <w:szCs w:val="20"/>
        </w:rPr>
        <w:t>A basic knowledge of ASPHEN software.</w:t>
      </w:r>
    </w:p>
    <w:p w14:paraId="30FE5C60" w14:textId="715785B1" w:rsidR="00FE2765" w:rsidRPr="00FF1595" w:rsidRDefault="003D3990" w:rsidP="003D3990">
      <w:pPr>
        <w:pStyle w:val="ListParagraph"/>
        <w:numPr>
          <w:ilvl w:val="0"/>
          <w:numId w:val="1"/>
        </w:numPr>
        <w:tabs>
          <w:tab w:val="left" w:pos="990"/>
        </w:tabs>
        <w:rPr>
          <w:b/>
          <w:bCs/>
          <w:sz w:val="20"/>
          <w:szCs w:val="20"/>
        </w:rPr>
      </w:pPr>
      <w:r w:rsidRPr="00FF1595">
        <w:rPr>
          <w:b/>
          <w:bCs/>
          <w:sz w:val="20"/>
          <w:szCs w:val="20"/>
        </w:rPr>
        <w:t>Can work under pressure</w:t>
      </w:r>
      <w:r w:rsidR="00314F06" w:rsidRPr="00FF1595">
        <w:rPr>
          <w:b/>
          <w:bCs/>
          <w:sz w:val="20"/>
          <w:szCs w:val="20"/>
        </w:rPr>
        <w:t>.</w:t>
      </w:r>
    </w:p>
    <w:p w14:paraId="292AA053" w14:textId="45B0C12D" w:rsidR="003D3990" w:rsidRPr="00FF1595" w:rsidRDefault="003D3990" w:rsidP="003D3990">
      <w:pPr>
        <w:pStyle w:val="ListParagraph"/>
        <w:numPr>
          <w:ilvl w:val="0"/>
          <w:numId w:val="1"/>
        </w:numPr>
        <w:tabs>
          <w:tab w:val="left" w:pos="990"/>
        </w:tabs>
        <w:rPr>
          <w:b/>
          <w:bCs/>
          <w:sz w:val="20"/>
          <w:szCs w:val="20"/>
        </w:rPr>
      </w:pPr>
      <w:r w:rsidRPr="00FF1595">
        <w:rPr>
          <w:b/>
          <w:bCs/>
          <w:sz w:val="20"/>
          <w:szCs w:val="20"/>
        </w:rPr>
        <w:t>Good in team handling</w:t>
      </w:r>
      <w:r w:rsidR="00314F06" w:rsidRPr="00FF1595">
        <w:rPr>
          <w:b/>
          <w:bCs/>
          <w:sz w:val="20"/>
          <w:szCs w:val="20"/>
        </w:rPr>
        <w:t>.</w:t>
      </w:r>
    </w:p>
    <w:p w14:paraId="635554A3" w14:textId="3A63E1E5" w:rsidR="003D3990" w:rsidRPr="00FF1595" w:rsidRDefault="00314F06" w:rsidP="003D3990">
      <w:pPr>
        <w:pStyle w:val="ListParagraph"/>
        <w:numPr>
          <w:ilvl w:val="0"/>
          <w:numId w:val="1"/>
        </w:numPr>
        <w:tabs>
          <w:tab w:val="left" w:pos="990"/>
        </w:tabs>
        <w:rPr>
          <w:b/>
          <w:bCs/>
          <w:sz w:val="20"/>
          <w:szCs w:val="20"/>
        </w:rPr>
      </w:pPr>
      <w:r w:rsidRPr="00FF1595">
        <w:rPr>
          <w:b/>
          <w:bCs/>
          <w:sz w:val="20"/>
          <w:szCs w:val="20"/>
        </w:rPr>
        <w:t>Production, planning</w:t>
      </w:r>
      <w:r w:rsidR="008A67D3" w:rsidRPr="00FF1595">
        <w:rPr>
          <w:b/>
          <w:bCs/>
          <w:sz w:val="20"/>
          <w:szCs w:val="20"/>
        </w:rPr>
        <w:t xml:space="preserve"> and schedul</w:t>
      </w:r>
      <w:r w:rsidRPr="00FF1595">
        <w:rPr>
          <w:b/>
          <w:bCs/>
          <w:sz w:val="20"/>
          <w:szCs w:val="20"/>
        </w:rPr>
        <w:t>ing with l</w:t>
      </w:r>
      <w:r w:rsidR="003D3990" w:rsidRPr="00FF1595">
        <w:rPr>
          <w:b/>
          <w:bCs/>
          <w:sz w:val="20"/>
          <w:szCs w:val="20"/>
        </w:rPr>
        <w:t>eadership quality</w:t>
      </w:r>
      <w:r w:rsidR="00556A11">
        <w:rPr>
          <w:b/>
          <w:bCs/>
          <w:sz w:val="20"/>
          <w:szCs w:val="20"/>
        </w:rPr>
        <w:t>.</w:t>
      </w:r>
    </w:p>
    <w:p w14:paraId="0D129A9E" w14:textId="24DDE722" w:rsidR="00314F06" w:rsidRPr="00FF1595" w:rsidRDefault="00314F06" w:rsidP="003D3990">
      <w:pPr>
        <w:pStyle w:val="ListParagraph"/>
        <w:numPr>
          <w:ilvl w:val="0"/>
          <w:numId w:val="1"/>
        </w:numPr>
        <w:tabs>
          <w:tab w:val="left" w:pos="990"/>
        </w:tabs>
        <w:rPr>
          <w:b/>
          <w:bCs/>
          <w:sz w:val="20"/>
          <w:szCs w:val="20"/>
        </w:rPr>
      </w:pPr>
      <w:r w:rsidRPr="00FF1595">
        <w:rPr>
          <w:b/>
          <w:bCs/>
          <w:sz w:val="20"/>
          <w:szCs w:val="20"/>
        </w:rPr>
        <w:t>Maintenance planning (cost reduction)</w:t>
      </w:r>
      <w:r w:rsidR="00556A11">
        <w:rPr>
          <w:b/>
          <w:bCs/>
          <w:sz w:val="20"/>
          <w:szCs w:val="20"/>
        </w:rPr>
        <w:t>.</w:t>
      </w:r>
    </w:p>
    <w:p w14:paraId="5B9CCBCD" w14:textId="77777777" w:rsidR="003D3990" w:rsidRPr="00FF1595" w:rsidRDefault="003D3990" w:rsidP="003D3990">
      <w:pPr>
        <w:pStyle w:val="ListParagraph"/>
        <w:numPr>
          <w:ilvl w:val="0"/>
          <w:numId w:val="1"/>
        </w:numPr>
        <w:tabs>
          <w:tab w:val="left" w:pos="990"/>
        </w:tabs>
        <w:rPr>
          <w:b/>
          <w:bCs/>
          <w:sz w:val="20"/>
          <w:szCs w:val="20"/>
        </w:rPr>
      </w:pPr>
      <w:r w:rsidRPr="00FF1595">
        <w:rPr>
          <w:b/>
          <w:bCs/>
          <w:sz w:val="20"/>
          <w:szCs w:val="20"/>
        </w:rPr>
        <w:t>Skilled in presentation preparation, report writing and computer software.</w:t>
      </w:r>
    </w:p>
    <w:p w14:paraId="29436877" w14:textId="77777777" w:rsidR="003D3990" w:rsidRPr="00FF1595" w:rsidRDefault="003D3990" w:rsidP="003D3990">
      <w:pPr>
        <w:pStyle w:val="ListParagraph"/>
        <w:numPr>
          <w:ilvl w:val="0"/>
          <w:numId w:val="1"/>
        </w:numPr>
        <w:tabs>
          <w:tab w:val="left" w:pos="990"/>
        </w:tabs>
        <w:rPr>
          <w:b/>
          <w:bCs/>
          <w:sz w:val="20"/>
          <w:szCs w:val="20"/>
        </w:rPr>
      </w:pPr>
      <w:r w:rsidRPr="00FF1595">
        <w:rPr>
          <w:b/>
          <w:bCs/>
          <w:sz w:val="20"/>
          <w:szCs w:val="20"/>
        </w:rPr>
        <w:t>Excellent organizing, planning and negotiating skills.</w:t>
      </w:r>
    </w:p>
    <w:p w14:paraId="1A0B73C6" w14:textId="2C6EC795" w:rsidR="00486E32" w:rsidRPr="00FF1595" w:rsidRDefault="00486E32" w:rsidP="003D3990">
      <w:pPr>
        <w:pStyle w:val="ListParagraph"/>
        <w:numPr>
          <w:ilvl w:val="0"/>
          <w:numId w:val="1"/>
        </w:numPr>
        <w:tabs>
          <w:tab w:val="left" w:pos="990"/>
        </w:tabs>
        <w:rPr>
          <w:b/>
          <w:bCs/>
          <w:sz w:val="20"/>
          <w:szCs w:val="20"/>
        </w:rPr>
      </w:pPr>
      <w:r w:rsidRPr="00FF1595">
        <w:rPr>
          <w:b/>
          <w:bCs/>
          <w:sz w:val="20"/>
          <w:szCs w:val="20"/>
        </w:rPr>
        <w:t>Aggressive approach towards work to complete it before time limit.</w:t>
      </w:r>
    </w:p>
    <w:p w14:paraId="30EB7838" w14:textId="5ADFE901" w:rsidR="00314F06" w:rsidRPr="00FF1595" w:rsidRDefault="00314F06" w:rsidP="003D3990">
      <w:pPr>
        <w:pStyle w:val="ListParagraph"/>
        <w:numPr>
          <w:ilvl w:val="0"/>
          <w:numId w:val="1"/>
        </w:numPr>
        <w:tabs>
          <w:tab w:val="left" w:pos="990"/>
        </w:tabs>
        <w:rPr>
          <w:b/>
          <w:bCs/>
          <w:sz w:val="20"/>
          <w:szCs w:val="20"/>
        </w:rPr>
      </w:pPr>
      <w:r w:rsidRPr="00FF1595">
        <w:rPr>
          <w:b/>
          <w:bCs/>
          <w:sz w:val="20"/>
          <w:szCs w:val="20"/>
        </w:rPr>
        <w:t xml:space="preserve">Hard working, reliable and </w:t>
      </w:r>
      <w:r w:rsidR="0060655E" w:rsidRPr="00FF1595">
        <w:rPr>
          <w:b/>
          <w:bCs/>
          <w:sz w:val="20"/>
          <w:szCs w:val="20"/>
        </w:rPr>
        <w:t>honest.</w:t>
      </w:r>
    </w:p>
    <w:p w14:paraId="446544E7" w14:textId="77777777" w:rsidR="00810738" w:rsidRPr="00FF1595" w:rsidRDefault="00810738" w:rsidP="00810738">
      <w:pPr>
        <w:tabs>
          <w:tab w:val="left" w:pos="990"/>
        </w:tabs>
        <w:rPr>
          <w:b/>
          <w:bCs/>
        </w:rPr>
      </w:pPr>
      <w:r w:rsidRPr="00FF1595">
        <w:rPr>
          <w:b/>
          <w:bCs/>
        </w:rPr>
        <w:t xml:space="preserve">                                                                                                  </w:t>
      </w:r>
    </w:p>
    <w:p w14:paraId="7C1120D0" w14:textId="77777777" w:rsidR="00810738" w:rsidRDefault="00810738" w:rsidP="00810738">
      <w:pPr>
        <w:tabs>
          <w:tab w:val="left" w:pos="990"/>
        </w:tabs>
        <w:rPr>
          <w:b/>
          <w:bCs/>
          <w:sz w:val="22"/>
        </w:rPr>
      </w:pPr>
      <w:r w:rsidRPr="00810738">
        <w:rPr>
          <w:b/>
          <w:bCs/>
          <w:sz w:val="22"/>
        </w:rPr>
        <w:t xml:space="preserve">                                                                        CERTIFICATION</w:t>
      </w:r>
    </w:p>
    <w:p w14:paraId="3824D608" w14:textId="77777777" w:rsidR="00810738" w:rsidRDefault="00810738" w:rsidP="00810738">
      <w:pPr>
        <w:tabs>
          <w:tab w:val="left" w:pos="990"/>
        </w:tabs>
        <w:rPr>
          <w:b/>
          <w:bCs/>
          <w:sz w:val="22"/>
        </w:rPr>
      </w:pPr>
    </w:p>
    <w:p w14:paraId="7B18C03F" w14:textId="77777777" w:rsidR="00EC6102" w:rsidRDefault="00810738" w:rsidP="00810738">
      <w:pPr>
        <w:tabs>
          <w:tab w:val="left" w:pos="990"/>
        </w:tabs>
        <w:rPr>
          <w:sz w:val="20"/>
          <w:szCs w:val="20"/>
        </w:rPr>
      </w:pPr>
      <w:r>
        <w:rPr>
          <w:b/>
          <w:bCs/>
          <w:sz w:val="22"/>
        </w:rPr>
        <w:t xml:space="preserve">                                                                         </w:t>
      </w:r>
      <w:r w:rsidRPr="00EC6102">
        <w:rPr>
          <w:sz w:val="20"/>
          <w:szCs w:val="20"/>
        </w:rPr>
        <w:t xml:space="preserve">Doing </w:t>
      </w:r>
      <w:r w:rsidR="006641D1" w:rsidRPr="00EC6102">
        <w:rPr>
          <w:sz w:val="20"/>
          <w:szCs w:val="20"/>
        </w:rPr>
        <w:t>an</w:t>
      </w:r>
      <w:r w:rsidRPr="00EC6102">
        <w:rPr>
          <w:sz w:val="20"/>
          <w:szCs w:val="20"/>
        </w:rPr>
        <w:t xml:space="preserve"> online certification course on </w:t>
      </w:r>
      <w:r w:rsidR="00A674DA" w:rsidRPr="00EC6102">
        <w:rPr>
          <w:sz w:val="20"/>
          <w:szCs w:val="20"/>
        </w:rPr>
        <w:t>‘Soil</w:t>
      </w:r>
      <w:r w:rsidRPr="00EC6102">
        <w:rPr>
          <w:sz w:val="20"/>
          <w:szCs w:val="20"/>
        </w:rPr>
        <w:t xml:space="preserve"> and Erosion” by </w:t>
      </w:r>
      <w:r w:rsidR="00EC6102">
        <w:rPr>
          <w:sz w:val="20"/>
          <w:szCs w:val="20"/>
        </w:rPr>
        <w:t xml:space="preserve"> </w:t>
      </w:r>
    </w:p>
    <w:p w14:paraId="7833BE27" w14:textId="112AA9F3" w:rsidR="00810738" w:rsidRPr="00EC6102" w:rsidRDefault="00EC6102" w:rsidP="00810738">
      <w:pPr>
        <w:tabs>
          <w:tab w:val="left" w:pos="99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</w:t>
      </w:r>
      <w:r w:rsidRPr="00EC6102">
        <w:rPr>
          <w:sz w:val="20"/>
          <w:szCs w:val="20"/>
        </w:rPr>
        <w:t>NPTEL</w:t>
      </w:r>
      <w:r>
        <w:rPr>
          <w:sz w:val="20"/>
          <w:szCs w:val="20"/>
        </w:rPr>
        <w:t>.</w:t>
      </w:r>
    </w:p>
    <w:p w14:paraId="7412E8C8" w14:textId="77777777" w:rsidR="00834A85" w:rsidRPr="00EC6102" w:rsidRDefault="00834A85" w:rsidP="00810738">
      <w:pPr>
        <w:tabs>
          <w:tab w:val="left" w:pos="990"/>
        </w:tabs>
        <w:rPr>
          <w:sz w:val="20"/>
          <w:szCs w:val="20"/>
        </w:rPr>
      </w:pPr>
    </w:p>
    <w:p w14:paraId="1479425C" w14:textId="77777777" w:rsidR="00486E32" w:rsidRDefault="00834A85" w:rsidP="00834A85">
      <w:pPr>
        <w:tabs>
          <w:tab w:val="left" w:pos="990"/>
        </w:tabs>
        <w:rPr>
          <w:b/>
          <w:bCs/>
          <w:sz w:val="22"/>
        </w:rPr>
      </w:pPr>
      <w:r>
        <w:rPr>
          <w:szCs w:val="18"/>
        </w:rPr>
        <w:t xml:space="preserve">                                                                                         </w:t>
      </w:r>
      <w:r w:rsidRPr="00834A85">
        <w:rPr>
          <w:b/>
          <w:bCs/>
          <w:sz w:val="22"/>
        </w:rPr>
        <w:t>DECLARATION</w:t>
      </w:r>
    </w:p>
    <w:p w14:paraId="0AF38716" w14:textId="77777777" w:rsidR="00834A85" w:rsidRDefault="00834A85" w:rsidP="00834A85">
      <w:pPr>
        <w:tabs>
          <w:tab w:val="left" w:pos="990"/>
        </w:tabs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</w:t>
      </w:r>
    </w:p>
    <w:p w14:paraId="3B920B4B" w14:textId="183DFD52" w:rsidR="00834A85" w:rsidRPr="00EC6102" w:rsidRDefault="00834A85" w:rsidP="00834A85">
      <w:pPr>
        <w:tabs>
          <w:tab w:val="left" w:pos="990"/>
        </w:tabs>
        <w:rPr>
          <w:sz w:val="20"/>
          <w:szCs w:val="20"/>
        </w:rPr>
      </w:pPr>
      <w:r w:rsidRPr="00EC6102">
        <w:rPr>
          <w:b/>
          <w:bCs/>
          <w:sz w:val="20"/>
          <w:szCs w:val="20"/>
        </w:rPr>
        <w:t xml:space="preserve">                                                                         </w:t>
      </w:r>
      <w:r w:rsidRPr="00EC6102">
        <w:rPr>
          <w:sz w:val="20"/>
          <w:szCs w:val="20"/>
        </w:rPr>
        <w:t>I hereby declare that all the above information is true to the best</w:t>
      </w:r>
      <w:r w:rsidR="00EC6102">
        <w:rPr>
          <w:sz w:val="20"/>
          <w:szCs w:val="20"/>
        </w:rPr>
        <w:t xml:space="preserve"> of </w:t>
      </w:r>
    </w:p>
    <w:p w14:paraId="6CC80DD7" w14:textId="59F0B0B1" w:rsidR="005503AA" w:rsidRDefault="00834A85" w:rsidP="00834A85">
      <w:pPr>
        <w:tabs>
          <w:tab w:val="left" w:pos="990"/>
        </w:tabs>
        <w:rPr>
          <w:sz w:val="20"/>
          <w:szCs w:val="20"/>
        </w:rPr>
      </w:pPr>
      <w:r w:rsidRPr="00EC6102">
        <w:rPr>
          <w:sz w:val="20"/>
          <w:szCs w:val="20"/>
        </w:rPr>
        <w:t xml:space="preserve">                                                            </w:t>
      </w:r>
      <w:r w:rsidR="00EC6102">
        <w:rPr>
          <w:sz w:val="20"/>
          <w:szCs w:val="20"/>
        </w:rPr>
        <w:t xml:space="preserve">              my </w:t>
      </w:r>
      <w:r w:rsidR="00935EAC" w:rsidRPr="00EC6102">
        <w:rPr>
          <w:sz w:val="20"/>
          <w:szCs w:val="20"/>
        </w:rPr>
        <w:t>knowledge</w:t>
      </w:r>
      <w:r w:rsidRPr="00EC6102">
        <w:rPr>
          <w:sz w:val="20"/>
          <w:szCs w:val="20"/>
        </w:rPr>
        <w:t>.</w:t>
      </w:r>
    </w:p>
    <w:p w14:paraId="01B76E6A" w14:textId="2C65B84E" w:rsidR="00935EAC" w:rsidRDefault="00935EAC" w:rsidP="00834A85">
      <w:pPr>
        <w:tabs>
          <w:tab w:val="left" w:pos="99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</w:t>
      </w:r>
    </w:p>
    <w:p w14:paraId="555C5AFB" w14:textId="531B366F" w:rsidR="00935EAC" w:rsidRDefault="00935EAC" w:rsidP="00834A85">
      <w:pPr>
        <w:tabs>
          <w:tab w:val="left" w:pos="990"/>
        </w:tabs>
        <w:rPr>
          <w:sz w:val="20"/>
          <w:szCs w:val="20"/>
        </w:rPr>
      </w:pPr>
    </w:p>
    <w:p w14:paraId="560425B4" w14:textId="37C98EB4" w:rsidR="00935EAC" w:rsidRDefault="00935EAC" w:rsidP="00834A85">
      <w:pPr>
        <w:tabs>
          <w:tab w:val="left" w:pos="99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Priyambada Prakash</w:t>
      </w:r>
    </w:p>
    <w:p w14:paraId="4A744FC1" w14:textId="26AF118F" w:rsidR="00935EAC" w:rsidRPr="00EC6102" w:rsidRDefault="00935EAC" w:rsidP="00834A85">
      <w:pPr>
        <w:tabs>
          <w:tab w:val="left" w:pos="99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</w:t>
      </w:r>
    </w:p>
    <w:p w14:paraId="51C7E9E4" w14:textId="77777777" w:rsidR="005503AA" w:rsidRPr="00EC6102" w:rsidRDefault="005503AA" w:rsidP="00834A85">
      <w:pPr>
        <w:tabs>
          <w:tab w:val="left" w:pos="990"/>
        </w:tabs>
        <w:rPr>
          <w:sz w:val="20"/>
          <w:szCs w:val="20"/>
        </w:rPr>
      </w:pPr>
    </w:p>
    <w:p w14:paraId="7D64A22C" w14:textId="77777777" w:rsidR="005503AA" w:rsidRPr="00EC6102" w:rsidRDefault="005503AA" w:rsidP="00834A85">
      <w:pPr>
        <w:tabs>
          <w:tab w:val="left" w:pos="990"/>
        </w:tabs>
        <w:rPr>
          <w:sz w:val="20"/>
          <w:szCs w:val="20"/>
        </w:rPr>
      </w:pPr>
      <w:r w:rsidRPr="00EC6102">
        <w:rPr>
          <w:sz w:val="20"/>
          <w:szCs w:val="20"/>
        </w:rPr>
        <w:t xml:space="preserve">                                                            </w:t>
      </w:r>
    </w:p>
    <w:p w14:paraId="18AE63BA" w14:textId="77777777" w:rsidR="005503AA" w:rsidRPr="00EC6102" w:rsidRDefault="005503AA" w:rsidP="00834A85">
      <w:pPr>
        <w:tabs>
          <w:tab w:val="left" w:pos="990"/>
        </w:tabs>
        <w:rPr>
          <w:sz w:val="20"/>
          <w:szCs w:val="20"/>
        </w:rPr>
      </w:pPr>
    </w:p>
    <w:p w14:paraId="09F9AB17" w14:textId="14AC54D4" w:rsidR="001C4AB6" w:rsidRPr="00EC6102" w:rsidRDefault="005503AA" w:rsidP="001C4AB6">
      <w:pPr>
        <w:tabs>
          <w:tab w:val="left" w:pos="990"/>
        </w:tabs>
        <w:rPr>
          <w:sz w:val="20"/>
          <w:szCs w:val="20"/>
        </w:rPr>
      </w:pPr>
      <w:r w:rsidRPr="00EC6102">
        <w:rPr>
          <w:sz w:val="20"/>
          <w:szCs w:val="20"/>
        </w:rPr>
        <w:t xml:space="preserve">                                                                                   </w:t>
      </w:r>
    </w:p>
    <w:p w14:paraId="008DA21C" w14:textId="64FF1E25" w:rsidR="001C4AB6" w:rsidRPr="00EC6102" w:rsidRDefault="001C4AB6" w:rsidP="001C4AB6">
      <w:pPr>
        <w:tabs>
          <w:tab w:val="left" w:pos="990"/>
        </w:tabs>
        <w:rPr>
          <w:sz w:val="20"/>
          <w:szCs w:val="20"/>
        </w:rPr>
      </w:pPr>
      <w:r w:rsidRPr="00EC6102">
        <w:rPr>
          <w:sz w:val="20"/>
          <w:szCs w:val="20"/>
        </w:rPr>
        <w:t xml:space="preserve">                                                                                    </w:t>
      </w:r>
    </w:p>
    <w:p w14:paraId="5490BB27" w14:textId="77777777" w:rsidR="001C4AB6" w:rsidRPr="00EC6102" w:rsidRDefault="001C4AB6" w:rsidP="001C4AB6">
      <w:pPr>
        <w:tabs>
          <w:tab w:val="left" w:pos="990"/>
        </w:tabs>
        <w:rPr>
          <w:b/>
          <w:bCs/>
          <w:sz w:val="20"/>
          <w:szCs w:val="20"/>
        </w:rPr>
      </w:pPr>
      <w:r w:rsidRPr="00EC6102">
        <w:rPr>
          <w:b/>
          <w:bCs/>
          <w:sz w:val="20"/>
          <w:szCs w:val="20"/>
        </w:rPr>
        <w:t xml:space="preserve">                                 </w:t>
      </w:r>
    </w:p>
    <w:p w14:paraId="7FD98F67" w14:textId="4F689CBD" w:rsidR="00834A85" w:rsidRPr="00834A85" w:rsidRDefault="001C4AB6" w:rsidP="001C4AB6">
      <w:pPr>
        <w:tabs>
          <w:tab w:val="left" w:pos="990"/>
        </w:tabs>
        <w:rPr>
          <w:b/>
          <w:bCs/>
          <w:sz w:val="22"/>
        </w:rPr>
      </w:pPr>
      <w:r>
        <w:rPr>
          <w:szCs w:val="18"/>
        </w:rPr>
        <w:t xml:space="preserve">         </w:t>
      </w:r>
    </w:p>
    <w:p w14:paraId="585F5355" w14:textId="77777777" w:rsidR="00486E32" w:rsidRPr="00486E32" w:rsidRDefault="00486E32" w:rsidP="00486E32">
      <w:pPr>
        <w:pStyle w:val="ListParagraph"/>
        <w:tabs>
          <w:tab w:val="left" w:pos="990"/>
        </w:tabs>
        <w:ind w:left="5256"/>
        <w:rPr>
          <w:b/>
          <w:bCs/>
          <w:sz w:val="22"/>
        </w:rPr>
      </w:pPr>
    </w:p>
    <w:p w14:paraId="5C0CD9E4" w14:textId="77777777" w:rsidR="00486E32" w:rsidRDefault="00486E32" w:rsidP="00486E32">
      <w:pPr>
        <w:tabs>
          <w:tab w:val="left" w:pos="990"/>
        </w:tabs>
        <w:rPr>
          <w:b/>
          <w:bCs/>
          <w:sz w:val="22"/>
        </w:rPr>
      </w:pPr>
      <w:r w:rsidRPr="00486E32">
        <w:rPr>
          <w:b/>
          <w:bCs/>
          <w:sz w:val="22"/>
        </w:rPr>
        <w:t xml:space="preserve">                                                                        </w:t>
      </w:r>
    </w:p>
    <w:p w14:paraId="740FDCE3" w14:textId="77777777" w:rsidR="00486E32" w:rsidRDefault="00486E32" w:rsidP="00486E32">
      <w:pPr>
        <w:tabs>
          <w:tab w:val="left" w:pos="990"/>
        </w:tabs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</w:t>
      </w:r>
    </w:p>
    <w:p w14:paraId="1F99E13C" w14:textId="77777777" w:rsidR="00486E32" w:rsidRPr="00486E32" w:rsidRDefault="00486E32" w:rsidP="00486E32">
      <w:pPr>
        <w:tabs>
          <w:tab w:val="left" w:pos="990"/>
        </w:tabs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</w:t>
      </w:r>
    </w:p>
    <w:sectPr w:rsidR="00486E32" w:rsidRPr="00486E32" w:rsidSect="000C45FF">
      <w:headerReference w:type="defaul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F74B32" w14:textId="77777777" w:rsidR="002B35C7" w:rsidRDefault="002B35C7" w:rsidP="000C45FF">
      <w:r>
        <w:separator/>
      </w:r>
    </w:p>
  </w:endnote>
  <w:endnote w:type="continuationSeparator" w:id="0">
    <w:p w14:paraId="5B445582" w14:textId="77777777" w:rsidR="002B35C7" w:rsidRDefault="002B35C7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6CE1A2" w14:textId="77777777" w:rsidR="002B35C7" w:rsidRDefault="002B35C7" w:rsidP="000C45FF">
      <w:r>
        <w:separator/>
      </w:r>
    </w:p>
  </w:footnote>
  <w:footnote w:type="continuationSeparator" w:id="0">
    <w:p w14:paraId="1A982BF4" w14:textId="77777777" w:rsidR="002B35C7" w:rsidRDefault="002B35C7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D810D2" w14:textId="77777777"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6390174" wp14:editId="43F984E7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F7275"/>
    <w:multiLevelType w:val="hybridMultilevel"/>
    <w:tmpl w:val="8DB617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DE345E"/>
    <w:multiLevelType w:val="hybridMultilevel"/>
    <w:tmpl w:val="7298A06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9D27E89"/>
    <w:multiLevelType w:val="hybridMultilevel"/>
    <w:tmpl w:val="2DF2F9B0"/>
    <w:lvl w:ilvl="0" w:tplc="40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5605C6"/>
    <w:multiLevelType w:val="hybridMultilevel"/>
    <w:tmpl w:val="6922D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8524F"/>
    <w:multiLevelType w:val="hybridMultilevel"/>
    <w:tmpl w:val="B552A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8319F"/>
    <w:multiLevelType w:val="hybridMultilevel"/>
    <w:tmpl w:val="09320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407E9E"/>
    <w:multiLevelType w:val="hybridMultilevel"/>
    <w:tmpl w:val="875EA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300F35"/>
    <w:multiLevelType w:val="hybridMultilevel"/>
    <w:tmpl w:val="0CA09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7420AC"/>
    <w:multiLevelType w:val="hybridMultilevel"/>
    <w:tmpl w:val="4F108980"/>
    <w:lvl w:ilvl="0" w:tplc="40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12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1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11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-10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-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-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-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-7920" w:hanging="360"/>
      </w:pPr>
      <w:rPr>
        <w:rFonts w:ascii="Wingdings" w:hAnsi="Wingdings" w:hint="default"/>
      </w:rPr>
    </w:lvl>
  </w:abstractNum>
  <w:abstractNum w:abstractNumId="9" w15:restartNumberingAfterBreak="0">
    <w:nsid w:val="1FB174EB"/>
    <w:multiLevelType w:val="hybridMultilevel"/>
    <w:tmpl w:val="FE84D688"/>
    <w:lvl w:ilvl="0" w:tplc="0596AF1C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22B7496"/>
    <w:multiLevelType w:val="hybridMultilevel"/>
    <w:tmpl w:val="F160A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215F8B"/>
    <w:multiLevelType w:val="hybridMultilevel"/>
    <w:tmpl w:val="616CE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161877"/>
    <w:multiLevelType w:val="hybridMultilevel"/>
    <w:tmpl w:val="F2844AE8"/>
    <w:lvl w:ilvl="0" w:tplc="40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BB3196"/>
    <w:multiLevelType w:val="hybridMultilevel"/>
    <w:tmpl w:val="87FC3A1C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7129C5"/>
    <w:multiLevelType w:val="hybridMultilevel"/>
    <w:tmpl w:val="4FF26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7F5575"/>
    <w:multiLevelType w:val="hybridMultilevel"/>
    <w:tmpl w:val="720E0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3C7A94"/>
    <w:multiLevelType w:val="hybridMultilevel"/>
    <w:tmpl w:val="0780F7F8"/>
    <w:lvl w:ilvl="0" w:tplc="40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CE498F"/>
    <w:multiLevelType w:val="hybridMultilevel"/>
    <w:tmpl w:val="5F8295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BEA2303"/>
    <w:multiLevelType w:val="hybridMultilevel"/>
    <w:tmpl w:val="DBEE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F50687"/>
    <w:multiLevelType w:val="hybridMultilevel"/>
    <w:tmpl w:val="A7EEF260"/>
    <w:lvl w:ilvl="0" w:tplc="4009000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741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813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885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957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1029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1016" w:hanging="360"/>
      </w:pPr>
      <w:rPr>
        <w:rFonts w:ascii="Wingdings" w:hAnsi="Wingdings" w:hint="default"/>
      </w:rPr>
    </w:lvl>
  </w:abstractNum>
  <w:abstractNum w:abstractNumId="20" w15:restartNumberingAfterBreak="0">
    <w:nsid w:val="560C623A"/>
    <w:multiLevelType w:val="hybridMultilevel"/>
    <w:tmpl w:val="38EE6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487159"/>
    <w:multiLevelType w:val="hybridMultilevel"/>
    <w:tmpl w:val="9CBC67F0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8F2354"/>
    <w:multiLevelType w:val="hybridMultilevel"/>
    <w:tmpl w:val="2F5AD54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CD327E4"/>
    <w:multiLevelType w:val="hybridMultilevel"/>
    <w:tmpl w:val="23A6ED44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F94AE9"/>
    <w:multiLevelType w:val="hybridMultilevel"/>
    <w:tmpl w:val="F8B03DA6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C3108E"/>
    <w:multiLevelType w:val="hybridMultilevel"/>
    <w:tmpl w:val="2BC47EF0"/>
    <w:lvl w:ilvl="0" w:tplc="40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C7332B"/>
    <w:multiLevelType w:val="hybridMultilevel"/>
    <w:tmpl w:val="56CC524A"/>
    <w:lvl w:ilvl="0" w:tplc="04090001">
      <w:start w:val="1"/>
      <w:numFmt w:val="bullet"/>
      <w:lvlText w:val=""/>
      <w:lvlJc w:val="left"/>
      <w:pPr>
        <w:ind w:left="17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9" w:hanging="360"/>
      </w:pPr>
      <w:rPr>
        <w:rFonts w:ascii="Wingdings" w:hAnsi="Wingdings" w:hint="default"/>
      </w:rPr>
    </w:lvl>
  </w:abstractNum>
  <w:abstractNum w:abstractNumId="27" w15:restartNumberingAfterBreak="0">
    <w:nsid w:val="750A6417"/>
    <w:multiLevelType w:val="hybridMultilevel"/>
    <w:tmpl w:val="26666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3893698">
    <w:abstractNumId w:val="19"/>
  </w:num>
  <w:num w:numId="2" w16cid:durableId="1437795036">
    <w:abstractNumId w:val="4"/>
  </w:num>
  <w:num w:numId="3" w16cid:durableId="1231187286">
    <w:abstractNumId w:val="1"/>
  </w:num>
  <w:num w:numId="4" w16cid:durableId="2100713229">
    <w:abstractNumId w:val="11"/>
  </w:num>
  <w:num w:numId="5" w16cid:durableId="856770487">
    <w:abstractNumId w:val="14"/>
  </w:num>
  <w:num w:numId="6" w16cid:durableId="1368484958">
    <w:abstractNumId w:val="20"/>
  </w:num>
  <w:num w:numId="7" w16cid:durableId="873343567">
    <w:abstractNumId w:val="22"/>
  </w:num>
  <w:num w:numId="8" w16cid:durableId="1693265723">
    <w:abstractNumId w:val="13"/>
  </w:num>
  <w:num w:numId="9" w16cid:durableId="2074111035">
    <w:abstractNumId w:val="23"/>
  </w:num>
  <w:num w:numId="10" w16cid:durableId="1582837959">
    <w:abstractNumId w:val="17"/>
  </w:num>
  <w:num w:numId="11" w16cid:durableId="1138033216">
    <w:abstractNumId w:val="24"/>
  </w:num>
  <w:num w:numId="12" w16cid:durableId="201672141">
    <w:abstractNumId w:val="21"/>
  </w:num>
  <w:num w:numId="13" w16cid:durableId="1512259751">
    <w:abstractNumId w:val="25"/>
  </w:num>
  <w:num w:numId="14" w16cid:durableId="401490544">
    <w:abstractNumId w:val="12"/>
  </w:num>
  <w:num w:numId="15" w16cid:durableId="543561651">
    <w:abstractNumId w:val="16"/>
  </w:num>
  <w:num w:numId="16" w16cid:durableId="2136176651">
    <w:abstractNumId w:val="2"/>
  </w:num>
  <w:num w:numId="17" w16cid:durableId="48577222">
    <w:abstractNumId w:val="8"/>
  </w:num>
  <w:num w:numId="18" w16cid:durableId="1066612728">
    <w:abstractNumId w:val="9"/>
  </w:num>
  <w:num w:numId="19" w16cid:durableId="1490638374">
    <w:abstractNumId w:val="0"/>
  </w:num>
  <w:num w:numId="20" w16cid:durableId="1811707907">
    <w:abstractNumId w:val="26"/>
  </w:num>
  <w:num w:numId="21" w16cid:durableId="1873104068">
    <w:abstractNumId w:val="5"/>
  </w:num>
  <w:num w:numId="22" w16cid:durableId="792672500">
    <w:abstractNumId w:val="10"/>
  </w:num>
  <w:num w:numId="23" w16cid:durableId="109905988">
    <w:abstractNumId w:val="18"/>
  </w:num>
  <w:num w:numId="24" w16cid:durableId="1218669625">
    <w:abstractNumId w:val="7"/>
  </w:num>
  <w:num w:numId="25" w16cid:durableId="437876258">
    <w:abstractNumId w:val="15"/>
  </w:num>
  <w:num w:numId="26" w16cid:durableId="1294285481">
    <w:abstractNumId w:val="6"/>
  </w:num>
  <w:num w:numId="27" w16cid:durableId="2076974555">
    <w:abstractNumId w:val="3"/>
  </w:num>
  <w:num w:numId="28" w16cid:durableId="143505226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DAC"/>
    <w:rsid w:val="00016866"/>
    <w:rsid w:val="00036450"/>
    <w:rsid w:val="00080852"/>
    <w:rsid w:val="0009018E"/>
    <w:rsid w:val="00094499"/>
    <w:rsid w:val="000C45FF"/>
    <w:rsid w:val="000E3FD1"/>
    <w:rsid w:val="000E68BE"/>
    <w:rsid w:val="00112054"/>
    <w:rsid w:val="00131E07"/>
    <w:rsid w:val="001525E1"/>
    <w:rsid w:val="00180329"/>
    <w:rsid w:val="0019001F"/>
    <w:rsid w:val="001A74A5"/>
    <w:rsid w:val="001B2ABD"/>
    <w:rsid w:val="001C45BC"/>
    <w:rsid w:val="001C4AB6"/>
    <w:rsid w:val="001E0391"/>
    <w:rsid w:val="001E1759"/>
    <w:rsid w:val="001F1ECC"/>
    <w:rsid w:val="002104C8"/>
    <w:rsid w:val="002400EB"/>
    <w:rsid w:val="00256CF7"/>
    <w:rsid w:val="00281FD5"/>
    <w:rsid w:val="002B35C7"/>
    <w:rsid w:val="002B4C2A"/>
    <w:rsid w:val="002C0683"/>
    <w:rsid w:val="002C4FCA"/>
    <w:rsid w:val="002F6C56"/>
    <w:rsid w:val="0030481B"/>
    <w:rsid w:val="00306D85"/>
    <w:rsid w:val="00307BBD"/>
    <w:rsid w:val="00314F06"/>
    <w:rsid w:val="003156FC"/>
    <w:rsid w:val="003254B5"/>
    <w:rsid w:val="00327416"/>
    <w:rsid w:val="00350CDA"/>
    <w:rsid w:val="0037121F"/>
    <w:rsid w:val="00372D9F"/>
    <w:rsid w:val="00376CFF"/>
    <w:rsid w:val="00383FC1"/>
    <w:rsid w:val="003A6B7D"/>
    <w:rsid w:val="003B00FE"/>
    <w:rsid w:val="003B06CA"/>
    <w:rsid w:val="003D3990"/>
    <w:rsid w:val="003F2F77"/>
    <w:rsid w:val="003F70C7"/>
    <w:rsid w:val="0040519A"/>
    <w:rsid w:val="004071FC"/>
    <w:rsid w:val="00411E7D"/>
    <w:rsid w:val="00413BCB"/>
    <w:rsid w:val="00414400"/>
    <w:rsid w:val="004333A2"/>
    <w:rsid w:val="0043730C"/>
    <w:rsid w:val="00445947"/>
    <w:rsid w:val="004476A7"/>
    <w:rsid w:val="0045096F"/>
    <w:rsid w:val="00467DEF"/>
    <w:rsid w:val="004813B3"/>
    <w:rsid w:val="00486E32"/>
    <w:rsid w:val="00496591"/>
    <w:rsid w:val="004975B9"/>
    <w:rsid w:val="004C63E4"/>
    <w:rsid w:val="004D3011"/>
    <w:rsid w:val="004E228C"/>
    <w:rsid w:val="005207AD"/>
    <w:rsid w:val="005262AC"/>
    <w:rsid w:val="0053704C"/>
    <w:rsid w:val="0054669F"/>
    <w:rsid w:val="005503AA"/>
    <w:rsid w:val="005529DF"/>
    <w:rsid w:val="00556A11"/>
    <w:rsid w:val="00564970"/>
    <w:rsid w:val="00564B64"/>
    <w:rsid w:val="00565133"/>
    <w:rsid w:val="00567695"/>
    <w:rsid w:val="00577781"/>
    <w:rsid w:val="005829FA"/>
    <w:rsid w:val="00594ED4"/>
    <w:rsid w:val="005C13B0"/>
    <w:rsid w:val="005E2D63"/>
    <w:rsid w:val="005E371C"/>
    <w:rsid w:val="005E39D5"/>
    <w:rsid w:val="00600670"/>
    <w:rsid w:val="0060251B"/>
    <w:rsid w:val="0060655E"/>
    <w:rsid w:val="0062123A"/>
    <w:rsid w:val="00632322"/>
    <w:rsid w:val="0063503A"/>
    <w:rsid w:val="00643DE3"/>
    <w:rsid w:val="00646E75"/>
    <w:rsid w:val="006641D1"/>
    <w:rsid w:val="006745FB"/>
    <w:rsid w:val="006771D0"/>
    <w:rsid w:val="00684F28"/>
    <w:rsid w:val="006A1048"/>
    <w:rsid w:val="006B5B0A"/>
    <w:rsid w:val="006D24B6"/>
    <w:rsid w:val="006E2778"/>
    <w:rsid w:val="00715FCB"/>
    <w:rsid w:val="0074138C"/>
    <w:rsid w:val="00743101"/>
    <w:rsid w:val="007775E1"/>
    <w:rsid w:val="007867A0"/>
    <w:rsid w:val="00787DAC"/>
    <w:rsid w:val="007927F5"/>
    <w:rsid w:val="007C4F84"/>
    <w:rsid w:val="00802CA0"/>
    <w:rsid w:val="00810738"/>
    <w:rsid w:val="008326F9"/>
    <w:rsid w:val="00834A85"/>
    <w:rsid w:val="008500AA"/>
    <w:rsid w:val="00852075"/>
    <w:rsid w:val="00855B9D"/>
    <w:rsid w:val="008A3B5E"/>
    <w:rsid w:val="008A4365"/>
    <w:rsid w:val="008A67D3"/>
    <w:rsid w:val="008B6A4A"/>
    <w:rsid w:val="009159C4"/>
    <w:rsid w:val="009260CD"/>
    <w:rsid w:val="00935EAC"/>
    <w:rsid w:val="009442B8"/>
    <w:rsid w:val="00952C25"/>
    <w:rsid w:val="00975165"/>
    <w:rsid w:val="009F3A71"/>
    <w:rsid w:val="00A2118D"/>
    <w:rsid w:val="00A4115F"/>
    <w:rsid w:val="00A674DA"/>
    <w:rsid w:val="00AA0A34"/>
    <w:rsid w:val="00AD76E2"/>
    <w:rsid w:val="00AF3B54"/>
    <w:rsid w:val="00AF41CF"/>
    <w:rsid w:val="00B067BF"/>
    <w:rsid w:val="00B20152"/>
    <w:rsid w:val="00B359E4"/>
    <w:rsid w:val="00B57D98"/>
    <w:rsid w:val="00B61D63"/>
    <w:rsid w:val="00B70850"/>
    <w:rsid w:val="00BB13B2"/>
    <w:rsid w:val="00BE2B5A"/>
    <w:rsid w:val="00C04187"/>
    <w:rsid w:val="00C066B6"/>
    <w:rsid w:val="00C37BA1"/>
    <w:rsid w:val="00C4674C"/>
    <w:rsid w:val="00C506CF"/>
    <w:rsid w:val="00C67150"/>
    <w:rsid w:val="00C72BED"/>
    <w:rsid w:val="00C9578B"/>
    <w:rsid w:val="00CB0055"/>
    <w:rsid w:val="00CC19AD"/>
    <w:rsid w:val="00CC3329"/>
    <w:rsid w:val="00CE76D7"/>
    <w:rsid w:val="00D2522B"/>
    <w:rsid w:val="00D31286"/>
    <w:rsid w:val="00D36F62"/>
    <w:rsid w:val="00D422DE"/>
    <w:rsid w:val="00D5459D"/>
    <w:rsid w:val="00D6797E"/>
    <w:rsid w:val="00DA1F4D"/>
    <w:rsid w:val="00DC1FB6"/>
    <w:rsid w:val="00DD172A"/>
    <w:rsid w:val="00DD5B4C"/>
    <w:rsid w:val="00E25A26"/>
    <w:rsid w:val="00E4176B"/>
    <w:rsid w:val="00E4381A"/>
    <w:rsid w:val="00E51CB7"/>
    <w:rsid w:val="00E53F3D"/>
    <w:rsid w:val="00E55D74"/>
    <w:rsid w:val="00E62336"/>
    <w:rsid w:val="00E64DDA"/>
    <w:rsid w:val="00E66833"/>
    <w:rsid w:val="00E80441"/>
    <w:rsid w:val="00E907EA"/>
    <w:rsid w:val="00EC3DA5"/>
    <w:rsid w:val="00EC6102"/>
    <w:rsid w:val="00EC6CA4"/>
    <w:rsid w:val="00ED78C1"/>
    <w:rsid w:val="00F45395"/>
    <w:rsid w:val="00F46A02"/>
    <w:rsid w:val="00F5508D"/>
    <w:rsid w:val="00F60274"/>
    <w:rsid w:val="00F77FB9"/>
    <w:rsid w:val="00F93904"/>
    <w:rsid w:val="00F93FDB"/>
    <w:rsid w:val="00FB068F"/>
    <w:rsid w:val="00FB361C"/>
    <w:rsid w:val="00FC06E4"/>
    <w:rsid w:val="00FC5B4D"/>
    <w:rsid w:val="00FE2765"/>
    <w:rsid w:val="00FF1552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0E584C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99"/>
    <w:qFormat/>
    <w:rsid w:val="003D39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riyambadaprakash1990@gmail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0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iyambada%20prakash\AppData\Local\Microsoft\Office\16.0\DTS\en-US%7b27460EA1-2971-4B10-A27F-4E0B664C1D9C%7d\%7bEF5CEABE-1F0B-4C1A-AAFC-E6E5FBEBDFBC%7dtf00546271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4CFFECC7B30F437FB1BE0669FDE03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249428-99E0-4E11-859E-E871FFE222DC}"/>
      </w:docPartPr>
      <w:docPartBody>
        <w:p w:rsidR="00860784" w:rsidRDefault="0075772E" w:rsidP="0075772E">
          <w:pPr>
            <w:pStyle w:val="4CFFECC7B30F437FB1BE0669FDE03CE0"/>
          </w:pPr>
          <w:r w:rsidRPr="00036450">
            <w:t>EDUCATION</w:t>
          </w:r>
        </w:p>
      </w:docPartBody>
    </w:docPart>
    <w:docPart>
      <w:docPartPr>
        <w:name w:val="6F01D3DA2A9B4F46A565D59953A6DB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00AC65-8359-415A-80EF-30B3EC4988F4}"/>
      </w:docPartPr>
      <w:docPartBody>
        <w:p w:rsidR="00860784" w:rsidRDefault="0075772E" w:rsidP="0075772E">
          <w:pPr>
            <w:pStyle w:val="6F01D3DA2A9B4F46A565D59953A6DB28"/>
          </w:pPr>
          <w:r w:rsidRPr="00036450">
            <w:rPr>
              <w:rStyle w:val="Heading2Char"/>
            </w:rPr>
            <w:t>SKILLS</w:t>
          </w:r>
        </w:p>
      </w:docPartBody>
    </w:docPart>
    <w:docPart>
      <w:docPartPr>
        <w:name w:val="12E8E90DED174738A1418911FE76D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CE989C-5613-4114-BD2A-E3AB8EBE7029}"/>
      </w:docPartPr>
      <w:docPartBody>
        <w:p w:rsidR="00860784" w:rsidRDefault="0075772E" w:rsidP="0075772E">
          <w:pPr>
            <w:pStyle w:val="12E8E90DED174738A1418911FE76DE01"/>
          </w:pPr>
          <w:r w:rsidRPr="00D5459D">
            <w:t>Profile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72E"/>
    <w:rsid w:val="000B0144"/>
    <w:rsid w:val="00171D68"/>
    <w:rsid w:val="00365CAE"/>
    <w:rsid w:val="0037194C"/>
    <w:rsid w:val="003B1E18"/>
    <w:rsid w:val="004E64E3"/>
    <w:rsid w:val="004F23FA"/>
    <w:rsid w:val="00564970"/>
    <w:rsid w:val="00605154"/>
    <w:rsid w:val="006972CA"/>
    <w:rsid w:val="007355A4"/>
    <w:rsid w:val="0075772E"/>
    <w:rsid w:val="007F026B"/>
    <w:rsid w:val="008042A8"/>
    <w:rsid w:val="00837AD9"/>
    <w:rsid w:val="00860784"/>
    <w:rsid w:val="00A62E08"/>
    <w:rsid w:val="00B27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75772E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5772E"/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paragraph" w:customStyle="1" w:styleId="4CFFECC7B30F437FB1BE0669FDE03CE0">
    <w:name w:val="4CFFECC7B30F437FB1BE0669FDE03CE0"/>
    <w:rsid w:val="0075772E"/>
  </w:style>
  <w:style w:type="paragraph" w:customStyle="1" w:styleId="6F01D3DA2A9B4F46A565D59953A6DB28">
    <w:name w:val="6F01D3DA2A9B4F46A565D59953A6DB28"/>
    <w:rsid w:val="0075772E"/>
  </w:style>
  <w:style w:type="paragraph" w:customStyle="1" w:styleId="12E8E90DED174738A1418911FE76DE01">
    <w:name w:val="12E8E90DED174738A1418911FE76DE01"/>
    <w:rsid w:val="0075772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F1256420-701A-4CCE-8D74-8F0206C4E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{EF5CEABE-1F0B-4C1A-AAFC-E6E5FBEBDFBC}tf00546271_win32</Template>
  <TotalTime>0</TotalTime>
  <Pages>4</Pages>
  <Words>1021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2024-08-02T06:03:00Z</dcterms:created>
  <dcterms:modified xsi:type="dcterms:W3CDTF">2024-08-02T06:03:00Z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