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9217C" w14:textId="77777777" w:rsidR="001C27EE" w:rsidRPr="009907B0" w:rsidRDefault="00A6040B" w:rsidP="00A6040B">
      <w:pPr>
        <w:spacing w:after="0"/>
        <w:rPr>
          <w:rFonts w:ascii="Aptos Display" w:hAnsi="Aptos Display"/>
        </w:rPr>
      </w:pPr>
      <w:r w:rsidRPr="009907B0">
        <w:rPr>
          <w:rFonts w:ascii="Aptos Display" w:hAnsi="Aptos Display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691FE958" wp14:editId="06883737">
                <wp:simplePos x="0" y="0"/>
                <wp:positionH relativeFrom="page">
                  <wp:posOffset>228600</wp:posOffset>
                </wp:positionH>
                <wp:positionV relativeFrom="page">
                  <wp:posOffset>365760</wp:posOffset>
                </wp:positionV>
                <wp:extent cx="3005070" cy="9467090"/>
                <wp:effectExtent l="0" t="0" r="9525" b="3175"/>
                <wp:wrapNone/>
                <wp:docPr id="4" name="Manual Input 4" descr="Decorative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5070" cy="946709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94100</wp14:pctHeight>
                </wp14:sizeRelV>
              </wp:anchor>
            </w:drawing>
          </mc:Choice>
          <mc:Fallback>
            <w:pict>
              <v:shapetype w14:anchorId="149FB6E1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Manual Input 4" o:spid="_x0000_s1026" type="#_x0000_t118" alt="Decorative" style="position:absolute;margin-left:18pt;margin-top:28.8pt;width:236.6pt;height:745.45pt;z-index:-251657216;visibility:visible;mso-wrap-style:square;mso-width-percent:0;mso-height-percent:94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41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" fillcolor="#eaf4d7 [660]" stroked="f" strokeweight="1pt">
                <w10:wrap anchorx="page" anchory="page"/>
                <w10:anchorlock/>
              </v:shape>
            </w:pict>
          </mc:Fallback>
        </mc:AlternateContent>
      </w:r>
    </w:p>
    <w:tbl>
      <w:tblPr>
        <w:tblW w:w="4900" w:type="pct"/>
        <w:tblInd w:w="36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3780"/>
        <w:gridCol w:w="360"/>
        <w:gridCol w:w="630"/>
        <w:gridCol w:w="6520"/>
      </w:tblGrid>
      <w:tr w:rsidR="0063478C" w:rsidRPr="009907B0" w14:paraId="77638172" w14:textId="77777777" w:rsidTr="65198439">
        <w:trPr>
          <w:trHeight w:val="1080"/>
        </w:trPr>
        <w:tc>
          <w:tcPr>
            <w:tcW w:w="3780" w:type="dxa"/>
            <w:vMerge w:val="restart"/>
            <w:tcMar>
              <w:left w:w="0" w:type="dxa"/>
              <w:right w:w="0" w:type="dxa"/>
            </w:tcMar>
            <w:vAlign w:val="bottom"/>
          </w:tcPr>
          <w:p w14:paraId="56C64A78" w14:textId="77777777" w:rsidR="008566B7" w:rsidRPr="009907B0" w:rsidRDefault="008566B7" w:rsidP="008566B7">
            <w:pPr>
              <w:pStyle w:val="Heading4"/>
              <w:jc w:val="right"/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42BEF937" wp14:editId="2198A26B">
                      <wp:extent cx="2262251" cy="2262251"/>
                      <wp:effectExtent l="38100" t="38100" r="62230" b="62230"/>
                      <wp:docPr id="53" name="Diamond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2251" cy="2262251"/>
                              </a:xfrm>
                              <a:prstGeom prst="diamond">
                                <a:avLst/>
                              </a:prstGeom>
                              <a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a:blipFill>
                              <a:ln w="63500" cmpd="sng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4883228C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Diamond 53" o:spid="_x0000_s1026" type="#_x0000_t4" style="width:178.15pt;height:178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" strokecolor="#99cb38 [3204]" strokeweight="5pt">
                      <v:fill r:id="rId11" o:title="" recolor="t" rotate="t" type="fram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60" w:type="dxa"/>
            <w:shd w:val="clear" w:color="auto" w:fill="auto"/>
          </w:tcPr>
          <w:p w14:paraId="1023AED2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</w:p>
        </w:tc>
        <w:tc>
          <w:tcPr>
            <w:tcW w:w="630" w:type="dxa"/>
            <w:shd w:val="clear" w:color="auto" w:fill="31521B" w:themeFill="accent2" w:themeFillShade="80"/>
          </w:tcPr>
          <w:p w14:paraId="43F65DDE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</w:p>
        </w:tc>
        <w:tc>
          <w:tcPr>
            <w:tcW w:w="6520" w:type="dxa"/>
            <w:shd w:val="clear" w:color="auto" w:fill="31521B" w:themeFill="accent2" w:themeFillShade="80"/>
            <w:vAlign w:val="center"/>
          </w:tcPr>
          <w:p w14:paraId="5D7BF499" w14:textId="77777777" w:rsidR="008566B7" w:rsidRPr="009907B0" w:rsidRDefault="00000000" w:rsidP="00BA60F5">
            <w:pPr>
              <w:pStyle w:val="Heading1"/>
              <w:rPr>
                <w:rFonts w:ascii="Aptos Display" w:hAnsi="Aptos Display"/>
              </w:rPr>
            </w:pPr>
            <w:sdt>
              <w:sdtPr>
                <w:rPr>
                  <w:rFonts w:ascii="Aptos Display" w:hAnsi="Aptos Display"/>
                </w:rPr>
                <w:id w:val="1049110328"/>
                <w:placeholder>
                  <w:docPart w:val="F5FBCF02A72E45319EF56B76DC26CB6C"/>
                </w:placeholder>
                <w:temporary/>
                <w:showingPlcHdr/>
                <w15:appearance w15:val="hidden"/>
              </w:sdtPr>
              <w:sdtContent>
                <w:r w:rsidR="008566B7" w:rsidRPr="009907B0">
                  <w:rPr>
                    <w:rFonts w:ascii="Aptos Display" w:hAnsi="Aptos Display"/>
                  </w:rPr>
                  <w:t>SKILLS</w:t>
                </w:r>
              </w:sdtContent>
            </w:sdt>
          </w:p>
        </w:tc>
      </w:tr>
      <w:tr w:rsidR="0063478C" w:rsidRPr="009907B0" w14:paraId="7C228E7B" w14:textId="77777777" w:rsidTr="65198439">
        <w:trPr>
          <w:trHeight w:val="2160"/>
        </w:trPr>
        <w:tc>
          <w:tcPr>
            <w:tcW w:w="3780" w:type="dxa"/>
            <w:vMerge/>
            <w:tcMar>
              <w:left w:w="360" w:type="dxa"/>
            </w:tcMar>
            <w:vAlign w:val="bottom"/>
          </w:tcPr>
          <w:p w14:paraId="3F69F9E3" w14:textId="77777777" w:rsidR="008566B7" w:rsidRPr="009907B0" w:rsidRDefault="008566B7" w:rsidP="00BA60F5">
            <w:pPr>
              <w:tabs>
                <w:tab w:val="left" w:pos="990"/>
              </w:tabs>
              <w:jc w:val="center"/>
              <w:rPr>
                <w:rFonts w:ascii="Aptos Display" w:hAnsi="Aptos Display"/>
                <w:noProof/>
              </w:rPr>
            </w:pPr>
          </w:p>
        </w:tc>
        <w:tc>
          <w:tcPr>
            <w:tcW w:w="360" w:type="dxa"/>
            <w:shd w:val="clear" w:color="auto" w:fill="auto"/>
          </w:tcPr>
          <w:p w14:paraId="5FA43C86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</w:tcPr>
          <w:p w14:paraId="3AB2D053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3E11FC77" wp14:editId="530F2EC8">
                      <wp:extent cx="227812" cy="311173"/>
                      <wp:effectExtent l="0" t="3810" r="0" b="0"/>
                      <wp:docPr id="3" name="Right Triangle 3" descr="Decorativ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9DAC2D" w14:textId="77777777" w:rsidR="008566B7" w:rsidRPr="00AF4EA4" w:rsidRDefault="008566B7" w:rsidP="00A6040B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E11FC77" id="Right Triangle 3" o:spid="_x0000_s1026" alt="Decorative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6F9DAC2D" w14:textId="77777777" w:rsidR="008566B7" w:rsidRPr="00AF4EA4" w:rsidRDefault="008566B7" w:rsidP="00A6040B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20" w:type="dxa"/>
          </w:tcPr>
          <w:p w14:paraId="78EECC5A" w14:textId="77777777" w:rsidR="008566B7" w:rsidRPr="009907B0" w:rsidRDefault="00C7245C" w:rsidP="00BA60F5">
            <w:pPr>
              <w:pStyle w:val="Heading4"/>
              <w:rPr>
                <w:rFonts w:ascii="Aptos Display" w:hAnsi="Aptos Display"/>
                <w:lang w:eastAsia="en-US"/>
              </w:rPr>
            </w:pPr>
            <w:r w:rsidRPr="009907B0">
              <w:rPr>
                <w:rFonts w:ascii="Aptos Display" w:hAnsi="Aptos Display"/>
                <w:noProof/>
                <w:lang w:eastAsia="en-US"/>
              </w:rPr>
              <w:drawing>
                <wp:inline distT="0" distB="0" distL="0" distR="0" wp14:anchorId="0882886D" wp14:editId="3F109A0F">
                  <wp:extent cx="3994150" cy="1527048"/>
                  <wp:effectExtent l="0" t="0" r="6350" b="0"/>
                  <wp:docPr id="16385882" name="Chart 6" descr="Skills chart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1C3A42" w:rsidRPr="009907B0" w14:paraId="5149589B" w14:textId="77777777" w:rsidTr="65198439">
        <w:trPr>
          <w:trHeight w:val="1080"/>
        </w:trPr>
        <w:tc>
          <w:tcPr>
            <w:tcW w:w="3780" w:type="dxa"/>
            <w:vMerge w:val="restart"/>
            <w:tcMar>
              <w:left w:w="0" w:type="dxa"/>
              <w:right w:w="0" w:type="dxa"/>
            </w:tcMar>
            <w:vAlign w:val="bottom"/>
          </w:tcPr>
          <w:p w14:paraId="54C0F334" w14:textId="2DCB43F4" w:rsidR="001C3A42" w:rsidRPr="009907B0" w:rsidRDefault="00817897" w:rsidP="00BA60F5">
            <w:pPr>
              <w:pStyle w:val="Title"/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  <w:caps w:val="0"/>
              </w:rPr>
              <w:t xml:space="preserve">Makrand </w:t>
            </w:r>
            <w:r>
              <w:rPr>
                <w:rFonts w:ascii="Aptos Display" w:hAnsi="Aptos Display"/>
                <w:caps w:val="0"/>
              </w:rPr>
              <w:t>Ramdas M</w:t>
            </w:r>
            <w:r w:rsidRPr="009907B0">
              <w:rPr>
                <w:rFonts w:ascii="Aptos Display" w:hAnsi="Aptos Display"/>
                <w:caps w:val="0"/>
              </w:rPr>
              <w:t>eher</w:t>
            </w:r>
          </w:p>
          <w:p w14:paraId="093EE8BC" w14:textId="77777777" w:rsidR="001C3A42" w:rsidRPr="009907B0" w:rsidRDefault="00000000" w:rsidP="008566B7">
            <w:pPr>
              <w:pStyle w:val="Heading2"/>
              <w:rPr>
                <w:rFonts w:ascii="Aptos Display" w:hAnsi="Aptos Display"/>
              </w:rPr>
            </w:pPr>
            <w:sdt>
              <w:sdtPr>
                <w:rPr>
                  <w:rFonts w:ascii="Aptos Display" w:hAnsi="Aptos Display"/>
                </w:rPr>
                <w:id w:val="-1448076370"/>
                <w:placeholder>
                  <w:docPart w:val="4A3E30A0AF4E40CAA271837E0B1EB22A"/>
                </w:placeholder>
                <w:temporary/>
                <w:showingPlcHdr/>
                <w15:appearance w15:val="hidden"/>
              </w:sdtPr>
              <w:sdtContent>
                <w:r w:rsidR="001C3A42" w:rsidRPr="009907B0">
                  <w:rPr>
                    <w:rFonts w:ascii="Aptos Display" w:hAnsi="Aptos Display"/>
                  </w:rPr>
                  <w:t>Profile</w:t>
                </w:r>
              </w:sdtContent>
            </w:sdt>
          </w:p>
        </w:tc>
        <w:tc>
          <w:tcPr>
            <w:tcW w:w="360" w:type="dxa"/>
            <w:shd w:val="clear" w:color="auto" w:fill="auto"/>
          </w:tcPr>
          <w:p w14:paraId="4D733BC7" w14:textId="77777777" w:rsidR="001C3A42" w:rsidRPr="009907B0" w:rsidRDefault="001C3A42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</w:p>
        </w:tc>
        <w:tc>
          <w:tcPr>
            <w:tcW w:w="630" w:type="dxa"/>
            <w:shd w:val="clear" w:color="auto" w:fill="31521B" w:themeFill="accent2" w:themeFillShade="80"/>
          </w:tcPr>
          <w:p w14:paraId="58C92612" w14:textId="77777777" w:rsidR="001C3A42" w:rsidRPr="009907B0" w:rsidRDefault="001C3A42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</w:p>
        </w:tc>
        <w:tc>
          <w:tcPr>
            <w:tcW w:w="6520" w:type="dxa"/>
            <w:shd w:val="clear" w:color="auto" w:fill="31521B" w:themeFill="accent2" w:themeFillShade="80"/>
            <w:vAlign w:val="center"/>
          </w:tcPr>
          <w:p w14:paraId="37C66625" w14:textId="77777777" w:rsidR="001C3A42" w:rsidRPr="009907B0" w:rsidRDefault="00000000" w:rsidP="00BA60F5">
            <w:pPr>
              <w:pStyle w:val="Heading1"/>
              <w:rPr>
                <w:rFonts w:ascii="Aptos Display" w:hAnsi="Aptos Display"/>
                <w:b/>
              </w:rPr>
            </w:pPr>
            <w:sdt>
              <w:sdtPr>
                <w:rPr>
                  <w:rFonts w:ascii="Aptos Display" w:hAnsi="Aptos Display"/>
                </w:rPr>
                <w:id w:val="1001553383"/>
                <w:placeholder>
                  <w:docPart w:val="EAB624068EAA4BE8949ED21A7C87ECD5"/>
                </w:placeholder>
                <w:temporary/>
                <w:showingPlcHdr/>
                <w15:appearance w15:val="hidden"/>
              </w:sdtPr>
              <w:sdtContent>
                <w:r w:rsidR="001C3A42" w:rsidRPr="009907B0">
                  <w:rPr>
                    <w:rFonts w:ascii="Aptos Display" w:hAnsi="Aptos Display"/>
                  </w:rPr>
                  <w:t>WORK EXPERIENCE</w:t>
                </w:r>
              </w:sdtContent>
            </w:sdt>
          </w:p>
        </w:tc>
      </w:tr>
      <w:tr w:rsidR="001C3A42" w:rsidRPr="009907B0" w14:paraId="458383ED" w14:textId="77777777" w:rsidTr="65198439">
        <w:trPr>
          <w:trHeight w:val="2725"/>
        </w:trPr>
        <w:tc>
          <w:tcPr>
            <w:tcW w:w="3780" w:type="dxa"/>
            <w:vMerge/>
            <w:vAlign w:val="bottom"/>
          </w:tcPr>
          <w:p w14:paraId="05D910DF" w14:textId="77777777" w:rsidR="001C3A42" w:rsidRPr="009907B0" w:rsidRDefault="001C3A42" w:rsidP="008566B7">
            <w:pPr>
              <w:pStyle w:val="Heading2"/>
              <w:rPr>
                <w:rFonts w:ascii="Aptos Display" w:hAnsi="Aptos Display"/>
                <w:noProof/>
              </w:rPr>
            </w:pPr>
          </w:p>
        </w:tc>
        <w:tc>
          <w:tcPr>
            <w:tcW w:w="360" w:type="dxa"/>
            <w:vMerge w:val="restart"/>
            <w:shd w:val="clear" w:color="auto" w:fill="auto"/>
          </w:tcPr>
          <w:p w14:paraId="7368F754" w14:textId="77777777" w:rsidR="001C3A42" w:rsidRPr="009907B0" w:rsidRDefault="001C3A42" w:rsidP="00BA60F5">
            <w:pPr>
              <w:tabs>
                <w:tab w:val="left" w:pos="990"/>
              </w:tabs>
              <w:rPr>
                <w:rFonts w:ascii="Aptos Display" w:hAnsi="Aptos Display"/>
                <w:noProof/>
              </w:rPr>
            </w:pPr>
          </w:p>
        </w:tc>
        <w:tc>
          <w:tcPr>
            <w:tcW w:w="630" w:type="dxa"/>
            <w:vMerge w:val="restart"/>
            <w:tcMar>
              <w:left w:w="0" w:type="dxa"/>
              <w:right w:w="0" w:type="dxa"/>
            </w:tcMar>
          </w:tcPr>
          <w:p w14:paraId="1CE533D3" w14:textId="77777777" w:rsidR="001C3A42" w:rsidRPr="009907B0" w:rsidRDefault="001C3A42" w:rsidP="00B871DD">
            <w:pPr>
              <w:spacing w:after="0"/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469211B3" wp14:editId="6CBDCDE0">
                      <wp:extent cx="227812" cy="311173"/>
                      <wp:effectExtent l="0" t="3810" r="0" b="0"/>
                      <wp:docPr id="6" name="Right Triangle 3" descr="Decorativ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086A79" w14:textId="77777777" w:rsidR="001C3A42" w:rsidRPr="00AF4EA4" w:rsidRDefault="001C3A42" w:rsidP="00A6040B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69211B3" id="_x0000_s1027" alt="Decorative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3B086A79" w14:textId="77777777" w:rsidR="001C3A42" w:rsidRPr="00AF4EA4" w:rsidRDefault="001C3A42" w:rsidP="00A6040B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20" w:type="dxa"/>
            <w:vMerge w:val="restart"/>
            <w:tcMar>
              <w:top w:w="0" w:type="dxa"/>
              <w:right w:w="360" w:type="dxa"/>
            </w:tcMar>
          </w:tcPr>
          <w:p w14:paraId="7BB6061E" w14:textId="6F82FDF8" w:rsidR="00955A9C" w:rsidRPr="009907B0" w:rsidRDefault="00955A9C" w:rsidP="00955A9C">
            <w:pPr>
              <w:pStyle w:val="Heading3"/>
              <w:rPr>
                <w:rFonts w:ascii="Aptos Display" w:hAnsi="Aptos Display"/>
                <w:sz w:val="20"/>
                <w:szCs w:val="20"/>
              </w:rPr>
            </w:pPr>
            <w:r w:rsidRPr="009907B0">
              <w:rPr>
                <w:rFonts w:ascii="Aptos Display" w:hAnsi="Aptos Display"/>
                <w:caps w:val="0"/>
                <w:sz w:val="20"/>
                <w:szCs w:val="20"/>
              </w:rPr>
              <w:t xml:space="preserve">Experienced Analyst (Market Intelligence) with a demonstrated history of working in the fertiliser industry. </w:t>
            </w:r>
          </w:p>
          <w:p w14:paraId="1115A217" w14:textId="46A91425" w:rsidR="00955A9C" w:rsidRPr="009907B0" w:rsidRDefault="00955A9C" w:rsidP="00955A9C">
            <w:pPr>
              <w:pStyle w:val="Heading3"/>
              <w:rPr>
                <w:rFonts w:ascii="Aptos Display" w:hAnsi="Aptos Display"/>
                <w:sz w:val="20"/>
                <w:szCs w:val="20"/>
              </w:rPr>
            </w:pPr>
            <w:r w:rsidRPr="009907B0">
              <w:rPr>
                <w:rFonts w:ascii="Aptos Display" w:hAnsi="Aptos Display"/>
                <w:caps w:val="0"/>
                <w:sz w:val="20"/>
                <w:szCs w:val="20"/>
              </w:rPr>
              <w:t xml:space="preserve">Skilled in Mis, Data Analysis, SQL, Power BI, Azure, Jenkin, budgeting, Microsoft excel, power point presentations, logistic, negotiation, operations management, sales, and computer literacy. Strong sales professional with a B.Sc Agri focused in agriculture from Anand Niketan Collage of Agriculture, Warora. </w:t>
            </w:r>
          </w:p>
          <w:p w14:paraId="24193D58" w14:textId="677E4DB1" w:rsidR="00955A9C" w:rsidRPr="009907B0" w:rsidRDefault="00955A9C" w:rsidP="00955A9C">
            <w:pPr>
              <w:pStyle w:val="Heading3"/>
              <w:rPr>
                <w:rFonts w:ascii="Aptos Display" w:hAnsi="Aptos Display"/>
                <w:caps w:val="0"/>
                <w:sz w:val="20"/>
                <w:szCs w:val="20"/>
              </w:rPr>
            </w:pPr>
            <w:r w:rsidRPr="009907B0">
              <w:rPr>
                <w:rFonts w:ascii="Aptos Display" w:hAnsi="Aptos Display"/>
                <w:caps w:val="0"/>
                <w:sz w:val="20"/>
                <w:szCs w:val="20"/>
              </w:rPr>
              <w:t>Experience of around 23+ years</w:t>
            </w:r>
          </w:p>
          <w:p w14:paraId="0B5C0CFE" w14:textId="77777777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Implementation and management of mFMS databases, DWH integrations, Subsidex solution – for business usage</w:t>
            </w:r>
          </w:p>
          <w:p w14:paraId="656B1F86" w14:textId="19E53A96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Planning for new data sources for Demand forecasting solutions development, testing and implementation of solutions at field level.</w:t>
            </w: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 xml:space="preserve"> </w:t>
            </w:r>
          </w:p>
          <w:p w14:paraId="59A53ACF" w14:textId="77777777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Independent planning and delivery of new requirement of analysis for business decision like – Imports, Market Prices (Pricing Committee) etc.</w:t>
            </w:r>
          </w:p>
          <w:p w14:paraId="236DE9BE" w14:textId="77777777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Supporting Agtech and data initiatives – planning, implementation and driving outcome of digital solutions</w:t>
            </w:r>
          </w:p>
          <w:p w14:paraId="305D1AA9" w14:textId="77777777" w:rsid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Analyse various datasets and generate reports periodically for targeted actions by sales &amp; marketing teams as well as product managers &amp; crop managers</w:t>
            </w:r>
          </w:p>
          <w:p w14:paraId="68269108" w14:textId="314EA001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Develop templates and collate monthly MIS on sales &amp; marketing data from field teams</w:t>
            </w:r>
          </w:p>
          <w:p w14:paraId="2A96E189" w14:textId="77777777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Analysis of trends of Fertilisers sales by Crops, By Markets, By geographies</w:t>
            </w:r>
          </w:p>
          <w:p w14:paraId="79570162" w14:textId="77777777" w:rsidR="009907B0" w:rsidRPr="009907B0" w:rsidRDefault="009907B0" w:rsidP="009907B0">
            <w:pPr>
              <w:numPr>
                <w:ilvl w:val="0"/>
                <w:numId w:val="3"/>
              </w:numPr>
              <w:suppressAutoHyphens/>
              <w:autoSpaceDE w:val="0"/>
              <w:spacing w:after="0"/>
              <w:ind w:left="281" w:hanging="281"/>
              <w:jc w:val="both"/>
              <w:rPr>
                <w:rFonts w:ascii="Aptos Display" w:hAnsi="Aptos Display"/>
                <w:color w:val="000000"/>
                <w:sz w:val="18"/>
                <w:szCs w:val="18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 xml:space="preserve">Analysis of Sales Performance, Business KPIs, Data Validation </w:t>
            </w:r>
          </w:p>
          <w:p w14:paraId="6318E4E7" w14:textId="3A2A9DCB" w:rsidR="00955A9C" w:rsidRPr="00955A9C" w:rsidRDefault="009907B0" w:rsidP="009907B0">
            <w:pPr>
              <w:ind w:left="281" w:hanging="281"/>
              <w:jc w:val="both"/>
              <w:rPr>
                <w:rStyle w:val="Hyperlink"/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</w:pPr>
            <w:r w:rsidRPr="009907B0">
              <w:rPr>
                <w:rFonts w:ascii="Aptos Display" w:hAnsi="Aptos Display"/>
                <w:color w:val="000000"/>
                <w:sz w:val="18"/>
                <w:szCs w:val="18"/>
              </w:rPr>
              <w:t>Development / deployment of digital analytics tools and integration management</w:t>
            </w:r>
            <w:r w:rsidR="00955A9C" w:rsidRPr="00955A9C">
              <w:rPr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  <w:fldChar w:fldCharType="begin"/>
            </w:r>
            <w:r w:rsidR="00955A9C" w:rsidRPr="00955A9C">
              <w:rPr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  <w:instrText>HYPERLINK "https://www.linkedin.com/company/471485/" \t "_self"</w:instrText>
            </w:r>
            <w:r w:rsidR="00955A9C" w:rsidRPr="00955A9C">
              <w:rPr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</w:r>
            <w:r w:rsidR="00955A9C" w:rsidRPr="00955A9C">
              <w:rPr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  <w:fldChar w:fldCharType="separate"/>
            </w:r>
          </w:p>
          <w:p w14:paraId="4D125845" w14:textId="2542CFDB" w:rsidR="00955A9C" w:rsidRPr="00955A9C" w:rsidRDefault="00955A9C" w:rsidP="009907B0">
            <w:pPr>
              <w:spacing w:after="0"/>
              <w:rPr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</w:pPr>
            <w:r w:rsidRPr="009907B0">
              <w:rPr>
                <w:rStyle w:val="Hyperlink"/>
                <w:rFonts w:ascii="Aptos Display" w:eastAsiaTheme="majorEastAsia" w:hAnsi="Aptos Display" w:cstheme="majorBidi"/>
                <w:b/>
                <w:bCs/>
                <w:caps/>
                <w:lang w:val="en-IN"/>
              </w:rPr>
              <w:drawing>
                <wp:inline distT="0" distB="0" distL="0" distR="0" wp14:anchorId="52669840" wp14:editId="0D60AD86">
                  <wp:extent cx="229883" cy="229883"/>
                  <wp:effectExtent l="0" t="0" r="0" b="0"/>
                  <wp:docPr id="1738217201" name="Picture 2" descr="Deepak Fertilisers And Petrochemicals Corp. Ltd. logo">
                    <a:hlinkClick xmlns:a="http://schemas.openxmlformats.org/drawingml/2006/main" r:id="rId13" tgtFrame="&quot;_self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ber136" descr="Deepak Fertilisers And Petrochemicals Corp. Ltd. logo">
                            <a:hlinkClick r:id="rId13" tgtFrame="&quot;_self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86" cy="233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5A9C">
              <w:rPr>
                <w:rFonts w:ascii="Aptos Display" w:eastAsiaTheme="majorEastAsia" w:hAnsi="Aptos Display" w:cstheme="majorBidi"/>
                <w:b/>
                <w:bCs/>
                <w:caps/>
              </w:rPr>
              <w:fldChar w:fldCharType="end"/>
            </w:r>
            <w:r w:rsidRPr="009907B0">
              <w:rPr>
                <w:rFonts w:ascii="Aptos Display" w:eastAsiaTheme="majorEastAsia" w:hAnsi="Aptos Display" w:cstheme="majorBidi"/>
                <w:b/>
                <w:bCs/>
                <w:caps/>
              </w:rPr>
              <w:t xml:space="preserve">  </w:t>
            </w:r>
            <w:r w:rsidRPr="009907B0">
              <w:rPr>
                <w:rFonts w:ascii="Aptos Display" w:eastAsiaTheme="majorEastAsia" w:hAnsi="Aptos Display" w:cstheme="majorBidi"/>
                <w:b/>
                <w:bCs/>
                <w:lang w:val="en-IN"/>
              </w:rPr>
              <w:t>Senior Analyst</w:t>
            </w:r>
            <w:r w:rsidRPr="009907B0">
              <w:rPr>
                <w:rFonts w:ascii="Aptos Display" w:eastAsiaTheme="majorEastAsia" w:hAnsi="Aptos Display" w:cstheme="majorBidi"/>
                <w:b/>
                <w:bCs/>
                <w:lang w:val="en-IN"/>
              </w:rPr>
              <w:t xml:space="preserve"> - (</w:t>
            </w:r>
            <w:r w:rsidRPr="009907B0">
              <w:rPr>
                <w:rFonts w:ascii="Aptos Display" w:eastAsiaTheme="majorEastAsia" w:hAnsi="Aptos Display" w:cstheme="majorBidi"/>
                <w:b/>
                <w:bCs/>
                <w:lang w:val="en-IN"/>
              </w:rPr>
              <w:t>Business Excellence</w:t>
            </w:r>
            <w:r w:rsidRPr="009907B0">
              <w:rPr>
                <w:rFonts w:ascii="Aptos Display" w:eastAsiaTheme="majorEastAsia" w:hAnsi="Aptos Display" w:cstheme="majorBidi"/>
                <w:b/>
                <w:bCs/>
                <w:lang w:val="en-IN"/>
              </w:rPr>
              <w:t>)</w:t>
            </w:r>
          </w:p>
          <w:p w14:paraId="4543F71F" w14:textId="77777777" w:rsidR="00955A9C" w:rsidRPr="009907B0" w:rsidRDefault="00955A9C" w:rsidP="009907B0">
            <w:pPr>
              <w:spacing w:after="0"/>
              <w:rPr>
                <w:rFonts w:ascii="Aptos Display" w:eastAsiaTheme="majorEastAsia" w:hAnsi="Aptos Display" w:cstheme="majorBidi"/>
                <w:b/>
                <w:bCs/>
                <w:lang w:val="en-IN"/>
              </w:rPr>
            </w:pPr>
            <w:r w:rsidRPr="009907B0">
              <w:rPr>
                <w:rFonts w:ascii="Aptos Display" w:eastAsiaTheme="majorEastAsia" w:hAnsi="Aptos Display" w:cstheme="majorBidi"/>
                <w:b/>
                <w:bCs/>
                <w:lang w:val="en-IN"/>
              </w:rPr>
              <w:t>Mahadhan Agritech Limited</w:t>
            </w:r>
          </w:p>
          <w:p w14:paraId="53D12D8D" w14:textId="1BCAC43D" w:rsidR="00955A9C" w:rsidRPr="009907B0" w:rsidRDefault="00955A9C" w:rsidP="009907B0">
            <w:pPr>
              <w:spacing w:after="0"/>
              <w:rPr>
                <w:rFonts w:ascii="Aptos Display" w:eastAsiaTheme="majorEastAsia" w:hAnsi="Aptos Display" w:cstheme="majorBidi"/>
                <w:lang w:val="en-IN"/>
              </w:rPr>
            </w:pPr>
            <w:r w:rsidRPr="009907B0">
              <w:rPr>
                <w:rFonts w:ascii="Aptos Display" w:eastAsiaTheme="majorEastAsia" w:hAnsi="Aptos Display" w:cstheme="majorBidi"/>
                <w:lang w:val="en-IN"/>
              </w:rPr>
              <w:t xml:space="preserve">100% Subsidiary of </w:t>
            </w:r>
            <w:r w:rsidRPr="009907B0">
              <w:rPr>
                <w:rFonts w:ascii="Aptos Display" w:eastAsiaTheme="majorEastAsia" w:hAnsi="Aptos Display" w:cstheme="majorBidi"/>
                <w:lang w:val="en-IN"/>
              </w:rPr>
              <w:t>Deepak fertilisers &amp; petrochemicals corp. Ltd.</w:t>
            </w:r>
          </w:p>
          <w:p w14:paraId="79BD61AF" w14:textId="110542AD" w:rsidR="009907B0" w:rsidRPr="009907B0" w:rsidRDefault="009907B0" w:rsidP="009907B0">
            <w:pPr>
              <w:pStyle w:val="Heading4"/>
              <w:rPr>
                <w:rFonts w:ascii="Aptos Display" w:hAnsi="Aptos Display"/>
                <w:b/>
                <w:bCs/>
                <w:lang w:val="en-IN"/>
              </w:rPr>
            </w:pPr>
            <w:r>
              <w:rPr>
                <w:rFonts w:ascii="Aptos Display" w:hAnsi="Aptos Display"/>
                <w:b/>
                <w:bCs/>
                <w:lang w:val="en-IN"/>
              </w:rPr>
              <w:t xml:space="preserve">February 2002 to </w:t>
            </w:r>
            <w:r w:rsidR="00955A9C" w:rsidRPr="009907B0">
              <w:rPr>
                <w:rFonts w:ascii="Aptos Display" w:hAnsi="Aptos Display"/>
                <w:b/>
                <w:bCs/>
                <w:lang w:val="en-IN"/>
              </w:rPr>
              <w:t>present</w:t>
            </w:r>
            <w:r>
              <w:rPr>
                <w:rFonts w:ascii="Aptos Display" w:hAnsi="Aptos Display"/>
                <w:b/>
                <w:bCs/>
                <w:lang w:val="en-IN"/>
              </w:rPr>
              <w:t xml:space="preserve"> day</w:t>
            </w:r>
          </w:p>
          <w:p w14:paraId="3DAD8992" w14:textId="699BD6B6" w:rsidR="001C3A42" w:rsidRPr="009907B0" w:rsidRDefault="00955A9C" w:rsidP="009907B0">
            <w:pPr>
              <w:spacing w:after="0"/>
              <w:rPr>
                <w:rFonts w:ascii="Aptos Display" w:hAnsi="Aptos Display"/>
              </w:rPr>
            </w:pPr>
            <w:r w:rsidRPr="009907B0">
              <w:rPr>
                <w:rFonts w:ascii="Aptos Display" w:eastAsiaTheme="majorEastAsia" w:hAnsi="Aptos Display" w:cstheme="majorBidi"/>
                <w:b/>
                <w:bCs/>
                <w:lang w:val="en-IN"/>
              </w:rPr>
              <w:t xml:space="preserve"> </w:t>
            </w:r>
          </w:p>
        </w:tc>
      </w:tr>
      <w:tr w:rsidR="008566B7" w:rsidRPr="009907B0" w14:paraId="7FD6DD8E" w14:textId="77777777" w:rsidTr="65198439">
        <w:tc>
          <w:tcPr>
            <w:tcW w:w="3780" w:type="dxa"/>
            <w:tcBorders>
              <w:top w:val="single" w:sz="8" w:space="0" w:color="99CB38" w:themeColor="accent1"/>
              <w:bottom w:val="single" w:sz="8" w:space="0" w:color="99CB38" w:themeColor="accent1"/>
            </w:tcBorders>
            <w:tcMar>
              <w:left w:w="0" w:type="dxa"/>
              <w:right w:w="0" w:type="dxa"/>
            </w:tcMar>
          </w:tcPr>
          <w:p w14:paraId="6EED92A0" w14:textId="77777777" w:rsidR="004A0C6D" w:rsidRPr="009907B0" w:rsidRDefault="004A0C6D" w:rsidP="003A7C75">
            <w:pPr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</w:rPr>
              <w:t>Senior Analyst (Market Intelligence) MAHADHAN AGRITECH LIMITED</w:t>
            </w:r>
          </w:p>
          <w:p w14:paraId="6168E56D" w14:textId="2B1F0407" w:rsidR="008566B7" w:rsidRPr="009907B0" w:rsidRDefault="004A0C6D" w:rsidP="003A7C75">
            <w:pPr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</w:rPr>
              <w:t>100% subsidiary of Deepak Fertilisers</w:t>
            </w:r>
          </w:p>
          <w:p w14:paraId="103667A2" w14:textId="77777777" w:rsidR="008566B7" w:rsidRPr="009907B0" w:rsidRDefault="00000000" w:rsidP="003A7C75">
            <w:pPr>
              <w:pStyle w:val="Heading2"/>
              <w:rPr>
                <w:rFonts w:ascii="Aptos Display" w:hAnsi="Aptos Display"/>
                <w:noProof/>
              </w:rPr>
            </w:pPr>
            <w:sdt>
              <w:sdtPr>
                <w:rPr>
                  <w:rFonts w:ascii="Aptos Display" w:hAnsi="Aptos Display"/>
                </w:rPr>
                <w:id w:val="-1954003311"/>
                <w:placeholder>
                  <w:docPart w:val="5F42A25F179D41D6A6E2D3FF91F65181"/>
                </w:placeholder>
                <w:temporary/>
                <w:showingPlcHdr/>
                <w15:appearance w15:val="hidden"/>
              </w:sdtPr>
              <w:sdtContent>
                <w:r w:rsidR="008566B7" w:rsidRPr="009907B0">
                  <w:rPr>
                    <w:rFonts w:ascii="Aptos Display" w:hAnsi="Aptos Display"/>
                  </w:rPr>
                  <w:t>CONTACT</w:t>
                </w:r>
              </w:sdtContent>
            </w:sdt>
          </w:p>
        </w:tc>
        <w:tc>
          <w:tcPr>
            <w:tcW w:w="360" w:type="dxa"/>
            <w:vMerge/>
          </w:tcPr>
          <w:p w14:paraId="12326DF2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  <w:noProof/>
              </w:rPr>
            </w:pPr>
          </w:p>
        </w:tc>
        <w:tc>
          <w:tcPr>
            <w:tcW w:w="630" w:type="dxa"/>
            <w:vMerge/>
            <w:tcMar>
              <w:left w:w="0" w:type="dxa"/>
              <w:right w:w="0" w:type="dxa"/>
            </w:tcMar>
          </w:tcPr>
          <w:p w14:paraId="33B0AA51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  <w:noProof/>
              </w:rPr>
            </w:pPr>
          </w:p>
        </w:tc>
        <w:tc>
          <w:tcPr>
            <w:tcW w:w="6520" w:type="dxa"/>
            <w:vMerge/>
            <w:tcMar>
              <w:top w:w="227" w:type="dxa"/>
              <w:right w:w="360" w:type="dxa"/>
            </w:tcMar>
          </w:tcPr>
          <w:p w14:paraId="1B82B141" w14:textId="77777777" w:rsidR="008566B7" w:rsidRPr="009907B0" w:rsidRDefault="008566B7" w:rsidP="00BA60F5">
            <w:pPr>
              <w:pStyle w:val="Heading3"/>
              <w:rPr>
                <w:rFonts w:ascii="Aptos Display" w:hAnsi="Aptos Display"/>
              </w:rPr>
            </w:pPr>
          </w:p>
        </w:tc>
      </w:tr>
      <w:tr w:rsidR="008566B7" w:rsidRPr="009907B0" w14:paraId="37EB5686" w14:textId="77777777" w:rsidTr="65198439">
        <w:trPr>
          <w:trHeight w:val="489"/>
        </w:trPr>
        <w:tc>
          <w:tcPr>
            <w:tcW w:w="3780" w:type="dxa"/>
            <w:vMerge w:val="restart"/>
            <w:tcBorders>
              <w:top w:val="single" w:sz="8" w:space="0" w:color="99CB38" w:themeColor="accent1"/>
            </w:tcBorders>
            <w:tcMar>
              <w:left w:w="0" w:type="dxa"/>
              <w:right w:w="0" w:type="dxa"/>
            </w:tcMar>
          </w:tcPr>
          <w:p w14:paraId="70FE93B5" w14:textId="77777777" w:rsidR="008566B7" w:rsidRPr="009907B0" w:rsidRDefault="00000000" w:rsidP="008566B7">
            <w:pPr>
              <w:pStyle w:val="Heading4"/>
              <w:rPr>
                <w:rFonts w:ascii="Aptos Display" w:hAnsi="Aptos Display"/>
              </w:rPr>
            </w:pPr>
            <w:sdt>
              <w:sdtPr>
                <w:rPr>
                  <w:rFonts w:ascii="Aptos Display" w:hAnsi="Aptos Display"/>
                </w:rPr>
                <w:id w:val="1111563247"/>
                <w:placeholder>
                  <w:docPart w:val="3A8043372CB54C0087BCB042C42092BD"/>
                </w:placeholder>
                <w:temporary/>
                <w:showingPlcHdr/>
                <w15:appearance w15:val="hidden"/>
              </w:sdtPr>
              <w:sdtContent>
                <w:r w:rsidR="008566B7" w:rsidRPr="009907B0">
                  <w:rPr>
                    <w:rFonts w:ascii="Aptos Display" w:hAnsi="Aptos Display"/>
                  </w:rPr>
                  <w:t>PHONE:</w:t>
                </w:r>
              </w:sdtContent>
            </w:sdt>
          </w:p>
          <w:p w14:paraId="71758228" w14:textId="5CCD8CAE" w:rsidR="008566B7" w:rsidRPr="009907B0" w:rsidRDefault="004A0C6D" w:rsidP="008566B7">
            <w:pPr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</w:rPr>
              <w:t>9850752252</w:t>
            </w:r>
          </w:p>
          <w:p w14:paraId="440F3F07" w14:textId="77777777" w:rsidR="008566B7" w:rsidRPr="009907B0" w:rsidRDefault="00000000" w:rsidP="008566B7">
            <w:pPr>
              <w:pStyle w:val="Heading4"/>
              <w:rPr>
                <w:rFonts w:ascii="Aptos Display" w:hAnsi="Aptos Display"/>
              </w:rPr>
            </w:pPr>
            <w:sdt>
              <w:sdtPr>
                <w:rPr>
                  <w:rFonts w:ascii="Aptos Display" w:hAnsi="Aptos Display"/>
                </w:rPr>
                <w:id w:val="-347717408"/>
                <w:placeholder>
                  <w:docPart w:val="FBC4D21BCB1D461992C8BBBDDE184754"/>
                </w:placeholder>
                <w:temporary/>
                <w:showingPlcHdr/>
                <w15:appearance w15:val="hidden"/>
              </w:sdtPr>
              <w:sdtContent>
                <w:r w:rsidR="008566B7" w:rsidRPr="009907B0">
                  <w:rPr>
                    <w:rFonts w:ascii="Aptos Display" w:hAnsi="Aptos Display"/>
                  </w:rPr>
                  <w:t>LINKEDIN:</w:t>
                </w:r>
              </w:sdtContent>
            </w:sdt>
          </w:p>
          <w:p w14:paraId="17F1CB2F" w14:textId="19491656" w:rsidR="008566B7" w:rsidRPr="009907B0" w:rsidRDefault="004A0C6D" w:rsidP="008566B7">
            <w:pPr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</w:rPr>
              <w:t>https://in.linkedin.com/in/makrand-meher-540b6228</w:t>
            </w:r>
          </w:p>
          <w:p w14:paraId="320C832C" w14:textId="77777777" w:rsidR="008566B7" w:rsidRPr="009907B0" w:rsidRDefault="00000000" w:rsidP="008566B7">
            <w:pPr>
              <w:pStyle w:val="Heading4"/>
              <w:rPr>
                <w:rFonts w:ascii="Aptos Display" w:hAnsi="Aptos Display"/>
              </w:rPr>
            </w:pPr>
            <w:sdt>
              <w:sdtPr>
                <w:rPr>
                  <w:rFonts w:ascii="Aptos Display" w:hAnsi="Aptos Display"/>
                </w:rPr>
                <w:id w:val="-240260293"/>
                <w:placeholder>
                  <w:docPart w:val="428891CA27084351AD7E85BD367101C0"/>
                </w:placeholder>
                <w:temporary/>
                <w:showingPlcHdr/>
                <w15:appearance w15:val="hidden"/>
              </w:sdtPr>
              <w:sdtContent>
                <w:r w:rsidR="008566B7" w:rsidRPr="009907B0">
                  <w:rPr>
                    <w:rFonts w:ascii="Aptos Display" w:hAnsi="Aptos Display"/>
                  </w:rPr>
                  <w:t>EMAIL</w:t>
                </w:r>
              </w:sdtContent>
            </w:sdt>
          </w:p>
          <w:p w14:paraId="62BA630A" w14:textId="7B8E83C0" w:rsidR="008566B7" w:rsidRPr="009907B0" w:rsidRDefault="004A0C6D" w:rsidP="001C1A8C">
            <w:pPr>
              <w:rPr>
                <w:rFonts w:ascii="Aptos Display" w:hAnsi="Aptos Display"/>
              </w:rPr>
            </w:pPr>
            <w:hyperlink r:id="rId15" w:history="1">
              <w:r w:rsidRPr="009907B0">
                <w:rPr>
                  <w:rStyle w:val="Hyperlink"/>
                  <w:rFonts w:ascii="Aptos Display" w:hAnsi="Aptos Display"/>
                </w:rPr>
                <w:t>makrand.meher@dfpcl.com</w:t>
              </w:r>
            </w:hyperlink>
          </w:p>
          <w:p w14:paraId="47542A5A" w14:textId="0773B5F6" w:rsidR="004A0C6D" w:rsidRPr="009907B0" w:rsidRDefault="004A0C6D" w:rsidP="001C1A8C">
            <w:pPr>
              <w:rPr>
                <w:rFonts w:ascii="Aptos Display" w:hAnsi="Aptos Display"/>
                <w:noProof/>
              </w:rPr>
            </w:pPr>
            <w:hyperlink r:id="rId16" w:history="1">
              <w:r w:rsidRPr="009907B0">
                <w:rPr>
                  <w:rStyle w:val="Hyperlink"/>
                  <w:rFonts w:ascii="Aptos Display" w:hAnsi="Aptos Display"/>
                  <w:noProof/>
                </w:rPr>
                <w:t>makrandmr@gmail.com</w:t>
              </w:r>
            </w:hyperlink>
          </w:p>
          <w:p w14:paraId="2510F232" w14:textId="0E8BD649" w:rsidR="004A0C6D" w:rsidRPr="009907B0" w:rsidRDefault="004A0C6D" w:rsidP="001C1A8C">
            <w:pPr>
              <w:rPr>
                <w:rFonts w:ascii="Aptos Display" w:hAnsi="Aptos Display"/>
                <w:noProof/>
              </w:rPr>
            </w:pPr>
          </w:p>
        </w:tc>
        <w:tc>
          <w:tcPr>
            <w:tcW w:w="360" w:type="dxa"/>
            <w:vMerge/>
          </w:tcPr>
          <w:p w14:paraId="16283F62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  <w:noProof/>
              </w:rPr>
            </w:pPr>
          </w:p>
        </w:tc>
        <w:tc>
          <w:tcPr>
            <w:tcW w:w="630" w:type="dxa"/>
            <w:vMerge/>
            <w:tcMar>
              <w:left w:w="0" w:type="dxa"/>
              <w:right w:w="0" w:type="dxa"/>
            </w:tcMar>
          </w:tcPr>
          <w:p w14:paraId="21145690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  <w:noProof/>
              </w:rPr>
            </w:pPr>
          </w:p>
        </w:tc>
        <w:tc>
          <w:tcPr>
            <w:tcW w:w="6520" w:type="dxa"/>
            <w:vMerge/>
            <w:tcMar>
              <w:top w:w="227" w:type="dxa"/>
              <w:right w:w="360" w:type="dxa"/>
            </w:tcMar>
          </w:tcPr>
          <w:p w14:paraId="2449A27D" w14:textId="77777777" w:rsidR="008566B7" w:rsidRPr="009907B0" w:rsidRDefault="008566B7" w:rsidP="00BA60F5">
            <w:pPr>
              <w:pStyle w:val="Heading3"/>
              <w:rPr>
                <w:rFonts w:ascii="Aptos Display" w:hAnsi="Aptos Display"/>
              </w:rPr>
            </w:pPr>
          </w:p>
        </w:tc>
      </w:tr>
      <w:tr w:rsidR="008566B7" w:rsidRPr="009907B0" w14:paraId="11B2B422" w14:textId="77777777" w:rsidTr="65198439">
        <w:trPr>
          <w:trHeight w:val="1080"/>
        </w:trPr>
        <w:tc>
          <w:tcPr>
            <w:tcW w:w="3780" w:type="dxa"/>
            <w:vMerge/>
            <w:vAlign w:val="bottom"/>
          </w:tcPr>
          <w:p w14:paraId="5A632699" w14:textId="77777777" w:rsidR="008566B7" w:rsidRPr="009907B0" w:rsidRDefault="008566B7" w:rsidP="00BA60F5">
            <w:pPr>
              <w:rPr>
                <w:rFonts w:ascii="Aptos Display" w:hAnsi="Aptos Display"/>
                <w:noProof/>
              </w:rPr>
            </w:pPr>
          </w:p>
        </w:tc>
        <w:tc>
          <w:tcPr>
            <w:tcW w:w="360" w:type="dxa"/>
            <w:shd w:val="clear" w:color="auto" w:fill="auto"/>
          </w:tcPr>
          <w:p w14:paraId="28CCA635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</w:p>
        </w:tc>
        <w:tc>
          <w:tcPr>
            <w:tcW w:w="630" w:type="dxa"/>
            <w:shd w:val="clear" w:color="auto" w:fill="31521B" w:themeFill="accent2" w:themeFillShade="80"/>
          </w:tcPr>
          <w:p w14:paraId="4E1104F0" w14:textId="77777777" w:rsidR="008566B7" w:rsidRPr="009907B0" w:rsidRDefault="008566B7" w:rsidP="00BA60F5">
            <w:pPr>
              <w:tabs>
                <w:tab w:val="left" w:pos="990"/>
              </w:tabs>
              <w:rPr>
                <w:rFonts w:ascii="Aptos Display" w:hAnsi="Aptos Display"/>
              </w:rPr>
            </w:pPr>
          </w:p>
        </w:tc>
        <w:tc>
          <w:tcPr>
            <w:tcW w:w="6520" w:type="dxa"/>
            <w:shd w:val="clear" w:color="auto" w:fill="31521B" w:themeFill="accent2" w:themeFillShade="80"/>
            <w:vAlign w:val="center"/>
          </w:tcPr>
          <w:p w14:paraId="7DF7422D" w14:textId="77777777" w:rsidR="008566B7" w:rsidRPr="009907B0" w:rsidRDefault="00000000" w:rsidP="00BA60F5">
            <w:pPr>
              <w:pStyle w:val="Heading1"/>
              <w:rPr>
                <w:rFonts w:ascii="Aptos Display" w:hAnsi="Aptos Display"/>
                <w:b/>
                <w:sz w:val="46"/>
                <w:szCs w:val="30"/>
              </w:rPr>
            </w:pPr>
            <w:sdt>
              <w:sdtPr>
                <w:rPr>
                  <w:rFonts w:ascii="Aptos Display" w:hAnsi="Aptos Display"/>
                  <w:sz w:val="46"/>
                  <w:szCs w:val="30"/>
                </w:rPr>
                <w:id w:val="1781764555"/>
                <w:placeholder>
                  <w:docPart w:val="78A5C28929E64D0CA75D06ED3EDD361C"/>
                </w:placeholder>
                <w:temporary/>
                <w:showingPlcHdr/>
                <w15:appearance w15:val="hidden"/>
              </w:sdtPr>
              <w:sdtContent>
                <w:r w:rsidR="008566B7" w:rsidRPr="009907B0">
                  <w:rPr>
                    <w:rFonts w:ascii="Aptos Display" w:hAnsi="Aptos Display"/>
                    <w:sz w:val="46"/>
                    <w:szCs w:val="30"/>
                  </w:rPr>
                  <w:t>EDUCATION</w:t>
                </w:r>
              </w:sdtContent>
            </w:sdt>
          </w:p>
        </w:tc>
      </w:tr>
      <w:tr w:rsidR="0063478C" w:rsidRPr="009907B0" w14:paraId="036FF983" w14:textId="77777777" w:rsidTr="65198439">
        <w:trPr>
          <w:trHeight w:val="1080"/>
        </w:trPr>
        <w:tc>
          <w:tcPr>
            <w:tcW w:w="3780" w:type="dxa"/>
            <w:vAlign w:val="bottom"/>
          </w:tcPr>
          <w:p w14:paraId="0FB53287" w14:textId="77777777" w:rsidR="008566B7" w:rsidRPr="009907B0" w:rsidRDefault="008566B7" w:rsidP="00BA60F5">
            <w:pPr>
              <w:rPr>
                <w:rFonts w:ascii="Aptos Display" w:hAnsi="Aptos Display"/>
                <w:noProof/>
              </w:rPr>
            </w:pPr>
          </w:p>
        </w:tc>
        <w:tc>
          <w:tcPr>
            <w:tcW w:w="360" w:type="dxa"/>
            <w:shd w:val="clear" w:color="auto" w:fill="auto"/>
          </w:tcPr>
          <w:p w14:paraId="35602508" w14:textId="77777777" w:rsidR="008566B7" w:rsidRPr="009907B0" w:rsidRDefault="008566B7" w:rsidP="00BA60F5">
            <w:pPr>
              <w:tabs>
                <w:tab w:val="left" w:pos="990"/>
              </w:tabs>
              <w:ind w:right="357"/>
              <w:rPr>
                <w:rFonts w:ascii="Aptos Display" w:hAnsi="Aptos Display"/>
                <w:noProof/>
              </w:rPr>
            </w:pPr>
          </w:p>
        </w:tc>
        <w:tc>
          <w:tcPr>
            <w:tcW w:w="630" w:type="dxa"/>
            <w:shd w:val="clear" w:color="auto" w:fill="auto"/>
            <w:tcMar>
              <w:left w:w="0" w:type="dxa"/>
            </w:tcMar>
          </w:tcPr>
          <w:p w14:paraId="44798264" w14:textId="77777777" w:rsidR="008566B7" w:rsidRPr="009907B0" w:rsidRDefault="008566B7" w:rsidP="00BA60F5">
            <w:pPr>
              <w:tabs>
                <w:tab w:val="left" w:pos="990"/>
              </w:tabs>
              <w:ind w:right="357"/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48900003" wp14:editId="575D53D2">
                      <wp:extent cx="227812" cy="311173"/>
                      <wp:effectExtent l="0" t="3810" r="0" b="0"/>
                      <wp:docPr id="5" name="Right Triangle 3" descr="Decorative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B38">
                                  <a:lumMod val="75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661771" w14:textId="77777777" w:rsidR="008566B7" w:rsidRPr="00AF4EA4" w:rsidRDefault="008566B7" w:rsidP="00A6040B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900003" id="_x0000_s1028" alt="Decorative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" adj="-11796480,,5400" path="m2426,347348c2024,270140,402,77580,,372l346895,,2426,347348xe" fillcolor="#739a28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36661771" w14:textId="77777777" w:rsidR="008566B7" w:rsidRPr="00AF4EA4" w:rsidRDefault="008566B7" w:rsidP="00A6040B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right w:w="360" w:type="dxa"/>
            </w:tcMar>
            <w:vAlign w:val="center"/>
          </w:tcPr>
          <w:p w14:paraId="0C9CF010" w14:textId="38BF2C68" w:rsidR="008566B7" w:rsidRPr="009907B0" w:rsidRDefault="00955A9C" w:rsidP="00BA60F5">
            <w:pPr>
              <w:pStyle w:val="Heading3"/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</w:rPr>
              <w:t>BSC Agriculture</w:t>
            </w:r>
          </w:p>
          <w:p w14:paraId="7BB254E6" w14:textId="5F7699D8" w:rsidR="008566B7" w:rsidRPr="009907B0" w:rsidRDefault="00955A9C" w:rsidP="00955A9C">
            <w:pPr>
              <w:rPr>
                <w:rFonts w:ascii="Aptos Display" w:hAnsi="Aptos Display"/>
              </w:rPr>
            </w:pPr>
            <w:r w:rsidRPr="009907B0">
              <w:rPr>
                <w:rFonts w:ascii="Aptos Display" w:hAnsi="Aptos Display"/>
              </w:rPr>
              <w:t>Anand Niketan College of Agriculture, Warora</w:t>
            </w:r>
          </w:p>
        </w:tc>
      </w:tr>
    </w:tbl>
    <w:p w14:paraId="79C3D71A" w14:textId="33C450E8" w:rsidR="00A6040B" w:rsidRPr="009907B0" w:rsidRDefault="00955A9C" w:rsidP="00955A9C">
      <w:pPr>
        <w:rPr>
          <w:rFonts w:ascii="Aptos Display" w:hAnsi="Aptos Display"/>
        </w:rPr>
      </w:pPr>
      <w:r w:rsidRPr="009907B0">
        <w:rPr>
          <w:rFonts w:ascii="Aptos Display" w:hAnsi="Aptos Display"/>
        </w:rPr>
        <w:t xml:space="preserve"> </w:t>
      </w:r>
    </w:p>
    <w:sectPr w:rsidR="00A6040B" w:rsidRPr="009907B0" w:rsidSect="00893AFE">
      <w:pgSz w:w="12240" w:h="15840"/>
      <w:pgMar w:top="360" w:right="360" w:bottom="360" w:left="36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AE9986" w14:textId="77777777" w:rsidR="00D71F3C" w:rsidRDefault="00D71F3C" w:rsidP="00C51CF5">
      <w:r>
        <w:separator/>
      </w:r>
    </w:p>
  </w:endnote>
  <w:endnote w:type="continuationSeparator" w:id="0">
    <w:p w14:paraId="1B876AB4" w14:textId="77777777" w:rsidR="00D71F3C" w:rsidRDefault="00D71F3C" w:rsidP="00C5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D1F4DA" w14:textId="77777777" w:rsidR="00D71F3C" w:rsidRDefault="00D71F3C" w:rsidP="00C51CF5">
      <w:r>
        <w:separator/>
      </w:r>
    </w:p>
  </w:footnote>
  <w:footnote w:type="continuationSeparator" w:id="0">
    <w:p w14:paraId="72CD27EC" w14:textId="77777777" w:rsidR="00D71F3C" w:rsidRDefault="00D71F3C" w:rsidP="00C51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E0E2C5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6D4533"/>
    <w:multiLevelType w:val="hybridMultilevel"/>
    <w:tmpl w:val="E4ECB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3257CE"/>
    <w:multiLevelType w:val="multilevel"/>
    <w:tmpl w:val="8CBE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6909118">
    <w:abstractNumId w:val="0"/>
  </w:num>
  <w:num w:numId="2" w16cid:durableId="516697919">
    <w:abstractNumId w:val="2"/>
  </w:num>
  <w:num w:numId="3" w16cid:durableId="1723089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displayBackgroundShap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C6D"/>
    <w:rsid w:val="000008C0"/>
    <w:rsid w:val="000510B5"/>
    <w:rsid w:val="000521EF"/>
    <w:rsid w:val="000A545F"/>
    <w:rsid w:val="000D338C"/>
    <w:rsid w:val="000F3BEA"/>
    <w:rsid w:val="0010314C"/>
    <w:rsid w:val="0015303E"/>
    <w:rsid w:val="00153B84"/>
    <w:rsid w:val="00196AAB"/>
    <w:rsid w:val="001A4D1A"/>
    <w:rsid w:val="001B0B3D"/>
    <w:rsid w:val="001C1A8C"/>
    <w:rsid w:val="001C27EE"/>
    <w:rsid w:val="001C3A42"/>
    <w:rsid w:val="00234480"/>
    <w:rsid w:val="00270B0A"/>
    <w:rsid w:val="00313703"/>
    <w:rsid w:val="00317573"/>
    <w:rsid w:val="00380FDA"/>
    <w:rsid w:val="003A7C75"/>
    <w:rsid w:val="003B0DB8"/>
    <w:rsid w:val="00431999"/>
    <w:rsid w:val="00443E2D"/>
    <w:rsid w:val="004A0C6D"/>
    <w:rsid w:val="0052023C"/>
    <w:rsid w:val="005366D2"/>
    <w:rsid w:val="00567924"/>
    <w:rsid w:val="00572086"/>
    <w:rsid w:val="00596888"/>
    <w:rsid w:val="00597871"/>
    <w:rsid w:val="005B13F9"/>
    <w:rsid w:val="005D47DE"/>
    <w:rsid w:val="005D6F74"/>
    <w:rsid w:val="005D7E15"/>
    <w:rsid w:val="005F364E"/>
    <w:rsid w:val="0062123A"/>
    <w:rsid w:val="00630491"/>
    <w:rsid w:val="0063478C"/>
    <w:rsid w:val="00635EF0"/>
    <w:rsid w:val="00646E75"/>
    <w:rsid w:val="00663587"/>
    <w:rsid w:val="00670ECD"/>
    <w:rsid w:val="006C4EE7"/>
    <w:rsid w:val="006C73E9"/>
    <w:rsid w:val="006D409C"/>
    <w:rsid w:val="007022F1"/>
    <w:rsid w:val="0076727E"/>
    <w:rsid w:val="00776643"/>
    <w:rsid w:val="00797579"/>
    <w:rsid w:val="007C1789"/>
    <w:rsid w:val="007D0F5B"/>
    <w:rsid w:val="007E0180"/>
    <w:rsid w:val="00811F6F"/>
    <w:rsid w:val="008173A0"/>
    <w:rsid w:val="00817897"/>
    <w:rsid w:val="008566B7"/>
    <w:rsid w:val="00870CB7"/>
    <w:rsid w:val="00882E29"/>
    <w:rsid w:val="00893AFE"/>
    <w:rsid w:val="008B3F0F"/>
    <w:rsid w:val="008D1B72"/>
    <w:rsid w:val="008F290E"/>
    <w:rsid w:val="00926EE5"/>
    <w:rsid w:val="00942045"/>
    <w:rsid w:val="00955A9C"/>
    <w:rsid w:val="00964B9F"/>
    <w:rsid w:val="009907B0"/>
    <w:rsid w:val="009B6A8C"/>
    <w:rsid w:val="009D1EB5"/>
    <w:rsid w:val="009F215D"/>
    <w:rsid w:val="00A35853"/>
    <w:rsid w:val="00A51286"/>
    <w:rsid w:val="00A6040B"/>
    <w:rsid w:val="00A73BCA"/>
    <w:rsid w:val="00A75FCE"/>
    <w:rsid w:val="00AC5509"/>
    <w:rsid w:val="00AD08D8"/>
    <w:rsid w:val="00AF4EA4"/>
    <w:rsid w:val="00B0669D"/>
    <w:rsid w:val="00B06B7D"/>
    <w:rsid w:val="00B16D3A"/>
    <w:rsid w:val="00B74C2A"/>
    <w:rsid w:val="00B871DD"/>
    <w:rsid w:val="00B90CEF"/>
    <w:rsid w:val="00B95D4D"/>
    <w:rsid w:val="00BA0454"/>
    <w:rsid w:val="00BD5BAD"/>
    <w:rsid w:val="00C51CF5"/>
    <w:rsid w:val="00C70BAD"/>
    <w:rsid w:val="00C7245C"/>
    <w:rsid w:val="00C93D20"/>
    <w:rsid w:val="00CA407F"/>
    <w:rsid w:val="00CC296A"/>
    <w:rsid w:val="00D00A30"/>
    <w:rsid w:val="00D67739"/>
    <w:rsid w:val="00D71F3C"/>
    <w:rsid w:val="00D8438A"/>
    <w:rsid w:val="00DC71AE"/>
    <w:rsid w:val="00DE6D23"/>
    <w:rsid w:val="00E501E0"/>
    <w:rsid w:val="00E55D74"/>
    <w:rsid w:val="00E774C3"/>
    <w:rsid w:val="00E8541C"/>
    <w:rsid w:val="00E95025"/>
    <w:rsid w:val="00F56513"/>
    <w:rsid w:val="00FC5CD1"/>
    <w:rsid w:val="00FD27BC"/>
    <w:rsid w:val="00FF469F"/>
    <w:rsid w:val="1FF0D085"/>
    <w:rsid w:val="327E032B"/>
    <w:rsid w:val="44DA087E"/>
    <w:rsid w:val="65198439"/>
    <w:rsid w:val="77FE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785A6E"/>
  <w14:defaultImageDpi w14:val="330"/>
  <w15:chartTrackingRefBased/>
  <w15:docId w15:val="{3518CE4A-897A-4632-8B11-6AEB72684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3A0"/>
  </w:style>
  <w:style w:type="paragraph" w:styleId="Heading1">
    <w:name w:val="heading 1"/>
    <w:basedOn w:val="Normal"/>
    <w:next w:val="Normal"/>
    <w:link w:val="Heading1Char"/>
    <w:uiPriority w:val="9"/>
    <w:qFormat/>
    <w:rsid w:val="00670ECD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566B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B871DD"/>
    <w:pPr>
      <w:keepNext/>
      <w:keepLines/>
      <w:spacing w:before="120" w:after="0"/>
      <w:contextualSpacing/>
      <w:outlineLvl w:val="2"/>
    </w:pPr>
    <w:rPr>
      <w:rFonts w:eastAsiaTheme="majorEastAsia" w:cstheme="majorBidi"/>
      <w:b/>
      <w:bCs/>
      <w:caps/>
    </w:rPr>
  </w:style>
  <w:style w:type="paragraph" w:styleId="Heading4">
    <w:name w:val="heading 4"/>
    <w:basedOn w:val="Normal"/>
    <w:next w:val="Normal"/>
    <w:link w:val="Heading4Char"/>
    <w:uiPriority w:val="9"/>
    <w:qFormat/>
    <w:rsid w:val="008566B7"/>
    <w:pPr>
      <w:keepNext/>
      <w:keepLines/>
      <w:spacing w:after="0"/>
      <w:outlineLvl w:val="3"/>
    </w:pPr>
    <w:rPr>
      <w:rFonts w:eastAsiaTheme="majorEastAsia" w:cstheme="majorBidi"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566B7"/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70ECD"/>
    <w:pPr>
      <w:spacing w:after="1080"/>
      <w:contextualSpacing/>
      <w:jc w:val="center"/>
    </w:pPr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0ECD"/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styleId="Emphasis">
    <w:name w:val="Emphasis"/>
    <w:basedOn w:val="DefaultParagraphFont"/>
    <w:uiPriority w:val="11"/>
    <w:semiHidden/>
    <w:qFormat/>
    <w:rsid w:val="00B90CEF"/>
    <w:rPr>
      <w:i/>
      <w:iCs/>
    </w:rPr>
  </w:style>
  <w:style w:type="paragraph" w:styleId="ListParagraph">
    <w:name w:val="List Paragraph"/>
    <w:basedOn w:val="Normal"/>
    <w:uiPriority w:val="34"/>
    <w:semiHidden/>
    <w:qFormat/>
    <w:rsid w:val="003B0D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8173A0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73A0"/>
  </w:style>
  <w:style w:type="paragraph" w:styleId="Footer">
    <w:name w:val="footer"/>
    <w:basedOn w:val="Normal"/>
    <w:link w:val="FooterChar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2086"/>
    <w:rPr>
      <w:sz w:val="22"/>
    </w:rPr>
  </w:style>
  <w:style w:type="character" w:customStyle="1" w:styleId="Heading3Char">
    <w:name w:val="Heading 3 Char"/>
    <w:basedOn w:val="DefaultParagraphFont"/>
    <w:link w:val="Heading3"/>
    <w:uiPriority w:val="9"/>
    <w:rsid w:val="00B871DD"/>
    <w:rPr>
      <w:rFonts w:eastAsiaTheme="majorEastAsia" w:cstheme="majorBidi"/>
      <w:b/>
      <w:bCs/>
      <w:caps/>
    </w:rPr>
  </w:style>
  <w:style w:type="paragraph" w:styleId="Date">
    <w:name w:val="Date"/>
    <w:basedOn w:val="Normal"/>
    <w:next w:val="Normal"/>
    <w:link w:val="DateChar"/>
    <w:uiPriority w:val="99"/>
    <w:semiHidden/>
    <w:rsid w:val="00C51CF5"/>
    <w:rPr>
      <w:sz w:val="18"/>
    </w:rPr>
  </w:style>
  <w:style w:type="character" w:customStyle="1" w:styleId="DateChar">
    <w:name w:val="Date Char"/>
    <w:basedOn w:val="DefaultParagraphFont"/>
    <w:link w:val="Date"/>
    <w:uiPriority w:val="99"/>
    <w:semiHidden/>
    <w:rsid w:val="005D7E15"/>
    <w:rPr>
      <w:sz w:val="18"/>
    </w:rPr>
  </w:style>
  <w:style w:type="character" w:styleId="Hyperlink">
    <w:name w:val="Hyperlink"/>
    <w:basedOn w:val="DefaultParagraphFont"/>
    <w:uiPriority w:val="99"/>
    <w:semiHidden/>
    <w:rsid w:val="00AC5509"/>
    <w:rPr>
      <w:color w:val="31521B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C51CF5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443E2D"/>
    <w:pPr>
      <w:spacing w:after="360"/>
      <w:jc w:val="center"/>
    </w:pPr>
    <w:rPr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D7E15"/>
    <w:rPr>
      <w:spacing w:val="19"/>
      <w:w w:val="86"/>
      <w:sz w:val="32"/>
      <w:szCs w:val="28"/>
      <w:fitText w:val="2160" w:id="1744560130"/>
    </w:rPr>
  </w:style>
  <w:style w:type="character" w:customStyle="1" w:styleId="Heading1Char">
    <w:name w:val="Heading 1 Char"/>
    <w:basedOn w:val="DefaultParagraphFont"/>
    <w:link w:val="Heading1"/>
    <w:uiPriority w:val="9"/>
    <w:rsid w:val="00670ECD"/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rsid w:val="005D47DE"/>
    <w:rPr>
      <w:color w:val="808080"/>
      <w:shd w:val="clear" w:color="auto" w:fill="E6E6E6"/>
    </w:rPr>
  </w:style>
  <w:style w:type="character" w:customStyle="1" w:styleId="Heading4Char">
    <w:name w:val="Heading 4 Char"/>
    <w:basedOn w:val="DefaultParagraphFont"/>
    <w:link w:val="Heading4"/>
    <w:uiPriority w:val="9"/>
    <w:rsid w:val="008566B7"/>
    <w:rPr>
      <w:rFonts w:eastAsiaTheme="majorEastAsia" w:cstheme="majorBidi"/>
      <w:iCs/>
    </w:rPr>
  </w:style>
  <w:style w:type="paragraph" w:styleId="NoSpacing">
    <w:name w:val="No Spacing"/>
    <w:uiPriority w:val="1"/>
    <w:semiHidden/>
    <w:rsid w:val="005D6F74"/>
    <w:pPr>
      <w:ind w:right="360"/>
    </w:pPr>
  </w:style>
  <w:style w:type="character" w:styleId="UnresolvedMention">
    <w:name w:val="Unresolved Mention"/>
    <w:basedOn w:val="DefaultParagraphFont"/>
    <w:uiPriority w:val="99"/>
    <w:semiHidden/>
    <w:unhideWhenUsed/>
    <w:rsid w:val="004A0C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74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3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9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33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05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1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839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03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0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37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46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66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315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06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53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9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3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6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86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6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97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12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94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3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0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73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linkedin.com/company/471485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hart" Target="charts/chart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makrandmr@gmail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mailto:makrand.meher@dfpcl.com" TargetMode="Externa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krand.meher\AppData\Roaming\Microsoft\Templates\Marketing%20resume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2969142370717173"/>
          <c:y val="9.1514143094841932E-2"/>
          <c:w val="0.50989522176182678"/>
          <c:h val="0.8169717138103161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Excel</c:v>
                </c:pt>
                <c:pt idx="1">
                  <c:v>Power Point</c:v>
                </c:pt>
                <c:pt idx="2">
                  <c:v>Power BI</c:v>
                </c:pt>
                <c:pt idx="3">
                  <c:v>SQL</c:v>
                </c:pt>
                <c:pt idx="4">
                  <c:v>Python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C1-4D92-B108-AC2DDD28D8ED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axId val="1127555296"/>
        <c:axId val="1127554816"/>
      </c:barChart>
      <c:catAx>
        <c:axId val="1127555296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7554816"/>
        <c:crosses val="autoZero"/>
        <c:auto val="1"/>
        <c:lblAlgn val="ctr"/>
        <c:lblOffset val="100"/>
        <c:noMultiLvlLbl val="0"/>
      </c:catAx>
      <c:valAx>
        <c:axId val="1127554816"/>
        <c:scaling>
          <c:orientation val="minMax"/>
          <c:max val="1"/>
        </c:scaling>
        <c:delete val="1"/>
        <c:axPos val="t"/>
        <c:numFmt formatCode="General" sourceLinked="1"/>
        <c:majorTickMark val="none"/>
        <c:minorTickMark val="none"/>
        <c:tickLblPos val="nextTo"/>
        <c:crossAx val="11275552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9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5FBCF02A72E45319EF56B76DC26C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85D81B-AEAD-4EC9-A0AE-8D41CC11D84A}"/>
      </w:docPartPr>
      <w:docPartBody>
        <w:p w:rsidR="00000000" w:rsidRDefault="00000000">
          <w:pPr>
            <w:pStyle w:val="F5FBCF02A72E45319EF56B76DC26CB6C"/>
          </w:pPr>
          <w:r>
            <w:t>SKILLS</w:t>
          </w:r>
        </w:p>
      </w:docPartBody>
    </w:docPart>
    <w:docPart>
      <w:docPartPr>
        <w:name w:val="4A3E30A0AF4E40CAA271837E0B1EB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42A651-674C-40AF-9427-14C094B5E0F2}"/>
      </w:docPartPr>
      <w:docPartBody>
        <w:p w:rsidR="00000000" w:rsidRDefault="00000000">
          <w:pPr>
            <w:pStyle w:val="4A3E30A0AF4E40CAA271837E0B1EB22A"/>
          </w:pPr>
          <w:r w:rsidRPr="00926EE5">
            <w:t>Profile</w:t>
          </w:r>
        </w:p>
      </w:docPartBody>
    </w:docPart>
    <w:docPart>
      <w:docPartPr>
        <w:name w:val="EAB624068EAA4BE8949ED21A7C87E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68D0D5-8554-4C09-AE59-ACFA0A45DCEA}"/>
      </w:docPartPr>
      <w:docPartBody>
        <w:p w:rsidR="00000000" w:rsidRDefault="00000000">
          <w:pPr>
            <w:pStyle w:val="EAB624068EAA4BE8949ED21A7C87ECD5"/>
          </w:pPr>
          <w:r w:rsidRPr="00670ECD">
            <w:t>WORK EXPERIENCE</w:t>
          </w:r>
        </w:p>
      </w:docPartBody>
    </w:docPart>
    <w:docPart>
      <w:docPartPr>
        <w:name w:val="5F42A25F179D41D6A6E2D3FF91F651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4ACA8-9E73-43D4-A1AC-028665A22ECF}"/>
      </w:docPartPr>
      <w:docPartBody>
        <w:p w:rsidR="00000000" w:rsidRDefault="00000000">
          <w:pPr>
            <w:pStyle w:val="5F42A25F179D41D6A6E2D3FF91F65181"/>
          </w:pPr>
          <w:r w:rsidRPr="00926EE5">
            <w:t>CONTACT</w:t>
          </w:r>
        </w:p>
      </w:docPartBody>
    </w:docPart>
    <w:docPart>
      <w:docPartPr>
        <w:name w:val="3A8043372CB54C0087BCB042C4209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BA3CF-B194-4B56-B6C9-1D7773E1D1DF}"/>
      </w:docPartPr>
      <w:docPartBody>
        <w:p w:rsidR="00000000" w:rsidRDefault="00000000">
          <w:pPr>
            <w:pStyle w:val="3A8043372CB54C0087BCB042C42092BD"/>
          </w:pPr>
          <w:r w:rsidRPr="00926EE5">
            <w:t>PHONE:</w:t>
          </w:r>
        </w:p>
      </w:docPartBody>
    </w:docPart>
    <w:docPart>
      <w:docPartPr>
        <w:name w:val="FBC4D21BCB1D461992C8BBBDDE184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BC429C-F348-443A-B714-CD15589CF44B}"/>
      </w:docPartPr>
      <w:docPartBody>
        <w:p w:rsidR="00000000" w:rsidRDefault="00000000">
          <w:pPr>
            <w:pStyle w:val="FBC4D21BCB1D461992C8BBBDDE184754"/>
          </w:pPr>
          <w:r w:rsidRPr="00926EE5">
            <w:t>LINKEDIN:</w:t>
          </w:r>
        </w:p>
      </w:docPartBody>
    </w:docPart>
    <w:docPart>
      <w:docPartPr>
        <w:name w:val="428891CA27084351AD7E85BD367101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35BE1-4C62-463A-8406-6730D0EF2832}"/>
      </w:docPartPr>
      <w:docPartBody>
        <w:p w:rsidR="00000000" w:rsidRDefault="00000000">
          <w:pPr>
            <w:pStyle w:val="428891CA27084351AD7E85BD367101C0"/>
          </w:pPr>
          <w:r w:rsidRPr="00926EE5">
            <w:t>EMAIL</w:t>
          </w:r>
        </w:p>
      </w:docPartBody>
    </w:docPart>
    <w:docPart>
      <w:docPartPr>
        <w:name w:val="78A5C28929E64D0CA75D06ED3EDD3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19216-45D5-4F40-B2CD-5F946E37E4B4}"/>
      </w:docPartPr>
      <w:docPartBody>
        <w:p w:rsidR="00000000" w:rsidRDefault="00000000">
          <w:pPr>
            <w:pStyle w:val="78A5C28929E64D0CA75D06ED3EDD361C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304"/>
    <w:rsid w:val="00442304"/>
    <w:rsid w:val="007C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5FBCF02A72E45319EF56B76DC26CB6C">
    <w:name w:val="F5FBCF02A72E45319EF56B76DC26CB6C"/>
  </w:style>
  <w:style w:type="paragraph" w:customStyle="1" w:styleId="BE2F0C5FEC8243FC9C877FFEAC9725CA">
    <w:name w:val="BE2F0C5FEC8243FC9C877FFEAC9725CA"/>
  </w:style>
  <w:style w:type="paragraph" w:customStyle="1" w:styleId="4A3E30A0AF4E40CAA271837E0B1EB22A">
    <w:name w:val="4A3E30A0AF4E40CAA271837E0B1EB22A"/>
  </w:style>
  <w:style w:type="paragraph" w:customStyle="1" w:styleId="EAB624068EAA4BE8949ED21A7C87ECD5">
    <w:name w:val="EAB624068EAA4BE8949ED21A7C87ECD5"/>
  </w:style>
  <w:style w:type="paragraph" w:customStyle="1" w:styleId="B93B8BA0E2154771AB2C99DD44529B85">
    <w:name w:val="B93B8BA0E2154771AB2C99DD44529B85"/>
  </w:style>
  <w:style w:type="paragraph" w:customStyle="1" w:styleId="5F38312898BA48B190D0F9E4E683FE4B">
    <w:name w:val="5F38312898BA48B190D0F9E4E683FE4B"/>
  </w:style>
  <w:style w:type="paragraph" w:customStyle="1" w:styleId="515DEFA82B6A4E47AD6ADC3992A2EB0A">
    <w:name w:val="515DEFA82B6A4E47AD6ADC3992A2EB0A"/>
  </w:style>
  <w:style w:type="paragraph" w:customStyle="1" w:styleId="98759C02B5E649A2B9C453E1C458840A">
    <w:name w:val="98759C02B5E649A2B9C453E1C458840A"/>
  </w:style>
  <w:style w:type="paragraph" w:customStyle="1" w:styleId="846718F101C447938CA7DD4D83D9C282">
    <w:name w:val="846718F101C447938CA7DD4D83D9C282"/>
  </w:style>
  <w:style w:type="paragraph" w:customStyle="1" w:styleId="6314D8CE1F03459489893D2ABB72FA44">
    <w:name w:val="6314D8CE1F03459489893D2ABB72FA44"/>
  </w:style>
  <w:style w:type="paragraph" w:customStyle="1" w:styleId="2B6EA9F34B6F49719E6C82693F796F83">
    <w:name w:val="2B6EA9F34B6F49719E6C82693F796F83"/>
  </w:style>
  <w:style w:type="paragraph" w:customStyle="1" w:styleId="88BF94091286484CA1B036F2A9510D70">
    <w:name w:val="88BF94091286484CA1B036F2A9510D70"/>
  </w:style>
  <w:style w:type="paragraph" w:customStyle="1" w:styleId="6D2ACFAE105C47CEB05751344E0639E7">
    <w:name w:val="6D2ACFAE105C47CEB05751344E0639E7"/>
  </w:style>
  <w:style w:type="paragraph" w:customStyle="1" w:styleId="5F42A25F179D41D6A6E2D3FF91F65181">
    <w:name w:val="5F42A25F179D41D6A6E2D3FF91F65181"/>
  </w:style>
  <w:style w:type="paragraph" w:customStyle="1" w:styleId="3A8043372CB54C0087BCB042C42092BD">
    <w:name w:val="3A8043372CB54C0087BCB042C42092BD"/>
  </w:style>
  <w:style w:type="paragraph" w:customStyle="1" w:styleId="2C08EA8C3D684A5891903A90D26466AD">
    <w:name w:val="2C08EA8C3D684A5891903A90D26466AD"/>
  </w:style>
  <w:style w:type="paragraph" w:customStyle="1" w:styleId="FBC4D21BCB1D461992C8BBBDDE184754">
    <w:name w:val="FBC4D21BCB1D461992C8BBBDDE184754"/>
  </w:style>
  <w:style w:type="paragraph" w:customStyle="1" w:styleId="ABF3F509A43744D8BED2572AA655A5E6">
    <w:name w:val="ABF3F509A43744D8BED2572AA655A5E6"/>
  </w:style>
  <w:style w:type="paragraph" w:customStyle="1" w:styleId="428891CA27084351AD7E85BD367101C0">
    <w:name w:val="428891CA27084351AD7E85BD367101C0"/>
  </w:style>
  <w:style w:type="paragraph" w:customStyle="1" w:styleId="96A09A92443B444E81E0DB5E168F3765">
    <w:name w:val="96A09A92443B444E81E0DB5E168F3765"/>
  </w:style>
  <w:style w:type="paragraph" w:customStyle="1" w:styleId="78A5C28929E64D0CA75D06ED3EDD361C">
    <w:name w:val="78A5C28929E64D0CA75D06ED3EDD361C"/>
  </w:style>
  <w:style w:type="paragraph" w:customStyle="1" w:styleId="5ED499ED5A034B77ABA7547C89188E6B">
    <w:name w:val="5ED499ED5A034B77ABA7547C89188E6B"/>
  </w:style>
  <w:style w:type="paragraph" w:customStyle="1" w:styleId="4F4789A3F9904CC2800EFBE90C674DEB">
    <w:name w:val="4F4789A3F9904CC2800EFBE90C674DEB"/>
  </w:style>
  <w:style w:type="paragraph" w:customStyle="1" w:styleId="7B259C5C11344DE19DFD336D4B7031B0">
    <w:name w:val="7B259C5C11344DE19DFD336D4B7031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0B862B-FEC5-4E74-8D76-B27EE351B39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7A3CCFD9-1843-4548-B4ED-A663921543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F8607C-A485-484B-915D-17EFAF4BEC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Marketing resume</Template>
  <TotalTime>28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Makrand Meher</dc:creator>
  <cp:keywords/>
  <dc:description/>
  <cp:lastModifiedBy>Makrand Meher</cp:lastModifiedBy>
  <cp:revision>2</cp:revision>
  <dcterms:created xsi:type="dcterms:W3CDTF">2024-07-28T12:27:00Z</dcterms:created>
  <dcterms:modified xsi:type="dcterms:W3CDTF">2024-07-28T12:56:00Z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