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50" w:type="dxa"/>
        <w:jc w:val="center"/>
        <w:tblLayout w:type="fixed"/>
        <w:tblLook w:val="0000" w:firstRow="0" w:lastRow="0" w:firstColumn="0" w:lastColumn="0" w:noHBand="0" w:noVBand="0"/>
      </w:tblPr>
      <w:tblGrid>
        <w:gridCol w:w="2185"/>
        <w:gridCol w:w="8035"/>
        <w:gridCol w:w="330"/>
      </w:tblGrid>
      <w:tr w:rsidR="00C20555" w:rsidRPr="00010476" w14:paraId="3529C4E4" w14:textId="77777777" w:rsidTr="0070360C">
        <w:trPr>
          <w:gridAfter w:val="1"/>
          <w:wAfter w:w="330" w:type="dxa"/>
          <w:cantSplit/>
          <w:trHeight w:hRule="exact" w:val="991"/>
          <w:jc w:val="center"/>
        </w:trPr>
        <w:tc>
          <w:tcPr>
            <w:tcW w:w="2185" w:type="dxa"/>
            <w:vMerge w:val="restart"/>
            <w:shd w:val="clear" w:color="auto" w:fill="auto"/>
          </w:tcPr>
          <w:p w14:paraId="2C60EA55" w14:textId="1D0A8025" w:rsidR="00C44FC6" w:rsidRDefault="00C44FC6" w:rsidP="00B67288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</w:p>
          <w:p w14:paraId="36E2C6EF" w14:textId="29B4D17A" w:rsidR="00C44FC6" w:rsidRDefault="00AA2706" w:rsidP="00B67288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  <w:r>
              <w:rPr>
                <w:rFonts w:asciiTheme="minorHAnsi" w:hAnsiTheme="minorHAnsi" w:cstheme="minorHAnsi"/>
                <w:noProof/>
                <w:color w:val="4F81BD" w:themeColor="accent1"/>
                <w:sz w:val="18"/>
              </w:rPr>
              <w:drawing>
                <wp:inline distT="0" distB="0" distL="0" distR="0" wp14:anchorId="18D4FF6D" wp14:editId="68A015AA">
                  <wp:extent cx="1089660" cy="1181347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p siz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700" cy="119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9334AF" w14:textId="296BBE04" w:rsidR="00C44FC6" w:rsidRPr="00010476" w:rsidRDefault="00C44FC6" w:rsidP="00B67288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</w:p>
          <w:p w14:paraId="1504E886" w14:textId="77777777" w:rsidR="00AA2706" w:rsidRPr="00A337FD" w:rsidRDefault="00AA2706" w:rsidP="00AA2706">
            <w:pPr>
              <w:pStyle w:val="YourName"/>
              <w:jc w:val="left"/>
              <w:rPr>
                <w:rFonts w:asciiTheme="minorHAnsi" w:hAnsiTheme="minorHAnsi" w:cstheme="minorHAnsi"/>
                <w:b/>
                <w:szCs w:val="36"/>
                <w:lang w:val="en-NZ"/>
              </w:rPr>
            </w:pPr>
            <w:r w:rsidRPr="00A337FD">
              <w:rPr>
                <w:rFonts w:asciiTheme="minorHAnsi" w:hAnsiTheme="minorHAnsi" w:cstheme="minorHAnsi"/>
                <w:b/>
                <w:szCs w:val="36"/>
                <w:lang w:val="en-NZ"/>
              </w:rPr>
              <w:t>Gautam Dhavle</w:t>
            </w:r>
          </w:p>
          <w:p w14:paraId="78590836" w14:textId="77777777" w:rsidR="00AA2706" w:rsidRPr="00AA270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bCs/>
                <w:color w:val="7F7F7F" w:themeColor="text1" w:themeTint="80"/>
                <w:sz w:val="16"/>
              </w:rPr>
            </w:pPr>
            <w:r w:rsidRPr="00AA2706">
              <w:rPr>
                <w:rFonts w:asciiTheme="minorHAnsi" w:hAnsiTheme="minorHAnsi" w:cstheme="minorHAnsi"/>
                <w:bCs/>
                <w:color w:val="7F7F7F" w:themeColor="text1" w:themeTint="80"/>
                <w:sz w:val="16"/>
              </w:rPr>
              <w:t xml:space="preserve">Date of Birth: </w:t>
            </w:r>
          </w:p>
          <w:p w14:paraId="0A9CEDEA" w14:textId="77777777" w:rsidR="00AA2706" w:rsidRPr="00173F4B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  <w:r w:rsidRPr="00173F4B">
              <w:rPr>
                <w:rFonts w:asciiTheme="minorHAnsi" w:hAnsiTheme="minorHAnsi" w:cstheme="minorHAnsi"/>
                <w:color w:val="4F81BD" w:themeColor="accent1"/>
                <w:sz w:val="18"/>
              </w:rPr>
              <w:t>13 May 1970</w:t>
            </w:r>
          </w:p>
          <w:p w14:paraId="415FEBDF" w14:textId="77777777" w:rsidR="00AA2706" w:rsidRPr="00010476" w:rsidRDefault="00AA2706" w:rsidP="00AA2706">
            <w:pPr>
              <w:pStyle w:val="ContactInfo"/>
              <w:jc w:val="left"/>
              <w:rPr>
                <w:rFonts w:asciiTheme="minorHAnsi" w:hAnsiTheme="minorHAnsi" w:cstheme="minorHAnsi"/>
                <w:lang w:val="en-NZ"/>
              </w:rPr>
            </w:pPr>
          </w:p>
          <w:p w14:paraId="17E896E4" w14:textId="77777777" w:rsidR="00AA2706" w:rsidRDefault="00AA2706" w:rsidP="00AA2706">
            <w:pPr>
              <w:rPr>
                <w:rFonts w:asciiTheme="minorHAnsi" w:hAnsiTheme="minorHAnsi" w:cstheme="minorHAnsi"/>
                <w:color w:val="4F81BD" w:themeColor="accent1"/>
                <w:sz w:val="18"/>
                <w:szCs w:val="22"/>
                <w:lang w:val="en-NZ"/>
              </w:rPr>
            </w:pPr>
            <w:r>
              <w:rPr>
                <w:noProof/>
              </w:rPr>
              <w:drawing>
                <wp:inline distT="0" distB="0" distL="0" distR="0" wp14:anchorId="24DDA550" wp14:editId="661BB265">
                  <wp:extent cx="251460" cy="251460"/>
                  <wp:effectExtent l="0" t="0" r="0" b="0"/>
                  <wp:docPr id="5" name="Picture 5" descr="Image result for mobile sig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mobile sig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10476">
              <w:rPr>
                <w:rFonts w:asciiTheme="minorHAnsi" w:hAnsiTheme="minorHAnsi" w:cstheme="minorHAnsi"/>
                <w:color w:val="4F81BD" w:themeColor="accent1"/>
                <w:sz w:val="18"/>
                <w:szCs w:val="22"/>
                <w:lang w:val="en-NZ"/>
              </w:rPr>
              <w:t xml:space="preserve"> </w:t>
            </w:r>
          </w:p>
          <w:p w14:paraId="50F16A3D" w14:textId="77777777" w:rsidR="00AA2706" w:rsidRPr="00010476" w:rsidRDefault="00AA2706" w:rsidP="00AA2706">
            <w:pPr>
              <w:rPr>
                <w:rFonts w:asciiTheme="minorHAnsi" w:hAnsiTheme="minorHAnsi" w:cstheme="minorHAnsi"/>
                <w:color w:val="4F81BD" w:themeColor="accent1"/>
                <w:sz w:val="18"/>
                <w:szCs w:val="22"/>
                <w:lang w:val="en-NZ"/>
              </w:rPr>
            </w:pPr>
            <w:r w:rsidRPr="00010476">
              <w:rPr>
                <w:rFonts w:asciiTheme="minorHAnsi" w:hAnsiTheme="minorHAnsi" w:cstheme="minorHAnsi"/>
                <w:color w:val="4F81BD" w:themeColor="accent1"/>
                <w:sz w:val="18"/>
                <w:szCs w:val="22"/>
                <w:lang w:val="en-NZ"/>
              </w:rPr>
              <w:t>(91) 9830499541</w:t>
            </w:r>
          </w:p>
          <w:p w14:paraId="588595F4" w14:textId="77777777" w:rsidR="00AA2706" w:rsidRPr="00010476" w:rsidRDefault="00AA2706" w:rsidP="00AA2706">
            <w:pPr>
              <w:rPr>
                <w:rFonts w:asciiTheme="minorHAnsi" w:hAnsiTheme="minorHAnsi" w:cstheme="minorHAnsi"/>
                <w:sz w:val="24"/>
                <w:szCs w:val="24"/>
                <w:lang w:val="en-NZ"/>
              </w:rPr>
            </w:pPr>
          </w:p>
          <w:p w14:paraId="17D68BC8" w14:textId="77777777" w:rsidR="00AA2706" w:rsidRPr="00A337FD" w:rsidRDefault="00AA2706" w:rsidP="00AA2706">
            <w:pPr>
              <w:rPr>
                <w:rFonts w:asciiTheme="minorHAnsi" w:hAnsiTheme="minorHAnsi" w:cstheme="minorHAnsi"/>
                <w:color w:val="4F81BD" w:themeColor="accent1"/>
                <w:sz w:val="16"/>
                <w:szCs w:val="18"/>
                <w:lang w:val="en-NZ"/>
              </w:rPr>
            </w:pPr>
            <w:r>
              <w:rPr>
                <w:noProof/>
              </w:rPr>
              <w:drawing>
                <wp:inline distT="0" distB="0" distL="0" distR="0" wp14:anchorId="4F97BFB5" wp14:editId="0BA255A1">
                  <wp:extent cx="228600" cy="228600"/>
                  <wp:effectExtent l="0" t="0" r="0" b="0"/>
                  <wp:docPr id="4" name="Picture 4" descr="Image result for mobile sig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 result for mobile sig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337FD">
              <w:rPr>
                <w:rFonts w:asciiTheme="minorHAnsi" w:hAnsiTheme="minorHAnsi" w:cstheme="minorHAnsi"/>
                <w:color w:val="4F81BD" w:themeColor="accent1"/>
                <w:sz w:val="16"/>
                <w:szCs w:val="18"/>
                <w:lang w:val="en-NZ"/>
              </w:rPr>
              <w:t>gautam.s.dhavle@gmail.com</w:t>
            </w:r>
          </w:p>
          <w:p w14:paraId="1CBD3ED7" w14:textId="77777777" w:rsidR="00AA2706" w:rsidRPr="000401F2" w:rsidRDefault="00AA2706" w:rsidP="00AA2706">
            <w:pPr>
              <w:rPr>
                <w:rFonts w:asciiTheme="minorHAnsi" w:hAnsiTheme="minorHAnsi" w:cstheme="minorHAnsi"/>
                <w:color w:val="4F81BD" w:themeColor="accent1"/>
                <w:sz w:val="16"/>
                <w:szCs w:val="18"/>
                <w:lang w:val="en-NZ"/>
              </w:rPr>
            </w:pPr>
            <w:r w:rsidRPr="000401F2">
              <w:rPr>
                <w:rFonts w:asciiTheme="minorHAnsi" w:hAnsiTheme="minorHAnsi" w:cstheme="minorHAnsi"/>
                <w:color w:val="4F81BD" w:themeColor="accent1"/>
                <w:sz w:val="16"/>
                <w:szCs w:val="18"/>
                <w:lang w:val="en-NZ"/>
              </w:rPr>
              <w:t>gautam_dhavle@hotmai.com</w:t>
            </w:r>
          </w:p>
          <w:p w14:paraId="23208703" w14:textId="77777777" w:rsidR="00AA270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b/>
                <w:sz w:val="16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6DBBB0EA" wp14:editId="547F0063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126365</wp:posOffset>
                  </wp:positionV>
                  <wp:extent cx="236220" cy="236220"/>
                  <wp:effectExtent l="0" t="0" r="0" b="0"/>
                  <wp:wrapTight wrapText="bothSides">
                    <wp:wrapPolygon edited="0">
                      <wp:start x="0" y="0"/>
                      <wp:lineTo x="0" y="19161"/>
                      <wp:lineTo x="19161" y="19161"/>
                      <wp:lineTo x="19161" y="0"/>
                      <wp:lineTo x="0" y="0"/>
                    </wp:wrapPolygon>
                  </wp:wrapTight>
                  <wp:docPr id="3" name="Picture 3" descr="Image result for mobile sig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mobile sig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91" t="54639" r="54984" b="89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" cy="236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E84DD1" w14:textId="77777777" w:rsidR="00AA2706" w:rsidRPr="0001047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sz w:val="16"/>
              </w:rPr>
            </w:pPr>
            <w:r w:rsidRPr="00010476">
              <w:rPr>
                <w:rFonts w:asciiTheme="minorHAnsi" w:hAnsiTheme="minorHAnsi" w:cstheme="minorHAnsi"/>
                <w:sz w:val="16"/>
              </w:rPr>
              <w:t xml:space="preserve"> </w:t>
            </w:r>
          </w:p>
          <w:p w14:paraId="37FE0898" w14:textId="77777777" w:rsidR="00AA270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</w:p>
          <w:p w14:paraId="279C7581" w14:textId="77777777" w:rsidR="00AA2706" w:rsidRPr="0001047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  <w:r w:rsidRPr="00010476">
              <w:rPr>
                <w:rFonts w:asciiTheme="minorHAnsi" w:hAnsiTheme="minorHAnsi" w:cstheme="minorHAnsi"/>
                <w:color w:val="4F81BD" w:themeColor="accent1"/>
                <w:sz w:val="18"/>
              </w:rPr>
              <w:t>Uniworld City</w:t>
            </w:r>
          </w:p>
          <w:p w14:paraId="385497E0" w14:textId="77777777" w:rsidR="00AA2706" w:rsidRPr="0001047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  <w:r w:rsidRPr="00010476">
              <w:rPr>
                <w:rFonts w:asciiTheme="minorHAnsi" w:hAnsiTheme="minorHAnsi" w:cstheme="minorHAnsi"/>
                <w:color w:val="4F81BD" w:themeColor="accent1"/>
                <w:sz w:val="18"/>
              </w:rPr>
              <w:t>Cascade 03, Flat 302</w:t>
            </w:r>
          </w:p>
          <w:p w14:paraId="20534731" w14:textId="77777777" w:rsidR="00AA270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  <w:r w:rsidRPr="00010476">
              <w:rPr>
                <w:rFonts w:asciiTheme="minorHAnsi" w:hAnsiTheme="minorHAnsi" w:cstheme="minorHAnsi"/>
                <w:color w:val="4F81BD" w:themeColor="accent1"/>
                <w:sz w:val="18"/>
              </w:rPr>
              <w:t xml:space="preserve">New Town, </w:t>
            </w:r>
          </w:p>
          <w:p w14:paraId="35DEDBF9" w14:textId="77777777" w:rsidR="00AA2706" w:rsidRPr="0001047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  <w:r w:rsidRPr="00010476">
              <w:rPr>
                <w:rFonts w:asciiTheme="minorHAnsi" w:hAnsiTheme="minorHAnsi" w:cstheme="minorHAnsi"/>
                <w:color w:val="4F81BD" w:themeColor="accent1"/>
                <w:sz w:val="18"/>
              </w:rPr>
              <w:t>Action Area III</w:t>
            </w:r>
          </w:p>
          <w:p w14:paraId="41A9A9A3" w14:textId="77777777" w:rsidR="00AA2706" w:rsidRDefault="00AA2706" w:rsidP="00AA2706">
            <w:pPr>
              <w:pStyle w:val="Footer"/>
              <w:ind w:right="360"/>
              <w:rPr>
                <w:rFonts w:asciiTheme="minorHAnsi" w:hAnsiTheme="minorHAnsi" w:cstheme="minorHAnsi"/>
                <w:color w:val="4F81BD" w:themeColor="accent1"/>
                <w:sz w:val="18"/>
              </w:rPr>
            </w:pPr>
            <w:r w:rsidRPr="00010476">
              <w:rPr>
                <w:rFonts w:asciiTheme="minorHAnsi" w:hAnsiTheme="minorHAnsi" w:cstheme="minorHAnsi"/>
                <w:color w:val="4F81BD" w:themeColor="accent1"/>
                <w:sz w:val="18"/>
              </w:rPr>
              <w:t>Kolkata 7001</w:t>
            </w:r>
            <w:r>
              <w:rPr>
                <w:rFonts w:asciiTheme="minorHAnsi" w:hAnsiTheme="minorHAnsi" w:cstheme="minorHAnsi"/>
                <w:color w:val="4F81BD" w:themeColor="accent1"/>
                <w:sz w:val="18"/>
              </w:rPr>
              <w:t>56</w:t>
            </w:r>
          </w:p>
          <w:p w14:paraId="76542463" w14:textId="77777777" w:rsidR="00AA2706" w:rsidRPr="00010476" w:rsidRDefault="00AA2706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196F40DB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5C17DF7C" w14:textId="1F8E930C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1AE56E4B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6EC4E957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1338B45B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016BC361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1E331C2F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29CCF68B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371AEBB4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1ED1393D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5B8D970D" w14:textId="77777777" w:rsidR="00BB06F4" w:rsidRPr="00010476" w:rsidRDefault="00BB06F4" w:rsidP="000A5FAC">
            <w:pPr>
              <w:rPr>
                <w:rFonts w:asciiTheme="minorHAnsi" w:hAnsiTheme="minorHAnsi" w:cstheme="minorHAnsi"/>
                <w:sz w:val="40"/>
                <w:szCs w:val="40"/>
                <w:lang w:val="en-NZ"/>
              </w:rPr>
            </w:pPr>
          </w:p>
          <w:p w14:paraId="5C97A224" w14:textId="77777777" w:rsidR="0061118B" w:rsidRPr="0061118B" w:rsidRDefault="0061118B" w:rsidP="0061118B">
            <w:pPr>
              <w:rPr>
                <w:lang w:val="en-NZ"/>
              </w:rPr>
            </w:pPr>
          </w:p>
          <w:p w14:paraId="2A5099AC" w14:textId="77777777" w:rsidR="0061118B" w:rsidRPr="0061118B" w:rsidRDefault="0061118B" w:rsidP="0061118B">
            <w:pPr>
              <w:rPr>
                <w:lang w:val="en-NZ"/>
              </w:rPr>
            </w:pPr>
          </w:p>
          <w:p w14:paraId="14582BC0" w14:textId="77777777" w:rsidR="0061118B" w:rsidRPr="0061118B" w:rsidRDefault="0061118B" w:rsidP="0061118B">
            <w:pPr>
              <w:rPr>
                <w:lang w:val="en-NZ"/>
              </w:rPr>
            </w:pPr>
          </w:p>
          <w:p w14:paraId="4965601A" w14:textId="77777777" w:rsidR="0061118B" w:rsidRPr="0061118B" w:rsidRDefault="0061118B" w:rsidP="0061118B">
            <w:pPr>
              <w:rPr>
                <w:lang w:val="en-NZ"/>
              </w:rPr>
            </w:pPr>
          </w:p>
          <w:p w14:paraId="333A95C5" w14:textId="77777777" w:rsidR="0061118B" w:rsidRDefault="0061118B" w:rsidP="0061118B">
            <w:pPr>
              <w:rPr>
                <w:lang w:val="en-NZ"/>
              </w:rPr>
            </w:pPr>
          </w:p>
          <w:p w14:paraId="6CF9087A" w14:textId="77777777" w:rsidR="0061118B" w:rsidRDefault="0061118B" w:rsidP="0061118B">
            <w:pPr>
              <w:rPr>
                <w:lang w:val="en-NZ"/>
              </w:rPr>
            </w:pPr>
          </w:p>
          <w:p w14:paraId="7B55A52B" w14:textId="77777777" w:rsidR="00AA2706" w:rsidRPr="00AA2706" w:rsidRDefault="00AA2706" w:rsidP="00AA2706">
            <w:pPr>
              <w:rPr>
                <w:lang w:val="en-NZ"/>
              </w:rPr>
            </w:pPr>
          </w:p>
          <w:p w14:paraId="7CB690FD" w14:textId="77777777" w:rsidR="00AA2706" w:rsidRPr="00AA2706" w:rsidRDefault="00AA2706" w:rsidP="00AA2706">
            <w:pPr>
              <w:rPr>
                <w:lang w:val="en-NZ"/>
              </w:rPr>
            </w:pPr>
          </w:p>
          <w:p w14:paraId="17B60F3F" w14:textId="1FAE4C6C" w:rsidR="00AA2706" w:rsidRPr="00AA2706" w:rsidRDefault="00AA2706" w:rsidP="00AA2706">
            <w:pPr>
              <w:rPr>
                <w:lang w:val="en-NZ"/>
              </w:rPr>
            </w:pPr>
          </w:p>
        </w:tc>
        <w:tc>
          <w:tcPr>
            <w:tcW w:w="8035" w:type="dxa"/>
            <w:shd w:val="clear" w:color="auto" w:fill="auto"/>
          </w:tcPr>
          <w:p w14:paraId="76F4C9E0" w14:textId="54E830C5" w:rsidR="00B57EC2" w:rsidRPr="000C1F04" w:rsidRDefault="00B57EC2" w:rsidP="00C44FC6">
            <w:pPr>
              <w:pStyle w:val="IntenseQuote"/>
              <w:spacing w:before="60" w:after="60"/>
              <w:ind w:left="567" w:right="567"/>
              <w:rPr>
                <w:b/>
                <w:i w:val="0"/>
                <w:sz w:val="24"/>
              </w:rPr>
            </w:pPr>
            <w:r w:rsidRPr="000C1F04">
              <w:rPr>
                <w:b/>
                <w:i w:val="0"/>
                <w:sz w:val="24"/>
              </w:rPr>
              <w:t>Personal</w:t>
            </w:r>
          </w:p>
          <w:p w14:paraId="7B94AD37" w14:textId="77777777" w:rsidR="00B57EC2" w:rsidRPr="000C1F04" w:rsidRDefault="00B57EC2" w:rsidP="000C1F04">
            <w:pPr>
              <w:spacing w:before="120" w:after="120"/>
              <w:ind w:left="567" w:right="567"/>
              <w:rPr>
                <w:b/>
                <w:iCs/>
                <w:color w:val="4F81BD" w:themeColor="accent1"/>
                <w:sz w:val="24"/>
              </w:rPr>
            </w:pPr>
          </w:p>
          <w:p w14:paraId="66B7D315" w14:textId="27F1A005" w:rsidR="00B57EC2" w:rsidRPr="000C1F04" w:rsidRDefault="00B57EC2" w:rsidP="000C1F04">
            <w:pPr>
              <w:spacing w:before="120" w:after="120"/>
              <w:ind w:left="567" w:right="567"/>
              <w:rPr>
                <w:b/>
                <w:iCs/>
                <w:color w:val="4F81BD" w:themeColor="accent1"/>
                <w:sz w:val="24"/>
              </w:rPr>
            </w:pPr>
          </w:p>
        </w:tc>
      </w:tr>
      <w:tr w:rsidR="00C20555" w:rsidRPr="00010476" w14:paraId="17650E7B" w14:textId="77777777" w:rsidTr="0070360C">
        <w:trPr>
          <w:gridAfter w:val="1"/>
          <w:wAfter w:w="330" w:type="dxa"/>
          <w:cantSplit/>
          <w:trHeight w:val="2598"/>
          <w:jc w:val="center"/>
        </w:trPr>
        <w:tc>
          <w:tcPr>
            <w:tcW w:w="2185" w:type="dxa"/>
            <w:vMerge/>
            <w:shd w:val="clear" w:color="auto" w:fill="auto"/>
          </w:tcPr>
          <w:p w14:paraId="1E7326C3" w14:textId="77777777" w:rsidR="00C20555" w:rsidRPr="00010476" w:rsidRDefault="00C20555" w:rsidP="000A5FAC">
            <w:pPr>
              <w:rPr>
                <w:rFonts w:asciiTheme="minorHAnsi" w:hAnsiTheme="minorHAnsi" w:cstheme="minorHAnsi"/>
                <w:lang w:val="en-NZ"/>
              </w:rPr>
            </w:pPr>
          </w:p>
        </w:tc>
        <w:tc>
          <w:tcPr>
            <w:tcW w:w="8035" w:type="dxa"/>
          </w:tcPr>
          <w:p w14:paraId="6BF2F428" w14:textId="3DA15990" w:rsidR="00312BAD" w:rsidRPr="0055292C" w:rsidRDefault="00B57EC2" w:rsidP="0055292C">
            <w:pPr>
              <w:pStyle w:val="BodyText"/>
              <w:spacing w:before="100" w:line="276" w:lineRule="auto"/>
              <w:ind w:left="159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Dedicated &amp; Committed professional having </w:t>
            </w:r>
            <w:r w:rsidR="00BC1385" w:rsidRPr="00010476">
              <w:rPr>
                <w:rFonts w:asciiTheme="minorHAnsi" w:hAnsiTheme="minorHAnsi" w:cstheme="minorHAnsi"/>
                <w:sz w:val="22"/>
                <w:szCs w:val="22"/>
              </w:rPr>
              <w:t xml:space="preserve">Bachelor Degree in Commerce from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r w:rsidR="00BC1385" w:rsidRPr="00010476">
              <w:rPr>
                <w:rFonts w:asciiTheme="minorHAnsi" w:hAnsiTheme="minorHAnsi" w:cstheme="minorHAnsi"/>
                <w:sz w:val="22"/>
                <w:szCs w:val="22"/>
              </w:rPr>
              <w:t xml:space="preserve">Calcutta University, with over </w:t>
            </w:r>
            <w:r w:rsidR="00FE4C16" w:rsidRPr="00010476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BC1385" w:rsidRPr="00010476">
              <w:rPr>
                <w:rFonts w:asciiTheme="minorHAnsi" w:hAnsiTheme="minorHAnsi" w:cstheme="minorHAnsi"/>
                <w:sz w:val="22"/>
                <w:szCs w:val="22"/>
              </w:rPr>
              <w:t xml:space="preserve"> years of rich experience in </w:t>
            </w:r>
            <w:r w:rsidR="0055292C" w:rsidRPr="005529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Public Relation </w:t>
            </w:r>
            <w:r w:rsidR="0055292C">
              <w:rPr>
                <w:rFonts w:asciiTheme="minorHAnsi" w:hAnsiTheme="minorHAnsi" w:cstheme="minorHAnsi"/>
                <w:b/>
                <w:sz w:val="22"/>
                <w:szCs w:val="22"/>
              </w:rPr>
              <w:t>&amp;</w:t>
            </w:r>
            <w:r w:rsidR="0055292C" w:rsidRPr="005529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Administration, </w:t>
            </w:r>
            <w:r w:rsidRPr="0055292C">
              <w:rPr>
                <w:rFonts w:asciiTheme="minorHAnsi" w:hAnsiTheme="minorHAnsi" w:cstheme="minorHAnsi"/>
                <w:b/>
                <w:sz w:val="22"/>
                <w:szCs w:val="22"/>
              </w:rPr>
              <w:t>Sales &amp; Marketing, Purchase, Strategic</w:t>
            </w:r>
            <w:r w:rsidR="00BC1385" w:rsidRPr="005529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Planning &amp; Management, </w:t>
            </w:r>
            <w:r w:rsidR="000C1F04" w:rsidRPr="005529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Analysis, Team Management, Project Management, </w:t>
            </w:r>
            <w:r w:rsidR="00BC1385" w:rsidRPr="005529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Brand Building and Market/Company Research, etc. </w:t>
            </w:r>
          </w:p>
          <w:p w14:paraId="596380BF" w14:textId="77777777" w:rsidR="00B57EC2" w:rsidRDefault="00B57EC2" w:rsidP="0055292C">
            <w:pPr>
              <w:pStyle w:val="BodyText"/>
              <w:spacing w:before="100" w:line="276" w:lineRule="auto"/>
              <w:ind w:left="15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My work involves identifying new opportunities, developing existing resources and providing results.</w:t>
            </w:r>
          </w:p>
          <w:p w14:paraId="79FA6E44" w14:textId="55592EC1" w:rsidR="00B57EC2" w:rsidRPr="00010476" w:rsidRDefault="00B57EC2" w:rsidP="000952DE">
            <w:pPr>
              <w:pStyle w:val="BodyText"/>
              <w:rPr>
                <w:rFonts w:asciiTheme="minorHAnsi" w:hAnsiTheme="minorHAnsi" w:cstheme="minorHAnsi"/>
                <w:sz w:val="22"/>
                <w:szCs w:val="22"/>
                <w:lang w:val="en-NZ"/>
              </w:rPr>
            </w:pPr>
          </w:p>
        </w:tc>
      </w:tr>
      <w:tr w:rsidR="00C20555" w:rsidRPr="00010476" w14:paraId="7DDC85EB" w14:textId="77777777" w:rsidTr="0070360C">
        <w:trPr>
          <w:gridAfter w:val="1"/>
          <w:wAfter w:w="330" w:type="dxa"/>
          <w:cantSplit/>
          <w:trHeight w:val="780"/>
          <w:jc w:val="center"/>
        </w:trPr>
        <w:tc>
          <w:tcPr>
            <w:tcW w:w="2185" w:type="dxa"/>
            <w:vMerge/>
            <w:shd w:val="clear" w:color="auto" w:fill="auto"/>
          </w:tcPr>
          <w:p w14:paraId="1AE94E31" w14:textId="77777777" w:rsidR="00C20555" w:rsidRPr="00010476" w:rsidRDefault="00C20555">
            <w:pPr>
              <w:rPr>
                <w:rFonts w:asciiTheme="minorHAnsi" w:hAnsiTheme="minorHAnsi" w:cstheme="minorHAnsi"/>
                <w:lang w:val="en-NZ"/>
              </w:rPr>
            </w:pPr>
          </w:p>
        </w:tc>
        <w:tc>
          <w:tcPr>
            <w:tcW w:w="8035" w:type="dxa"/>
            <w:shd w:val="clear" w:color="auto" w:fill="auto"/>
          </w:tcPr>
          <w:p w14:paraId="0369688C" w14:textId="77777777" w:rsidR="00C20555" w:rsidRPr="00B57EC2" w:rsidRDefault="00C20555" w:rsidP="00C44FC6">
            <w:pPr>
              <w:pStyle w:val="IntenseQuote"/>
              <w:spacing w:before="60" w:after="60"/>
              <w:ind w:left="567" w:right="567"/>
              <w:rPr>
                <w:b/>
                <w:i w:val="0"/>
              </w:rPr>
            </w:pPr>
            <w:r w:rsidRPr="00B57EC2">
              <w:rPr>
                <w:b/>
                <w:i w:val="0"/>
                <w:sz w:val="24"/>
              </w:rPr>
              <w:t>Key Skills</w:t>
            </w:r>
          </w:p>
        </w:tc>
      </w:tr>
      <w:tr w:rsidR="00C20555" w:rsidRPr="00010476" w14:paraId="03D9194B" w14:textId="77777777" w:rsidTr="0070360C">
        <w:trPr>
          <w:gridAfter w:val="1"/>
          <w:wAfter w:w="330" w:type="dxa"/>
          <w:cantSplit/>
          <w:trHeight w:val="1379"/>
          <w:jc w:val="center"/>
        </w:trPr>
        <w:tc>
          <w:tcPr>
            <w:tcW w:w="2185" w:type="dxa"/>
            <w:vMerge/>
            <w:shd w:val="clear" w:color="auto" w:fill="auto"/>
          </w:tcPr>
          <w:p w14:paraId="100A7804" w14:textId="77777777" w:rsidR="00C20555" w:rsidRPr="00010476" w:rsidRDefault="00C20555">
            <w:pPr>
              <w:rPr>
                <w:rFonts w:asciiTheme="minorHAnsi" w:hAnsiTheme="minorHAnsi" w:cstheme="minorHAnsi"/>
                <w:lang w:val="en-NZ"/>
              </w:rPr>
            </w:pPr>
          </w:p>
        </w:tc>
        <w:tc>
          <w:tcPr>
            <w:tcW w:w="8035" w:type="dxa"/>
          </w:tcPr>
          <w:p w14:paraId="7CAAFDCD" w14:textId="77777777" w:rsidR="00BC1385" w:rsidRPr="00B57EC2" w:rsidRDefault="00BC1385" w:rsidP="00390EF4">
            <w:pPr>
              <w:pStyle w:val="BulletedList"/>
              <w:spacing w:line="240" w:lineRule="auto"/>
              <w:rPr>
                <w:rStyle w:val="IntenseReference"/>
              </w:rPr>
            </w:pPr>
            <w:r w:rsidRPr="00B57EC2">
              <w:rPr>
                <w:rStyle w:val="IntenseReference"/>
              </w:rPr>
              <w:t>S</w:t>
            </w:r>
            <w:r w:rsidR="00444AEF" w:rsidRPr="00B57EC2">
              <w:rPr>
                <w:rStyle w:val="IntenseReference"/>
              </w:rPr>
              <w:t xml:space="preserve">trategic </w:t>
            </w:r>
            <w:r w:rsidRPr="00B57EC2">
              <w:rPr>
                <w:rStyle w:val="IntenseReference"/>
              </w:rPr>
              <w:t>P</w:t>
            </w:r>
            <w:r w:rsidR="00444AEF" w:rsidRPr="00B57EC2">
              <w:rPr>
                <w:rStyle w:val="IntenseReference"/>
              </w:rPr>
              <w:t>lanning</w:t>
            </w:r>
          </w:p>
          <w:p w14:paraId="46D7A532" w14:textId="77777777" w:rsidR="00BC1385" w:rsidRPr="00010476" w:rsidRDefault="00BC1385" w:rsidP="00AA2706">
            <w:pPr>
              <w:pStyle w:val="BulletedList"/>
              <w:numPr>
                <w:ilvl w:val="0"/>
                <w:numId w:val="29"/>
              </w:numPr>
              <w:spacing w:before="80" w:after="80" w:line="240" w:lineRule="auto"/>
              <w:ind w:left="714" w:hanging="357"/>
              <w:rPr>
                <w:rFonts w:asciiTheme="minorHAnsi" w:hAnsiTheme="minorHAnsi" w:cstheme="minorHAnsi"/>
                <w:smallCaps/>
              </w:rPr>
            </w:pPr>
            <w:r w:rsidRPr="00010476">
              <w:rPr>
                <w:rFonts w:asciiTheme="minorHAnsi" w:hAnsiTheme="minorHAnsi" w:cstheme="minorHAnsi"/>
              </w:rPr>
              <w:t>Planning short / long term strategies with budgetary requirements</w:t>
            </w:r>
            <w:r w:rsidR="00DA419C" w:rsidRPr="00010476">
              <w:rPr>
                <w:rFonts w:asciiTheme="minorHAnsi" w:hAnsiTheme="minorHAnsi" w:cstheme="minorHAnsi"/>
              </w:rPr>
              <w:t>.</w:t>
            </w:r>
            <w:r w:rsidRPr="00010476">
              <w:rPr>
                <w:rFonts w:asciiTheme="minorHAnsi" w:hAnsiTheme="minorHAnsi" w:cstheme="minorHAnsi"/>
              </w:rPr>
              <w:t xml:space="preserve"> </w:t>
            </w:r>
          </w:p>
          <w:p w14:paraId="59E95597" w14:textId="77777777" w:rsidR="00BC1385" w:rsidRPr="00010476" w:rsidRDefault="00BC1385" w:rsidP="00AA2706">
            <w:pPr>
              <w:pStyle w:val="BulletedList"/>
              <w:numPr>
                <w:ilvl w:val="0"/>
                <w:numId w:val="29"/>
              </w:numPr>
              <w:spacing w:before="80" w:after="80" w:line="240" w:lineRule="auto"/>
              <w:ind w:left="714" w:hanging="357"/>
              <w:rPr>
                <w:rFonts w:asciiTheme="minorHAnsi" w:hAnsiTheme="minorHAnsi" w:cstheme="minorHAnsi"/>
                <w:smallCaps/>
              </w:rPr>
            </w:pPr>
            <w:r w:rsidRPr="00010476">
              <w:rPr>
                <w:rFonts w:asciiTheme="minorHAnsi" w:hAnsiTheme="minorHAnsi" w:cstheme="minorHAnsi"/>
              </w:rPr>
              <w:t xml:space="preserve">Business Planning &amp; analysis of assessment of revenue </w:t>
            </w:r>
            <w:r w:rsidR="009A71AE" w:rsidRPr="00010476">
              <w:rPr>
                <w:rFonts w:asciiTheme="minorHAnsi" w:hAnsiTheme="minorHAnsi" w:cstheme="minorHAnsi"/>
              </w:rPr>
              <w:t xml:space="preserve">potential in </w:t>
            </w:r>
            <w:r w:rsidR="00DA419C" w:rsidRPr="00010476">
              <w:rPr>
                <w:rFonts w:asciiTheme="minorHAnsi" w:hAnsiTheme="minorHAnsi" w:cstheme="minorHAnsi"/>
              </w:rPr>
              <w:t>business opportunities.</w:t>
            </w:r>
          </w:p>
          <w:p w14:paraId="5289733B" w14:textId="77777777" w:rsidR="00453F1A" w:rsidRPr="00AA2706" w:rsidRDefault="00BC1385" w:rsidP="00AA2706">
            <w:pPr>
              <w:pStyle w:val="BulletedList"/>
              <w:numPr>
                <w:ilvl w:val="0"/>
                <w:numId w:val="29"/>
              </w:numPr>
              <w:spacing w:before="80" w:after="80"/>
              <w:ind w:left="714" w:hanging="357"/>
              <w:rPr>
                <w:rFonts w:asciiTheme="minorHAnsi" w:hAnsiTheme="minorHAnsi" w:cstheme="minorHAnsi"/>
                <w:sz w:val="24"/>
                <w:szCs w:val="24"/>
                <w:lang w:val="en-NZ"/>
              </w:rPr>
            </w:pPr>
            <w:r w:rsidRPr="00010476">
              <w:rPr>
                <w:rFonts w:asciiTheme="minorHAnsi" w:hAnsiTheme="minorHAnsi" w:cstheme="minorHAnsi"/>
              </w:rPr>
              <w:t>Analyzing &amp; reviewing of the market response for accomplishments of the business goals</w:t>
            </w:r>
            <w:r w:rsidR="00DA419C" w:rsidRPr="00010476">
              <w:rPr>
                <w:rFonts w:asciiTheme="minorHAnsi" w:hAnsiTheme="minorHAnsi" w:cstheme="minorHAnsi"/>
              </w:rPr>
              <w:t>.</w:t>
            </w:r>
          </w:p>
          <w:p w14:paraId="6785674E" w14:textId="69E6B3B7" w:rsidR="00AA2706" w:rsidRPr="00010476" w:rsidRDefault="00AA2706" w:rsidP="00AA2706">
            <w:pPr>
              <w:pStyle w:val="BulletedList"/>
              <w:spacing w:before="80" w:after="80"/>
              <w:ind w:left="357"/>
              <w:rPr>
                <w:rFonts w:asciiTheme="minorHAnsi" w:hAnsiTheme="minorHAnsi" w:cstheme="minorHAnsi"/>
                <w:sz w:val="24"/>
                <w:szCs w:val="24"/>
                <w:lang w:val="en-NZ"/>
              </w:rPr>
            </w:pPr>
          </w:p>
        </w:tc>
      </w:tr>
      <w:tr w:rsidR="00C20555" w:rsidRPr="00010476" w14:paraId="29372805" w14:textId="77777777" w:rsidTr="0070360C">
        <w:trPr>
          <w:gridAfter w:val="1"/>
          <w:wAfter w:w="330" w:type="dxa"/>
          <w:cantSplit/>
          <w:trHeight w:val="2109"/>
          <w:jc w:val="center"/>
        </w:trPr>
        <w:tc>
          <w:tcPr>
            <w:tcW w:w="2185" w:type="dxa"/>
            <w:vMerge/>
            <w:shd w:val="clear" w:color="auto" w:fill="auto"/>
          </w:tcPr>
          <w:p w14:paraId="3AAC12AF" w14:textId="77777777" w:rsidR="00C20555" w:rsidRPr="00010476" w:rsidRDefault="00C20555">
            <w:pPr>
              <w:rPr>
                <w:rFonts w:asciiTheme="minorHAnsi" w:hAnsiTheme="minorHAnsi" w:cstheme="minorHAnsi"/>
                <w:lang w:val="en-NZ"/>
              </w:rPr>
            </w:pPr>
          </w:p>
        </w:tc>
        <w:tc>
          <w:tcPr>
            <w:tcW w:w="8035" w:type="dxa"/>
          </w:tcPr>
          <w:p w14:paraId="7655A581" w14:textId="08735027" w:rsidR="00BC1385" w:rsidRPr="00B57EC2" w:rsidRDefault="00BC1385" w:rsidP="00BC1385">
            <w:pPr>
              <w:pStyle w:val="BulletedList"/>
              <w:rPr>
                <w:rStyle w:val="IntenseReference"/>
              </w:rPr>
            </w:pPr>
            <w:r w:rsidRPr="00B57EC2">
              <w:rPr>
                <w:rStyle w:val="IntenseReference"/>
              </w:rPr>
              <w:t>T</w:t>
            </w:r>
            <w:r w:rsidR="00444AEF" w:rsidRPr="00B57EC2">
              <w:rPr>
                <w:rStyle w:val="IntenseReference"/>
              </w:rPr>
              <w:t>eam</w:t>
            </w:r>
            <w:r w:rsidRPr="00B57EC2">
              <w:rPr>
                <w:rStyle w:val="IntenseReference"/>
              </w:rPr>
              <w:t xml:space="preserve"> M</w:t>
            </w:r>
            <w:r w:rsidR="00444AEF" w:rsidRPr="00B57EC2">
              <w:rPr>
                <w:rStyle w:val="IntenseReference"/>
              </w:rPr>
              <w:t>anagement</w:t>
            </w:r>
          </w:p>
          <w:p w14:paraId="4EBB2F36" w14:textId="137382F2" w:rsidR="00BC1385" w:rsidRPr="00F026AC" w:rsidRDefault="00BC1385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 xml:space="preserve">managing team to work in synchronization with the corporate set parameters and motivating them for achieving business and individual goals. </w:t>
            </w:r>
          </w:p>
          <w:p w14:paraId="7E0F1370" w14:textId="77777777" w:rsidR="00BC1385" w:rsidRPr="00F026AC" w:rsidRDefault="00BC1385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>Leading, mentoring and monitoring the performances of the sales force and the field marketing teams to ensure efficiency in process operations and meeting the targets</w:t>
            </w:r>
          </w:p>
          <w:p w14:paraId="7C0BC08C" w14:textId="77777777" w:rsidR="00453F1A" w:rsidRPr="00AA2706" w:rsidRDefault="00BC1385" w:rsidP="00C44FC6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  <w:lang w:val="en-NZ"/>
              </w:rPr>
            </w:pPr>
            <w:r w:rsidRPr="00010476">
              <w:rPr>
                <w:rFonts w:asciiTheme="minorHAnsi" w:hAnsiTheme="minorHAnsi" w:cstheme="minorHAnsi"/>
              </w:rPr>
              <w:t>Creating and sustaining a dynamic environment that fosters development opportunities and motivates high performance amongst team members.</w:t>
            </w:r>
          </w:p>
          <w:p w14:paraId="2369B450" w14:textId="2BE14473" w:rsidR="00AA2706" w:rsidRPr="00010476" w:rsidRDefault="00AA2706" w:rsidP="00AA2706">
            <w:pPr>
              <w:pStyle w:val="BulletedList"/>
              <w:ind w:left="360"/>
              <w:rPr>
                <w:rFonts w:asciiTheme="minorHAnsi" w:hAnsiTheme="minorHAnsi" w:cstheme="minorHAnsi"/>
                <w:sz w:val="24"/>
                <w:szCs w:val="24"/>
                <w:lang w:val="en-NZ"/>
              </w:rPr>
            </w:pPr>
          </w:p>
        </w:tc>
      </w:tr>
      <w:tr w:rsidR="00C20555" w:rsidRPr="00010476" w14:paraId="17AC31D4" w14:textId="77777777" w:rsidTr="0070360C">
        <w:trPr>
          <w:gridAfter w:val="1"/>
          <w:wAfter w:w="330" w:type="dxa"/>
          <w:cantSplit/>
          <w:trHeight w:val="138"/>
          <w:jc w:val="center"/>
        </w:trPr>
        <w:tc>
          <w:tcPr>
            <w:tcW w:w="2185" w:type="dxa"/>
            <w:vMerge/>
            <w:shd w:val="clear" w:color="auto" w:fill="auto"/>
          </w:tcPr>
          <w:p w14:paraId="4407222E" w14:textId="77777777" w:rsidR="00C20555" w:rsidRPr="00010476" w:rsidRDefault="00C20555">
            <w:pPr>
              <w:rPr>
                <w:rFonts w:asciiTheme="minorHAnsi" w:hAnsiTheme="minorHAnsi" w:cstheme="minorHAnsi"/>
                <w:lang w:val="en-NZ"/>
              </w:rPr>
            </w:pPr>
          </w:p>
        </w:tc>
        <w:tc>
          <w:tcPr>
            <w:tcW w:w="8035" w:type="dxa"/>
          </w:tcPr>
          <w:p w14:paraId="60B71ACC" w14:textId="3C730C52" w:rsidR="00BC1385" w:rsidRPr="00B57EC2" w:rsidRDefault="00BC1385" w:rsidP="00BC1385">
            <w:pPr>
              <w:pStyle w:val="BulletedList"/>
              <w:rPr>
                <w:rStyle w:val="IntenseReference"/>
              </w:rPr>
            </w:pPr>
            <w:r w:rsidRPr="00B57EC2">
              <w:rPr>
                <w:rStyle w:val="IntenseReference"/>
              </w:rPr>
              <w:t>PR &amp; A</w:t>
            </w:r>
            <w:r w:rsidR="00444AEF" w:rsidRPr="00B57EC2">
              <w:rPr>
                <w:rStyle w:val="IntenseReference"/>
              </w:rPr>
              <w:t>dministration</w:t>
            </w:r>
          </w:p>
          <w:p w14:paraId="6B8BE703" w14:textId="23FFB9B5" w:rsidR="00BC1385" w:rsidRPr="00F026AC" w:rsidRDefault="00BC1385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>Developed better relationship with Corporate Houses, Financial Institutions, Public Sector Organizations, Administration, Chamber</w:t>
            </w:r>
            <w:r w:rsidR="00F026AC">
              <w:rPr>
                <w:rFonts w:asciiTheme="minorHAnsi" w:hAnsiTheme="minorHAnsi" w:cstheme="minorHAnsi"/>
              </w:rPr>
              <w:t>s</w:t>
            </w:r>
            <w:r w:rsidRPr="00F026AC">
              <w:rPr>
                <w:rFonts w:asciiTheme="minorHAnsi" w:hAnsiTheme="minorHAnsi" w:cstheme="minorHAnsi"/>
              </w:rPr>
              <w:t xml:space="preserve"> of </w:t>
            </w:r>
            <w:r w:rsidR="00F026AC" w:rsidRPr="00F026AC">
              <w:rPr>
                <w:rFonts w:asciiTheme="minorHAnsi" w:hAnsiTheme="minorHAnsi" w:cstheme="minorHAnsi"/>
              </w:rPr>
              <w:t>Commerce</w:t>
            </w:r>
            <w:r w:rsidRPr="00F026AC">
              <w:rPr>
                <w:rFonts w:asciiTheme="minorHAnsi" w:hAnsiTheme="minorHAnsi" w:cstheme="minorHAnsi"/>
              </w:rPr>
              <w:t>, Media &amp; Press, Consulates and Embassies, etc.</w:t>
            </w:r>
          </w:p>
          <w:p w14:paraId="712A554C" w14:textId="77777777" w:rsidR="00BC1385" w:rsidRPr="00F026AC" w:rsidRDefault="00BC1385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>Arranged HR Development progr</w:t>
            </w:r>
            <w:r w:rsidR="00C17AF9" w:rsidRPr="00F026AC">
              <w:rPr>
                <w:rFonts w:asciiTheme="minorHAnsi" w:hAnsiTheme="minorHAnsi" w:cstheme="minorHAnsi"/>
              </w:rPr>
              <w:t>am</w:t>
            </w:r>
            <w:r w:rsidRPr="00F026AC">
              <w:rPr>
                <w:rFonts w:asciiTheme="minorHAnsi" w:hAnsiTheme="minorHAnsi" w:cstheme="minorHAnsi"/>
              </w:rPr>
              <w:t xml:space="preserve">s for group employees and also looked after the incorporation of MIS and data banks of customers. </w:t>
            </w:r>
          </w:p>
          <w:p w14:paraId="1C776819" w14:textId="77777777" w:rsidR="00453F1A" w:rsidRPr="00AA2706" w:rsidRDefault="00BC1385" w:rsidP="00C44FC6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  <w:lang w:val="en-NZ"/>
              </w:rPr>
            </w:pPr>
            <w:r w:rsidRPr="00010476">
              <w:rPr>
                <w:rFonts w:asciiTheme="minorHAnsi" w:hAnsiTheme="minorHAnsi" w:cstheme="minorHAnsi"/>
              </w:rPr>
              <w:t xml:space="preserve">Drafted Itineraries, arranged travel bookings, exchanged greetings, </w:t>
            </w:r>
            <w:proofErr w:type="spellStart"/>
            <w:r w:rsidRPr="00010476">
              <w:rPr>
                <w:rFonts w:asciiTheme="minorHAnsi" w:hAnsiTheme="minorHAnsi" w:cstheme="minorHAnsi"/>
              </w:rPr>
              <w:t>etc</w:t>
            </w:r>
            <w:proofErr w:type="spellEnd"/>
            <w:r w:rsidRPr="00010476">
              <w:rPr>
                <w:rFonts w:asciiTheme="minorHAnsi" w:hAnsiTheme="minorHAnsi" w:cstheme="minorHAnsi"/>
              </w:rPr>
              <w:t>,</w:t>
            </w:r>
          </w:p>
          <w:p w14:paraId="00174484" w14:textId="0C651230" w:rsidR="00AA2706" w:rsidRPr="00010476" w:rsidRDefault="00AA2706" w:rsidP="00AA2706">
            <w:pPr>
              <w:pStyle w:val="BulletedList"/>
              <w:ind w:left="360"/>
              <w:rPr>
                <w:rFonts w:asciiTheme="minorHAnsi" w:hAnsiTheme="minorHAnsi" w:cstheme="minorHAnsi"/>
                <w:sz w:val="24"/>
                <w:szCs w:val="24"/>
                <w:lang w:val="en-NZ"/>
              </w:rPr>
            </w:pPr>
          </w:p>
        </w:tc>
      </w:tr>
      <w:tr w:rsidR="00C20555" w:rsidRPr="00010476" w14:paraId="403207CC" w14:textId="77777777" w:rsidTr="0070360C">
        <w:trPr>
          <w:gridAfter w:val="1"/>
          <w:wAfter w:w="330" w:type="dxa"/>
          <w:cantSplit/>
          <w:trHeight w:val="138"/>
          <w:jc w:val="center"/>
        </w:trPr>
        <w:tc>
          <w:tcPr>
            <w:tcW w:w="2185" w:type="dxa"/>
            <w:vMerge/>
            <w:shd w:val="clear" w:color="auto" w:fill="auto"/>
          </w:tcPr>
          <w:p w14:paraId="44005C7F" w14:textId="77777777" w:rsidR="00C20555" w:rsidRPr="00010476" w:rsidRDefault="00C20555">
            <w:pPr>
              <w:rPr>
                <w:rFonts w:asciiTheme="minorHAnsi" w:hAnsiTheme="minorHAnsi" w:cstheme="minorHAnsi"/>
                <w:lang w:val="en-NZ"/>
              </w:rPr>
            </w:pPr>
          </w:p>
        </w:tc>
        <w:tc>
          <w:tcPr>
            <w:tcW w:w="8035" w:type="dxa"/>
          </w:tcPr>
          <w:p w14:paraId="5CE94A65" w14:textId="77777777" w:rsidR="00390EF4" w:rsidRPr="00B57EC2" w:rsidRDefault="00390EF4" w:rsidP="00AC48AB">
            <w:pPr>
              <w:spacing w:before="120" w:after="60"/>
              <w:jc w:val="both"/>
              <w:rPr>
                <w:rStyle w:val="IntenseReference"/>
              </w:rPr>
            </w:pPr>
            <w:r w:rsidRPr="00B57EC2">
              <w:rPr>
                <w:rStyle w:val="IntenseReference"/>
              </w:rPr>
              <w:t>B</w:t>
            </w:r>
            <w:r w:rsidR="00444AEF" w:rsidRPr="00B57EC2">
              <w:rPr>
                <w:rStyle w:val="IntenseReference"/>
              </w:rPr>
              <w:t>rand</w:t>
            </w:r>
            <w:r w:rsidRPr="00B57EC2">
              <w:rPr>
                <w:rStyle w:val="IntenseReference"/>
              </w:rPr>
              <w:t xml:space="preserve"> B</w:t>
            </w:r>
            <w:r w:rsidR="00444AEF" w:rsidRPr="00B57EC2">
              <w:rPr>
                <w:rStyle w:val="IntenseReference"/>
              </w:rPr>
              <w:t>uilding</w:t>
            </w:r>
            <w:r w:rsidRPr="00B57EC2">
              <w:rPr>
                <w:rStyle w:val="IntenseReference"/>
              </w:rPr>
              <w:t>&amp; M</w:t>
            </w:r>
            <w:r w:rsidR="00444AEF" w:rsidRPr="00B57EC2">
              <w:rPr>
                <w:rStyle w:val="IntenseReference"/>
              </w:rPr>
              <w:t>arket</w:t>
            </w:r>
            <w:r w:rsidRPr="00B57EC2">
              <w:rPr>
                <w:rStyle w:val="IntenseReference"/>
              </w:rPr>
              <w:t xml:space="preserve"> R</w:t>
            </w:r>
            <w:r w:rsidR="00444AEF" w:rsidRPr="00B57EC2">
              <w:rPr>
                <w:rStyle w:val="IntenseReference"/>
              </w:rPr>
              <w:t>esearch</w:t>
            </w:r>
          </w:p>
          <w:p w14:paraId="7CD7FFA5" w14:textId="77777777" w:rsidR="00390EF4" w:rsidRPr="00F026AC" w:rsidRDefault="00390EF4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 xml:space="preserve">Studies market trends and competitors’ activities, consumer </w:t>
            </w:r>
            <w:r w:rsidR="00AC48AB" w:rsidRPr="00F026AC">
              <w:rPr>
                <w:rFonts w:asciiTheme="minorHAnsi" w:hAnsiTheme="minorHAnsi" w:cstheme="minorHAnsi"/>
              </w:rPr>
              <w:t>behaviors</w:t>
            </w:r>
            <w:r w:rsidRPr="00F026AC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F026AC">
              <w:rPr>
                <w:rFonts w:asciiTheme="minorHAnsi" w:hAnsiTheme="minorHAnsi" w:cstheme="minorHAnsi"/>
              </w:rPr>
              <w:t>etc</w:t>
            </w:r>
            <w:proofErr w:type="spellEnd"/>
            <w:r w:rsidRPr="00F026AC">
              <w:rPr>
                <w:rFonts w:asciiTheme="minorHAnsi" w:hAnsiTheme="minorHAnsi" w:cstheme="minorHAnsi"/>
              </w:rPr>
              <w:t xml:space="preserve">, to gain the competitive edge. </w:t>
            </w:r>
          </w:p>
          <w:p w14:paraId="05775FEC" w14:textId="77777777" w:rsidR="00390EF4" w:rsidRPr="00F026AC" w:rsidRDefault="00390EF4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>Development of new products and better packaging solutions with customer requirements</w:t>
            </w:r>
          </w:p>
          <w:p w14:paraId="4FA78154" w14:textId="77777777" w:rsidR="00390EF4" w:rsidRPr="00F026AC" w:rsidRDefault="00390EF4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 xml:space="preserve">Developed Website, Product Information’s literatures, etc. </w:t>
            </w:r>
          </w:p>
          <w:p w14:paraId="68194DE1" w14:textId="77777777" w:rsidR="00390EF4" w:rsidRPr="00F026AC" w:rsidRDefault="00AC48AB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>Utilizing</w:t>
            </w:r>
            <w:r w:rsidR="00390EF4" w:rsidRPr="00F026AC">
              <w:rPr>
                <w:rFonts w:asciiTheme="minorHAnsi" w:hAnsiTheme="minorHAnsi" w:cstheme="minorHAnsi"/>
              </w:rPr>
              <w:t xml:space="preserve"> client feedback and personal network to develop marketing intelligence for generating leads</w:t>
            </w:r>
          </w:p>
          <w:p w14:paraId="2DCD8CD4" w14:textId="77777777" w:rsidR="00390EF4" w:rsidRPr="00F026AC" w:rsidRDefault="00390EF4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F026AC">
              <w:rPr>
                <w:rFonts w:asciiTheme="minorHAnsi" w:hAnsiTheme="minorHAnsi" w:cstheme="minorHAnsi"/>
              </w:rPr>
              <w:t>Developing marketing plans to build consumer preferences</w:t>
            </w:r>
          </w:p>
          <w:p w14:paraId="41A05D8F" w14:textId="77777777" w:rsidR="00C20555" w:rsidRPr="00010476" w:rsidRDefault="00390EF4" w:rsidP="00F026AC">
            <w:pPr>
              <w:pStyle w:val="BulletedList"/>
              <w:numPr>
                <w:ilvl w:val="0"/>
                <w:numId w:val="31"/>
              </w:numPr>
              <w:rPr>
                <w:rFonts w:asciiTheme="minorHAnsi" w:hAnsiTheme="minorHAnsi" w:cstheme="minorHAnsi"/>
                <w:lang w:val="en-NZ"/>
              </w:rPr>
            </w:pPr>
            <w:r w:rsidRPr="00010476">
              <w:rPr>
                <w:rFonts w:asciiTheme="minorHAnsi" w:hAnsiTheme="minorHAnsi" w:cstheme="minorHAnsi"/>
              </w:rPr>
              <w:t>Interfacing with institutional &amp; corporate clients for suggesting the most viable services and product range and cultivating relations with them for securing repeat business.</w:t>
            </w:r>
          </w:p>
        </w:tc>
      </w:tr>
      <w:tr w:rsidR="00010476" w:rsidRPr="00010476" w14:paraId="238363E3" w14:textId="77777777" w:rsidTr="0070360C">
        <w:trPr>
          <w:cantSplit/>
          <w:trHeight w:val="11043"/>
          <w:jc w:val="center"/>
        </w:trPr>
        <w:tc>
          <w:tcPr>
            <w:tcW w:w="10550" w:type="dxa"/>
            <w:gridSpan w:val="3"/>
          </w:tcPr>
          <w:p w14:paraId="53667B50" w14:textId="645A569D" w:rsidR="00010476" w:rsidRPr="00312BAD" w:rsidRDefault="00010476" w:rsidP="00C44FC6">
            <w:pPr>
              <w:pStyle w:val="Heading1"/>
              <w:spacing w:before="120" w:line="240" w:lineRule="auto"/>
              <w:ind w:left="159"/>
              <w:jc w:val="center"/>
              <w:rPr>
                <w:color w:val="0070C0"/>
              </w:rPr>
            </w:pPr>
            <w:r w:rsidRPr="00312BAD">
              <w:lastRenderedPageBreak/>
              <w:br w:type="page"/>
            </w:r>
            <w:r w:rsidRPr="00312BAD">
              <w:rPr>
                <w:color w:val="0070C0"/>
              </w:rPr>
              <w:t>Experiences</w:t>
            </w:r>
          </w:p>
          <w:p w14:paraId="79FFD0D3" w14:textId="77777777" w:rsidR="00B57EC2" w:rsidRPr="00312BAD" w:rsidRDefault="00010476" w:rsidP="00C44FC6">
            <w:pPr>
              <w:pStyle w:val="IntenseQuote"/>
              <w:spacing w:before="0" w:after="0"/>
              <w:ind w:left="567" w:right="567"/>
              <w:rPr>
                <w:i w:val="0"/>
                <w:lang w:val="en-NZ"/>
              </w:rPr>
            </w:pPr>
            <w:r w:rsidRPr="00312BAD">
              <w:rPr>
                <w:i w:val="0"/>
                <w:lang w:val="en-NZ"/>
              </w:rPr>
              <w:t>Sep 2008</w:t>
            </w:r>
            <w:r w:rsidRPr="00312BAD">
              <w:rPr>
                <w:i w:val="0"/>
              </w:rPr>
              <w:t xml:space="preserve"> – </w:t>
            </w:r>
            <w:r w:rsidRPr="00312BAD">
              <w:rPr>
                <w:i w:val="0"/>
                <w:lang w:val="en-NZ"/>
              </w:rPr>
              <w:t xml:space="preserve">till now… </w:t>
            </w:r>
            <w:r w:rsidRPr="00312BAD">
              <w:rPr>
                <w:i w:val="0"/>
                <w:lang w:val="en-NZ"/>
              </w:rPr>
              <w:tab/>
              <w:t xml:space="preserve">                 </w:t>
            </w:r>
            <w:r w:rsidR="00BE744C" w:rsidRPr="00312BAD">
              <w:rPr>
                <w:i w:val="0"/>
                <w:lang w:val="en-NZ"/>
              </w:rPr>
              <w:t xml:space="preserve">    </w:t>
            </w:r>
            <w:r w:rsidR="00A337FD" w:rsidRPr="00312BAD">
              <w:rPr>
                <w:i w:val="0"/>
                <w:lang w:val="en-NZ"/>
              </w:rPr>
              <w:t xml:space="preserve">                    </w:t>
            </w:r>
            <w:r w:rsidR="000401F2" w:rsidRPr="00312BAD">
              <w:rPr>
                <w:i w:val="0"/>
                <w:lang w:val="en-NZ"/>
              </w:rPr>
              <w:t xml:space="preserve"> </w:t>
            </w:r>
            <w:r w:rsidR="00A337FD" w:rsidRPr="00312BAD">
              <w:rPr>
                <w:i w:val="0"/>
                <w:lang w:val="en-NZ"/>
              </w:rPr>
              <w:t xml:space="preserve"> </w:t>
            </w:r>
          </w:p>
          <w:p w14:paraId="0F274A90" w14:textId="34DC1434" w:rsidR="00010476" w:rsidRPr="00312BAD" w:rsidRDefault="00010476" w:rsidP="00C44FC6">
            <w:pPr>
              <w:pStyle w:val="IntenseQuote"/>
              <w:spacing w:before="0" w:after="0"/>
              <w:ind w:left="567" w:right="567"/>
              <w:rPr>
                <w:b/>
                <w:i w:val="0"/>
                <w:lang w:val="en-NZ"/>
              </w:rPr>
            </w:pPr>
            <w:r w:rsidRPr="00312BAD">
              <w:rPr>
                <w:b/>
                <w:i w:val="0"/>
              </w:rPr>
              <w:t>P C Chanda &amp; Co Pvt Ltd</w:t>
            </w:r>
            <w:r w:rsidR="000401F2" w:rsidRPr="00312BAD">
              <w:rPr>
                <w:b/>
                <w:i w:val="0"/>
              </w:rPr>
              <w:t>. (Ravi Auto Group)</w:t>
            </w:r>
          </w:p>
          <w:p w14:paraId="71642823" w14:textId="5BA927CA" w:rsidR="00010476" w:rsidRPr="00312BAD" w:rsidRDefault="00B57EC2" w:rsidP="00C44FC6">
            <w:pPr>
              <w:numPr>
                <w:ilvl w:val="0"/>
                <w:numId w:val="14"/>
              </w:numPr>
              <w:spacing w:after="60"/>
              <w:jc w:val="both"/>
              <w:rPr>
                <w:rFonts w:asciiTheme="minorHAnsi" w:hAnsiTheme="minorHAnsi" w:cstheme="minorHAnsi"/>
                <w:szCs w:val="22"/>
                <w:lang w:val="en-NZ"/>
              </w:rPr>
            </w:pPr>
            <w:r w:rsidRPr="00173F4B">
              <w:rPr>
                <w:rStyle w:val="IntenseEmphasis"/>
                <w:b/>
                <w:i w:val="0"/>
              </w:rPr>
              <w:t>Chanda Paints</w:t>
            </w:r>
            <w:r w:rsidRPr="00312BAD">
              <w:rPr>
                <w:rStyle w:val="IntenseEmphasis"/>
                <w:i w:val="0"/>
              </w:rPr>
              <w:t>:</w:t>
            </w:r>
            <w:r w:rsidRPr="00312BAD">
              <w:rPr>
                <w:rFonts w:asciiTheme="minorHAnsi" w:hAnsiTheme="minorHAnsi" w:cstheme="minorHAnsi"/>
                <w:iCs/>
                <w:szCs w:val="22"/>
              </w:rPr>
              <w:t xml:space="preserve"> </w:t>
            </w:r>
            <w:r w:rsidR="00010476" w:rsidRPr="00312BAD">
              <w:rPr>
                <w:rFonts w:asciiTheme="minorHAnsi" w:hAnsiTheme="minorHAnsi" w:cstheme="minorHAnsi"/>
                <w:iCs/>
                <w:szCs w:val="22"/>
              </w:rPr>
              <w:t>Working as Senior General Manager. Has successfully developed team and</w:t>
            </w:r>
            <w:r w:rsidRPr="00312BAD">
              <w:rPr>
                <w:rFonts w:asciiTheme="minorHAnsi" w:hAnsiTheme="minorHAnsi" w:cstheme="minorHAnsi"/>
                <w:iCs/>
                <w:szCs w:val="22"/>
              </w:rPr>
              <w:t xml:space="preserve"> developed</w:t>
            </w:r>
            <w:r w:rsidR="00010476" w:rsidRPr="00312BAD">
              <w:rPr>
                <w:rFonts w:asciiTheme="minorHAnsi" w:hAnsiTheme="minorHAnsi" w:cstheme="minorHAnsi"/>
                <w:iCs/>
                <w:szCs w:val="22"/>
              </w:rPr>
              <w:t xml:space="preserve"> </w:t>
            </w:r>
            <w:r w:rsidRPr="00312BAD">
              <w:rPr>
                <w:rFonts w:asciiTheme="minorHAnsi" w:hAnsiTheme="minorHAnsi" w:cstheme="minorHAnsi"/>
                <w:iCs/>
                <w:szCs w:val="22"/>
              </w:rPr>
              <w:t xml:space="preserve">effective </w:t>
            </w:r>
            <w:r w:rsidR="00010476" w:rsidRPr="00312BAD">
              <w:rPr>
                <w:rFonts w:asciiTheme="minorHAnsi" w:hAnsiTheme="minorHAnsi" w:cstheme="minorHAnsi"/>
                <w:iCs/>
                <w:szCs w:val="22"/>
              </w:rPr>
              <w:t xml:space="preserve">system for better production, dispatch, </w:t>
            </w:r>
            <w:r w:rsidR="00BE744C" w:rsidRPr="00312BAD">
              <w:rPr>
                <w:rFonts w:asciiTheme="minorHAnsi" w:hAnsiTheme="minorHAnsi" w:cstheme="minorHAnsi"/>
                <w:iCs/>
                <w:szCs w:val="22"/>
              </w:rPr>
              <w:t xml:space="preserve">workers </w:t>
            </w:r>
            <w:r w:rsidR="00010476" w:rsidRPr="00312BAD">
              <w:rPr>
                <w:rFonts w:asciiTheme="minorHAnsi" w:hAnsiTheme="minorHAnsi" w:cstheme="minorHAnsi"/>
                <w:iCs/>
                <w:szCs w:val="22"/>
              </w:rPr>
              <w:t>performance, maintenance, safety, HR, etc. Also expanding the current production capacity and trying for a foreign technical collaboration for new product development.</w:t>
            </w:r>
          </w:p>
          <w:p w14:paraId="39F02851" w14:textId="77777777" w:rsidR="00B57EC2" w:rsidRPr="00312BAD" w:rsidRDefault="000401F2" w:rsidP="00C44FC6">
            <w:pPr>
              <w:numPr>
                <w:ilvl w:val="0"/>
                <w:numId w:val="14"/>
              </w:numPr>
              <w:spacing w:after="60"/>
              <w:jc w:val="both"/>
              <w:rPr>
                <w:rFonts w:asciiTheme="minorHAnsi" w:hAnsiTheme="minorHAnsi" w:cstheme="minorHAnsi"/>
                <w:szCs w:val="22"/>
                <w:lang w:val="en-NZ"/>
              </w:rPr>
            </w:pPr>
            <w:r w:rsidRPr="00312BAD">
              <w:rPr>
                <w:rFonts w:asciiTheme="minorHAnsi" w:hAnsiTheme="minorHAnsi" w:cstheme="minorHAnsi"/>
                <w:szCs w:val="22"/>
              </w:rPr>
              <w:t>C</w:t>
            </w:r>
            <w:r w:rsidR="00010476" w:rsidRPr="00312BAD">
              <w:rPr>
                <w:rFonts w:asciiTheme="minorHAnsi" w:hAnsiTheme="minorHAnsi" w:cstheme="minorHAnsi"/>
                <w:szCs w:val="22"/>
              </w:rPr>
              <w:t xml:space="preserve">reated demand for the products. Studied the market and the organization position along with our product’s quality strength. Empaneled the company in public and private sector as their registered vendors. </w:t>
            </w:r>
          </w:p>
          <w:p w14:paraId="2A64BEE7" w14:textId="180604BB" w:rsidR="00010476" w:rsidRPr="00312BAD" w:rsidRDefault="00B57EC2" w:rsidP="00C44FC6">
            <w:pPr>
              <w:numPr>
                <w:ilvl w:val="0"/>
                <w:numId w:val="14"/>
              </w:numPr>
              <w:spacing w:after="60"/>
              <w:jc w:val="both"/>
              <w:rPr>
                <w:rFonts w:asciiTheme="minorHAnsi" w:hAnsiTheme="minorHAnsi" w:cstheme="minorHAnsi"/>
                <w:szCs w:val="22"/>
                <w:lang w:val="en-NZ"/>
              </w:rPr>
            </w:pPr>
            <w:r w:rsidRPr="00312BAD">
              <w:rPr>
                <w:rFonts w:asciiTheme="minorHAnsi" w:hAnsiTheme="minorHAnsi" w:cstheme="minorHAnsi"/>
                <w:szCs w:val="22"/>
              </w:rPr>
              <w:t>Developed strong vendor relationship and made effective procurement plan with proper market study and negotiation.</w:t>
            </w:r>
          </w:p>
          <w:p w14:paraId="4F39AC1B" w14:textId="0228AE50" w:rsidR="00A337FD" w:rsidRPr="00312BAD" w:rsidRDefault="00A337FD" w:rsidP="00C44FC6">
            <w:pPr>
              <w:numPr>
                <w:ilvl w:val="0"/>
                <w:numId w:val="14"/>
              </w:numPr>
              <w:spacing w:before="60" w:after="60"/>
              <w:jc w:val="both"/>
              <w:rPr>
                <w:rFonts w:asciiTheme="minorHAnsi" w:hAnsiTheme="minorHAnsi" w:cstheme="minorHAnsi"/>
                <w:smallCaps/>
                <w:szCs w:val="22"/>
              </w:rPr>
            </w:pPr>
            <w:r w:rsidRPr="00173F4B">
              <w:rPr>
                <w:rStyle w:val="IntenseEmphasis"/>
                <w:b/>
                <w:i w:val="0"/>
              </w:rPr>
              <w:t>Overseas Business</w:t>
            </w:r>
            <w:r w:rsidRPr="00312BAD">
              <w:rPr>
                <w:rFonts w:asciiTheme="minorHAnsi" w:hAnsiTheme="minorHAnsi" w:cstheme="minorHAnsi"/>
                <w:szCs w:val="22"/>
              </w:rPr>
              <w:t>: traveled UK, Portugal, Germany, Prague, Switzerland, China, Malaysia and UAE for new business opportunities</w:t>
            </w:r>
            <w:r w:rsidR="000C1F04">
              <w:rPr>
                <w:rFonts w:asciiTheme="minorHAnsi" w:hAnsiTheme="minorHAnsi" w:cstheme="minorHAnsi"/>
                <w:szCs w:val="22"/>
              </w:rPr>
              <w:t>, joint ventures and customer development</w:t>
            </w:r>
            <w:r w:rsidRPr="00312BAD">
              <w:rPr>
                <w:rFonts w:asciiTheme="minorHAnsi" w:hAnsiTheme="minorHAnsi" w:cstheme="minorHAnsi"/>
                <w:szCs w:val="22"/>
              </w:rPr>
              <w:t>.</w:t>
            </w:r>
          </w:p>
          <w:p w14:paraId="7A5D495A" w14:textId="282861BB" w:rsidR="00F026AC" w:rsidRPr="00312BAD" w:rsidRDefault="00B57EC2" w:rsidP="00C44FC6">
            <w:pPr>
              <w:numPr>
                <w:ilvl w:val="0"/>
                <w:numId w:val="14"/>
              </w:numPr>
              <w:spacing w:before="60" w:after="60"/>
              <w:jc w:val="both"/>
              <w:rPr>
                <w:rFonts w:asciiTheme="minorHAnsi" w:hAnsiTheme="minorHAnsi" w:cstheme="minorHAnsi"/>
                <w:iCs/>
              </w:rPr>
            </w:pPr>
            <w:r w:rsidRPr="00173F4B">
              <w:rPr>
                <w:rStyle w:val="IntenseEmphasis"/>
                <w:b/>
                <w:i w:val="0"/>
              </w:rPr>
              <w:t>Consulate of Portugal</w:t>
            </w:r>
            <w:r w:rsidRPr="00312BAD">
              <w:rPr>
                <w:rStyle w:val="IntenseEmphasis"/>
                <w:i w:val="0"/>
              </w:rPr>
              <w:t>:</w:t>
            </w:r>
            <w:r w:rsidRPr="00312BAD">
              <w:rPr>
                <w:rFonts w:asciiTheme="minorHAnsi" w:hAnsiTheme="minorHAnsi" w:cstheme="minorHAnsi"/>
                <w:iCs/>
              </w:rPr>
              <w:t xml:space="preserve">  In addition, also</w:t>
            </w:r>
            <w:r w:rsidR="000401F2" w:rsidRPr="00312BAD">
              <w:rPr>
                <w:rFonts w:asciiTheme="minorHAnsi" w:hAnsiTheme="minorHAnsi" w:cstheme="minorHAnsi"/>
                <w:iCs/>
              </w:rPr>
              <w:t xml:space="preserve"> m</w:t>
            </w:r>
            <w:r w:rsidR="00F026AC" w:rsidRPr="00312BAD">
              <w:rPr>
                <w:rFonts w:asciiTheme="minorHAnsi" w:hAnsiTheme="minorHAnsi" w:cstheme="minorHAnsi"/>
                <w:iCs/>
              </w:rPr>
              <w:t xml:space="preserve">anaging </w:t>
            </w:r>
            <w:r w:rsidRPr="00312BAD">
              <w:rPr>
                <w:rFonts w:asciiTheme="minorHAnsi" w:hAnsiTheme="minorHAnsi" w:cstheme="minorHAnsi"/>
                <w:iCs/>
              </w:rPr>
              <w:t xml:space="preserve">consulate </w:t>
            </w:r>
            <w:r w:rsidR="00F026AC" w:rsidRPr="00312BAD">
              <w:rPr>
                <w:rFonts w:asciiTheme="minorHAnsi" w:hAnsiTheme="minorHAnsi" w:cstheme="minorHAnsi"/>
                <w:iCs/>
              </w:rPr>
              <w:t>activities, relating to visa guidance, trade information and cultural affairs. Assisted in organizing cultural events, national day and diplomatic visit to Kolkata, etc.</w:t>
            </w:r>
          </w:p>
          <w:p w14:paraId="6EB6F815" w14:textId="20AB0EB2" w:rsidR="00010476" w:rsidRPr="00312BAD" w:rsidRDefault="00010476" w:rsidP="00C44FC6">
            <w:pPr>
              <w:pStyle w:val="IntenseQuote"/>
              <w:spacing w:before="60" w:after="60"/>
              <w:ind w:left="862" w:right="862"/>
              <w:rPr>
                <w:i w:val="0"/>
                <w:lang w:val="en-NZ"/>
              </w:rPr>
            </w:pPr>
            <w:r w:rsidRPr="00312BAD">
              <w:rPr>
                <w:i w:val="0"/>
                <w:lang w:val="en-NZ"/>
              </w:rPr>
              <w:t>Jun 199</w:t>
            </w:r>
            <w:r w:rsidR="00F026AC" w:rsidRPr="00312BAD">
              <w:rPr>
                <w:i w:val="0"/>
                <w:lang w:val="en-NZ"/>
              </w:rPr>
              <w:t>4</w:t>
            </w:r>
            <w:r w:rsidRPr="00312BAD">
              <w:rPr>
                <w:i w:val="0"/>
                <w:lang w:val="en-NZ"/>
              </w:rPr>
              <w:t xml:space="preserve"> – Aug 2008</w:t>
            </w:r>
            <w:r w:rsidR="00BE744C" w:rsidRPr="00312BAD">
              <w:rPr>
                <w:i w:val="0"/>
                <w:lang w:val="en-NZ"/>
              </w:rPr>
              <w:t xml:space="preserve">                                                            </w:t>
            </w:r>
            <w:r w:rsidR="0055292C">
              <w:rPr>
                <w:i w:val="0"/>
                <w:lang w:val="en-NZ"/>
              </w:rPr>
              <w:t xml:space="preserve">       </w:t>
            </w:r>
            <w:r w:rsidR="00BE744C" w:rsidRPr="00312BAD">
              <w:rPr>
                <w:i w:val="0"/>
                <w:lang w:val="en-NZ"/>
              </w:rPr>
              <w:t xml:space="preserve">       </w:t>
            </w:r>
            <w:r w:rsidR="00A337FD" w:rsidRPr="00312BAD">
              <w:rPr>
                <w:i w:val="0"/>
                <w:lang w:val="en-NZ"/>
              </w:rPr>
              <w:t xml:space="preserve">               </w:t>
            </w:r>
            <w:r w:rsidR="000401F2" w:rsidRPr="00312BAD">
              <w:rPr>
                <w:i w:val="0"/>
                <w:lang w:val="en-NZ"/>
              </w:rPr>
              <w:t xml:space="preserve">                                   </w:t>
            </w:r>
            <w:r w:rsidR="00A337FD" w:rsidRPr="00312BAD">
              <w:rPr>
                <w:i w:val="0"/>
                <w:lang w:val="en-NZ"/>
              </w:rPr>
              <w:t xml:space="preserve"> </w:t>
            </w:r>
            <w:r w:rsidR="00B57EC2" w:rsidRPr="00312BAD">
              <w:rPr>
                <w:b/>
                <w:i w:val="0"/>
                <w:lang w:val="en-NZ"/>
              </w:rPr>
              <w:t>United Credit Ltd, Ravi Auto Ltd. (</w:t>
            </w:r>
            <w:r w:rsidR="000401F2" w:rsidRPr="00312BAD">
              <w:rPr>
                <w:b/>
                <w:i w:val="0"/>
                <w:lang w:val="en-NZ"/>
              </w:rPr>
              <w:t>Ravi Auto Group</w:t>
            </w:r>
            <w:r w:rsidR="00B57EC2" w:rsidRPr="00312BAD">
              <w:rPr>
                <w:b/>
                <w:i w:val="0"/>
                <w:lang w:val="en-NZ"/>
              </w:rPr>
              <w:t>)</w:t>
            </w:r>
          </w:p>
          <w:p w14:paraId="5E4EFCE3" w14:textId="43433696" w:rsidR="00010476" w:rsidRPr="00312BAD" w:rsidRDefault="000C1F04" w:rsidP="00C44FC6">
            <w:pPr>
              <w:numPr>
                <w:ilvl w:val="0"/>
                <w:numId w:val="14"/>
              </w:numPr>
              <w:spacing w:before="60" w:after="60"/>
              <w:jc w:val="both"/>
              <w:rPr>
                <w:rFonts w:asciiTheme="minorHAnsi" w:hAnsiTheme="minorHAnsi" w:cstheme="minorHAnsi"/>
                <w:iCs/>
              </w:rPr>
            </w:pPr>
            <w:r>
              <w:rPr>
                <w:rStyle w:val="IntenseEmphasis"/>
                <w:b/>
                <w:i w:val="0"/>
              </w:rPr>
              <w:t>Projects</w:t>
            </w:r>
            <w:r w:rsidR="00F026AC" w:rsidRPr="00173F4B">
              <w:rPr>
                <w:rFonts w:asciiTheme="minorHAnsi" w:hAnsiTheme="minorHAnsi" w:cstheme="minorHAnsi"/>
                <w:b/>
                <w:iCs/>
              </w:rPr>
              <w:t>:</w:t>
            </w:r>
            <w:r w:rsidR="00F026AC" w:rsidRPr="00312BAD">
              <w:rPr>
                <w:rFonts w:asciiTheme="minorHAnsi" w:hAnsiTheme="minorHAnsi" w:cstheme="minorHAnsi"/>
                <w:iCs/>
              </w:rPr>
              <w:t xml:space="preserve"> c</w:t>
            </w:r>
            <w:r w:rsidR="00010476" w:rsidRPr="00312BAD">
              <w:rPr>
                <w:rFonts w:asciiTheme="minorHAnsi" w:hAnsiTheme="minorHAnsi" w:cstheme="minorHAnsi"/>
                <w:iCs/>
              </w:rPr>
              <w:t xml:space="preserve">onducted market study to examine feasibility of project for setting up theme park and </w:t>
            </w:r>
            <w:r w:rsidR="00E104EF">
              <w:rPr>
                <w:rFonts w:asciiTheme="minorHAnsi" w:hAnsiTheme="minorHAnsi" w:cstheme="minorHAnsi"/>
                <w:iCs/>
              </w:rPr>
              <w:t xml:space="preserve">Ethnic </w:t>
            </w:r>
            <w:proofErr w:type="spellStart"/>
            <w:r w:rsidR="00010476" w:rsidRPr="00312BAD">
              <w:rPr>
                <w:rFonts w:asciiTheme="minorHAnsi" w:hAnsiTheme="minorHAnsi" w:cstheme="minorHAnsi"/>
                <w:iCs/>
              </w:rPr>
              <w:t>Haat</w:t>
            </w:r>
            <w:proofErr w:type="spellEnd"/>
            <w:r w:rsidR="00E104EF">
              <w:rPr>
                <w:rFonts w:asciiTheme="minorHAnsi" w:hAnsiTheme="minorHAnsi" w:cstheme="minorHAnsi"/>
                <w:iCs/>
              </w:rPr>
              <w:t xml:space="preserve"> project</w:t>
            </w:r>
            <w:r w:rsidR="00010476" w:rsidRPr="00312BAD">
              <w:rPr>
                <w:rFonts w:asciiTheme="minorHAnsi" w:hAnsiTheme="minorHAnsi" w:cstheme="minorHAnsi"/>
                <w:iCs/>
              </w:rPr>
              <w:t xml:space="preserve"> in Siliguri. </w:t>
            </w:r>
            <w:r w:rsidR="00B57EC2" w:rsidRPr="00312BAD">
              <w:rPr>
                <w:rFonts w:asciiTheme="minorHAnsi" w:hAnsiTheme="minorHAnsi" w:cstheme="minorHAnsi"/>
                <w:iCs/>
              </w:rPr>
              <w:t>I</w:t>
            </w:r>
            <w:r w:rsidR="00F026AC" w:rsidRPr="00312BAD">
              <w:rPr>
                <w:rFonts w:asciiTheme="minorHAnsi" w:hAnsiTheme="minorHAnsi" w:cstheme="minorHAnsi"/>
                <w:iCs/>
              </w:rPr>
              <w:t xml:space="preserve">nvolved in setting up of a small FEC Centre and Restaurant project of the group. </w:t>
            </w:r>
            <w:r>
              <w:rPr>
                <w:rFonts w:asciiTheme="minorHAnsi" w:hAnsiTheme="minorHAnsi" w:cstheme="minorHAnsi"/>
                <w:iCs/>
              </w:rPr>
              <w:t>Studied market for Bio Diesel, Agro Based Industries, Aquaculture, etc.</w:t>
            </w:r>
          </w:p>
          <w:p w14:paraId="17486D4E" w14:textId="06E37D55" w:rsidR="00010476" w:rsidRPr="00312BAD" w:rsidRDefault="00B57EC2" w:rsidP="00C44FC6">
            <w:pPr>
              <w:numPr>
                <w:ilvl w:val="0"/>
                <w:numId w:val="14"/>
              </w:numPr>
              <w:spacing w:before="60" w:after="60"/>
              <w:jc w:val="both"/>
              <w:rPr>
                <w:rFonts w:asciiTheme="minorHAnsi" w:hAnsiTheme="minorHAnsi" w:cstheme="minorHAnsi"/>
                <w:smallCaps/>
              </w:rPr>
            </w:pPr>
            <w:r w:rsidRPr="00173F4B">
              <w:rPr>
                <w:rStyle w:val="IntenseEmphasis"/>
                <w:b/>
                <w:i w:val="0"/>
              </w:rPr>
              <w:t>C</w:t>
            </w:r>
            <w:r w:rsidR="00010476" w:rsidRPr="00173F4B">
              <w:rPr>
                <w:rStyle w:val="IntenseEmphasis"/>
                <w:b/>
                <w:i w:val="0"/>
              </w:rPr>
              <w:t>onfederation of Indian Industry (CII-ER</w:t>
            </w:r>
            <w:r w:rsidR="00E104EF" w:rsidRPr="0055292C">
              <w:rPr>
                <w:rStyle w:val="IntenseEmphasis"/>
                <w:iCs w:val="0"/>
              </w:rPr>
              <w:t>)</w:t>
            </w:r>
            <w:r w:rsidR="00E104EF" w:rsidRPr="0055292C">
              <w:rPr>
                <w:rStyle w:val="IntenseEmphasis"/>
                <w:i w:val="0"/>
                <w:iCs w:val="0"/>
              </w:rPr>
              <w:t>:</w:t>
            </w:r>
            <w:r w:rsidR="00010476" w:rsidRPr="00312BAD">
              <w:rPr>
                <w:rFonts w:asciiTheme="minorHAnsi" w:hAnsiTheme="minorHAnsi" w:cstheme="minorHAnsi"/>
                <w:iCs/>
                <w:caps/>
              </w:rPr>
              <w:t xml:space="preserve"> </w:t>
            </w:r>
            <w:r w:rsidR="00010476" w:rsidRPr="00312BAD">
              <w:rPr>
                <w:rFonts w:asciiTheme="minorHAnsi" w:hAnsiTheme="minorHAnsi" w:cstheme="minorHAnsi"/>
                <w:iCs/>
              </w:rPr>
              <w:t>Looked after the key activities in co-ordination with the Chairman of Eastern Region</w:t>
            </w:r>
            <w:r w:rsidR="00010476" w:rsidRPr="00312BAD">
              <w:rPr>
                <w:rFonts w:asciiTheme="minorHAnsi" w:hAnsiTheme="minorHAnsi" w:cstheme="minorHAnsi"/>
              </w:rPr>
              <w:t xml:space="preserve"> (2005-06) and office of the CII. </w:t>
            </w:r>
          </w:p>
          <w:p w14:paraId="255E25BF" w14:textId="00500968" w:rsidR="00010476" w:rsidRPr="00312BAD" w:rsidRDefault="00010476" w:rsidP="00C44FC6">
            <w:pPr>
              <w:numPr>
                <w:ilvl w:val="0"/>
                <w:numId w:val="14"/>
              </w:numPr>
              <w:spacing w:before="60" w:after="60"/>
              <w:jc w:val="both"/>
              <w:rPr>
                <w:rFonts w:asciiTheme="minorHAnsi" w:hAnsiTheme="minorHAnsi" w:cstheme="minorHAnsi"/>
              </w:rPr>
            </w:pPr>
            <w:r w:rsidRPr="00173F4B">
              <w:rPr>
                <w:rStyle w:val="IntenseEmphasis"/>
                <w:b/>
                <w:i w:val="0"/>
              </w:rPr>
              <w:t>Chairman’s Secretariat:</w:t>
            </w:r>
            <w:r w:rsidRPr="00312BAD">
              <w:rPr>
                <w:rFonts w:asciiTheme="minorHAnsi" w:hAnsiTheme="minorHAnsi" w:cstheme="minorHAnsi"/>
              </w:rPr>
              <w:t xml:space="preserve"> </w:t>
            </w:r>
            <w:r w:rsidR="00B57EC2" w:rsidRPr="00312BAD">
              <w:rPr>
                <w:rFonts w:asciiTheme="minorHAnsi" w:hAnsiTheme="minorHAnsi" w:cstheme="minorHAnsi"/>
                <w:iCs/>
              </w:rPr>
              <w:t>O</w:t>
            </w:r>
            <w:r w:rsidRPr="00312BAD">
              <w:rPr>
                <w:rFonts w:asciiTheme="minorHAnsi" w:hAnsiTheme="minorHAnsi" w:cstheme="minorHAnsi"/>
              </w:rPr>
              <w:t>rganized HR workshop within the group, beside e</w:t>
            </w:r>
            <w:r w:rsidRPr="00312BAD">
              <w:rPr>
                <w:rFonts w:asciiTheme="minorHAnsi" w:hAnsiTheme="minorHAnsi" w:cstheme="minorHAnsi"/>
                <w:iCs/>
              </w:rPr>
              <w:t>stablishing PR with the Government, Corporate Houses, Foreign Embassies &amp; Consulates.</w:t>
            </w:r>
            <w:r w:rsidRPr="00312BAD">
              <w:rPr>
                <w:rFonts w:asciiTheme="minorHAnsi" w:hAnsiTheme="minorHAnsi" w:cstheme="minorHAnsi"/>
              </w:rPr>
              <w:t xml:space="preserve"> Also handled liaison work for group</w:t>
            </w:r>
            <w:r w:rsidR="000952DE" w:rsidRPr="00312BAD">
              <w:rPr>
                <w:rFonts w:asciiTheme="minorHAnsi" w:hAnsiTheme="minorHAnsi" w:cstheme="minorHAnsi"/>
              </w:rPr>
              <w:t xml:space="preserve">’s various division, </w:t>
            </w:r>
            <w:r w:rsidR="000C1F04">
              <w:rPr>
                <w:rFonts w:asciiTheme="minorHAnsi" w:hAnsiTheme="minorHAnsi" w:cstheme="minorHAnsi"/>
              </w:rPr>
              <w:t>viz.</w:t>
            </w:r>
            <w:r w:rsidR="000952DE" w:rsidRPr="00312BAD">
              <w:rPr>
                <w:rFonts w:asciiTheme="minorHAnsi" w:hAnsiTheme="minorHAnsi" w:cstheme="minorHAnsi"/>
              </w:rPr>
              <w:t>,</w:t>
            </w:r>
            <w:r w:rsidRPr="00312BAD">
              <w:rPr>
                <w:rFonts w:asciiTheme="minorHAnsi" w:hAnsiTheme="minorHAnsi" w:cstheme="minorHAnsi"/>
              </w:rPr>
              <w:t xml:space="preserve"> Real Estate</w:t>
            </w:r>
            <w:r w:rsidR="000952DE" w:rsidRPr="00312BAD">
              <w:rPr>
                <w:rFonts w:asciiTheme="minorHAnsi" w:hAnsiTheme="minorHAnsi" w:cstheme="minorHAnsi"/>
              </w:rPr>
              <w:t>; Automotive Distribution; NBFC</w:t>
            </w:r>
            <w:r w:rsidRPr="00312BAD">
              <w:rPr>
                <w:rFonts w:asciiTheme="minorHAnsi" w:hAnsiTheme="minorHAnsi" w:cstheme="minorHAnsi"/>
              </w:rPr>
              <w:t xml:space="preserve"> and marketing performance review of Branch and Portfolio management on daily / regular basis</w:t>
            </w:r>
          </w:p>
          <w:p w14:paraId="78761B78" w14:textId="5EE45928" w:rsidR="00010476" w:rsidRPr="00312BAD" w:rsidRDefault="00B57EC2" w:rsidP="00C44FC6">
            <w:pPr>
              <w:numPr>
                <w:ilvl w:val="0"/>
                <w:numId w:val="14"/>
              </w:numPr>
              <w:spacing w:before="60" w:after="60"/>
              <w:jc w:val="both"/>
              <w:rPr>
                <w:rFonts w:asciiTheme="minorHAnsi" w:hAnsiTheme="minorHAnsi" w:cstheme="minorHAnsi"/>
                <w:b/>
                <w:iCs/>
              </w:rPr>
            </w:pPr>
            <w:r w:rsidRPr="00173F4B">
              <w:rPr>
                <w:rStyle w:val="IntenseEmphasis"/>
                <w:b/>
                <w:i w:val="0"/>
              </w:rPr>
              <w:t>Merchant Banking</w:t>
            </w:r>
            <w:r w:rsidRPr="00173F4B">
              <w:rPr>
                <w:rFonts w:asciiTheme="minorHAnsi" w:hAnsiTheme="minorHAnsi" w:cstheme="minorHAnsi"/>
                <w:b/>
                <w:iCs/>
              </w:rPr>
              <w:t>:</w:t>
            </w:r>
            <w:r w:rsidRPr="00312BAD">
              <w:rPr>
                <w:rFonts w:asciiTheme="minorHAnsi" w:hAnsiTheme="minorHAnsi" w:cstheme="minorHAnsi"/>
                <w:b/>
                <w:iCs/>
              </w:rPr>
              <w:t xml:space="preserve"> </w:t>
            </w:r>
            <w:r w:rsidR="00010476" w:rsidRPr="00312BAD">
              <w:rPr>
                <w:rFonts w:asciiTheme="minorHAnsi" w:hAnsiTheme="minorHAnsi" w:cstheme="minorHAnsi"/>
                <w:iCs/>
              </w:rPr>
              <w:t xml:space="preserve">Equity and company research, private placement of bonds; marketing of fixed deposits. Visited several financial institutions; finance companies and got our company </w:t>
            </w:r>
            <w:r w:rsidR="00453F1A" w:rsidRPr="00312BAD">
              <w:rPr>
                <w:rFonts w:asciiTheme="minorHAnsi" w:hAnsiTheme="minorHAnsi" w:cstheme="minorHAnsi"/>
                <w:iCs/>
              </w:rPr>
              <w:t>empaneled</w:t>
            </w:r>
            <w:r w:rsidR="00010476" w:rsidRPr="00312BAD">
              <w:rPr>
                <w:rFonts w:asciiTheme="minorHAnsi" w:hAnsiTheme="minorHAnsi" w:cstheme="minorHAnsi"/>
                <w:iCs/>
              </w:rPr>
              <w:t xml:space="preserve"> with few of them. Also visited extensively the North Bengal Area for marketing.</w:t>
            </w:r>
          </w:p>
          <w:p w14:paraId="7B21FCCD" w14:textId="2DF62717" w:rsidR="00010476" w:rsidRPr="00312BAD" w:rsidRDefault="00453F1A" w:rsidP="00C44FC6">
            <w:pPr>
              <w:numPr>
                <w:ilvl w:val="0"/>
                <w:numId w:val="14"/>
              </w:numPr>
              <w:tabs>
                <w:tab w:val="right" w:pos="6956"/>
              </w:tabs>
              <w:jc w:val="both"/>
              <w:rPr>
                <w:rFonts w:asciiTheme="minorHAnsi" w:hAnsiTheme="minorHAnsi" w:cstheme="minorHAnsi"/>
              </w:rPr>
            </w:pPr>
            <w:r w:rsidRPr="00173F4B">
              <w:rPr>
                <w:rStyle w:val="IntenseEmphasis"/>
                <w:b/>
                <w:i w:val="0"/>
              </w:rPr>
              <w:t>Leasing</w:t>
            </w:r>
            <w:r w:rsidR="00B57EC2" w:rsidRPr="00173F4B">
              <w:rPr>
                <w:rStyle w:val="IntenseEmphasis"/>
                <w:b/>
                <w:i w:val="0"/>
              </w:rPr>
              <w:t xml:space="preserve"> &amp; Hire Purchase</w:t>
            </w:r>
            <w:r w:rsidRPr="00173F4B">
              <w:rPr>
                <w:rStyle w:val="IntenseEmphasis"/>
                <w:b/>
                <w:i w:val="0"/>
              </w:rPr>
              <w:t>:</w:t>
            </w:r>
            <w:r w:rsidR="00010476" w:rsidRPr="00312BAD">
              <w:rPr>
                <w:rFonts w:asciiTheme="minorHAnsi" w:hAnsiTheme="minorHAnsi" w:cstheme="minorHAnsi"/>
                <w:iCs/>
              </w:rPr>
              <w:t xml:space="preserve"> </w:t>
            </w:r>
            <w:r w:rsidR="00010476" w:rsidRPr="00312BAD">
              <w:rPr>
                <w:rFonts w:asciiTheme="minorHAnsi" w:hAnsiTheme="minorHAnsi" w:cstheme="minorHAnsi"/>
              </w:rPr>
              <w:t>Handled the Hire purchase / Auto finance division at Siliguri. Key Activities involved – vehicle financing; marketing; recovery; submission of weekly report to Head Office.</w:t>
            </w:r>
          </w:p>
          <w:p w14:paraId="61EC3743" w14:textId="77777777" w:rsidR="00010476" w:rsidRPr="00312BAD" w:rsidRDefault="00010476" w:rsidP="00C44FC6">
            <w:pPr>
              <w:pStyle w:val="BodyText"/>
              <w:tabs>
                <w:tab w:val="right" w:pos="6956"/>
              </w:tabs>
              <w:spacing w:before="0" w:after="0" w:line="240" w:lineRule="auto"/>
              <w:ind w:left="156"/>
              <w:rPr>
                <w:rFonts w:asciiTheme="minorHAnsi" w:hAnsiTheme="minorHAnsi" w:cstheme="minorHAnsi"/>
                <w:sz w:val="18"/>
              </w:rPr>
            </w:pPr>
          </w:p>
          <w:p w14:paraId="03A4BFB7" w14:textId="11BE5C9D" w:rsidR="00B57EC2" w:rsidRPr="00312BAD" w:rsidRDefault="00010476" w:rsidP="00C44FC6">
            <w:pPr>
              <w:pStyle w:val="IntenseQuote"/>
              <w:spacing w:before="0" w:after="0"/>
              <w:ind w:left="567" w:right="567"/>
              <w:rPr>
                <w:i w:val="0"/>
              </w:rPr>
            </w:pPr>
            <w:r w:rsidRPr="00312BAD">
              <w:rPr>
                <w:i w:val="0"/>
              </w:rPr>
              <w:t>Jun 1987 – Jan 1994</w:t>
            </w:r>
            <w:r w:rsidR="00312BAD" w:rsidRPr="00312BAD">
              <w:rPr>
                <w:i w:val="0"/>
              </w:rPr>
              <w:t xml:space="preserve"> (Family Business)</w:t>
            </w:r>
            <w:r w:rsidRPr="00312BAD">
              <w:rPr>
                <w:i w:val="0"/>
              </w:rPr>
              <w:t xml:space="preserve"> </w:t>
            </w:r>
          </w:p>
          <w:p w14:paraId="32F4C1E3" w14:textId="6BBDD42C" w:rsidR="00173F4B" w:rsidRDefault="00010476" w:rsidP="00C44FC6">
            <w:pPr>
              <w:pStyle w:val="IntenseQuote"/>
              <w:spacing w:before="0" w:after="0"/>
              <w:ind w:left="567" w:right="567"/>
              <w:rPr>
                <w:b/>
                <w:i w:val="0"/>
              </w:rPr>
            </w:pPr>
            <w:r w:rsidRPr="00312BAD">
              <w:rPr>
                <w:b/>
                <w:i w:val="0"/>
              </w:rPr>
              <w:t>R K Industries Pvt. Ltd</w:t>
            </w:r>
            <w:r w:rsidR="00173F4B">
              <w:rPr>
                <w:b/>
                <w:i w:val="0"/>
              </w:rPr>
              <w:t xml:space="preserve"> </w:t>
            </w:r>
            <w:r w:rsidR="000C1F04">
              <w:rPr>
                <w:b/>
                <w:i w:val="0"/>
              </w:rPr>
              <w:t>&amp; Gautam Transport Agency</w:t>
            </w:r>
          </w:p>
          <w:p w14:paraId="29E12747" w14:textId="74927DE5" w:rsidR="00010476" w:rsidRPr="00312BAD" w:rsidRDefault="00173F4B" w:rsidP="00C44FC6">
            <w:pPr>
              <w:pStyle w:val="IntenseQuote"/>
              <w:spacing w:before="0" w:after="0"/>
              <w:ind w:left="567" w:right="567"/>
              <w:rPr>
                <w:i w:val="0"/>
              </w:rPr>
            </w:pPr>
            <w:r w:rsidRPr="00312BAD">
              <w:rPr>
                <w:i w:val="0"/>
              </w:rPr>
              <w:t>Mumbai, Aurangabad &amp; Kolkata</w:t>
            </w:r>
          </w:p>
          <w:p w14:paraId="070D50C1" w14:textId="6971775E" w:rsidR="000952DE" w:rsidRDefault="00010476" w:rsidP="00C44FC6">
            <w:pPr>
              <w:pStyle w:val="BodyText"/>
              <w:tabs>
                <w:tab w:val="right" w:pos="6956"/>
              </w:tabs>
              <w:spacing w:before="0" w:after="0" w:line="240" w:lineRule="auto"/>
              <w:ind w:left="156"/>
              <w:rPr>
                <w:rFonts w:asciiTheme="minorHAnsi" w:hAnsiTheme="minorHAnsi" w:cstheme="minorHAnsi"/>
                <w:iCs/>
              </w:rPr>
            </w:pPr>
            <w:r w:rsidRPr="00312BAD">
              <w:rPr>
                <w:rFonts w:asciiTheme="minorHAnsi" w:hAnsiTheme="minorHAnsi" w:cstheme="minorHAnsi"/>
                <w:iCs/>
              </w:rPr>
              <w:t xml:space="preserve">Looked after the production and day-to-day management of </w:t>
            </w:r>
            <w:r w:rsidRPr="00173F4B">
              <w:rPr>
                <w:rFonts w:asciiTheme="minorHAnsi" w:hAnsiTheme="minorHAnsi" w:cstheme="minorHAnsi"/>
                <w:iCs/>
              </w:rPr>
              <w:t xml:space="preserve">family run </w:t>
            </w:r>
            <w:r w:rsidR="00BE744C" w:rsidRPr="00173F4B">
              <w:rPr>
                <w:rFonts w:asciiTheme="minorHAnsi" w:hAnsiTheme="minorHAnsi" w:cstheme="minorHAnsi"/>
                <w:iCs/>
              </w:rPr>
              <w:t>S</w:t>
            </w:r>
            <w:r w:rsidRPr="00173F4B">
              <w:rPr>
                <w:rFonts w:asciiTheme="minorHAnsi" w:hAnsiTheme="minorHAnsi" w:cstheme="minorHAnsi"/>
                <w:iCs/>
              </w:rPr>
              <w:t>teel factory</w:t>
            </w:r>
            <w:r w:rsidRPr="00312BAD">
              <w:rPr>
                <w:rFonts w:asciiTheme="minorHAnsi" w:hAnsiTheme="minorHAnsi" w:cstheme="minorHAnsi"/>
                <w:iCs/>
              </w:rPr>
              <w:t xml:space="preserve"> in Maharashtra and </w:t>
            </w:r>
            <w:r w:rsidR="00BE744C" w:rsidRPr="00173F4B">
              <w:rPr>
                <w:rFonts w:asciiTheme="minorHAnsi" w:hAnsiTheme="minorHAnsi" w:cstheme="minorHAnsi"/>
                <w:iCs/>
              </w:rPr>
              <w:t>T</w:t>
            </w:r>
            <w:r w:rsidRPr="00173F4B">
              <w:rPr>
                <w:rFonts w:asciiTheme="minorHAnsi" w:hAnsiTheme="minorHAnsi" w:cstheme="minorHAnsi"/>
                <w:iCs/>
              </w:rPr>
              <w:t xml:space="preserve">ransport </w:t>
            </w:r>
            <w:r w:rsidR="00BE744C" w:rsidRPr="00173F4B">
              <w:rPr>
                <w:rFonts w:asciiTheme="minorHAnsi" w:hAnsiTheme="minorHAnsi" w:cstheme="minorHAnsi"/>
                <w:iCs/>
              </w:rPr>
              <w:t>B</w:t>
            </w:r>
            <w:r w:rsidRPr="00173F4B">
              <w:rPr>
                <w:rFonts w:asciiTheme="minorHAnsi" w:hAnsiTheme="minorHAnsi" w:cstheme="minorHAnsi"/>
                <w:iCs/>
              </w:rPr>
              <w:t>usiness</w:t>
            </w:r>
            <w:r w:rsidRPr="00312BAD">
              <w:rPr>
                <w:rFonts w:asciiTheme="minorHAnsi" w:hAnsiTheme="minorHAnsi" w:cstheme="minorHAnsi"/>
                <w:iCs/>
              </w:rPr>
              <w:t xml:space="preserve"> in Kolkata. Developed new business module and adopted new technologies for better and </w:t>
            </w:r>
            <w:r w:rsidR="00453F1A" w:rsidRPr="00312BAD">
              <w:rPr>
                <w:rFonts w:asciiTheme="minorHAnsi" w:hAnsiTheme="minorHAnsi" w:cstheme="minorHAnsi"/>
                <w:iCs/>
              </w:rPr>
              <w:t>cost-effective</w:t>
            </w:r>
            <w:r w:rsidRPr="00312BAD">
              <w:rPr>
                <w:rFonts w:asciiTheme="minorHAnsi" w:hAnsiTheme="minorHAnsi" w:cstheme="minorHAnsi"/>
                <w:iCs/>
              </w:rPr>
              <w:t xml:space="preserve"> production</w:t>
            </w:r>
            <w:r w:rsidR="000C1F04">
              <w:rPr>
                <w:rFonts w:asciiTheme="minorHAnsi" w:hAnsiTheme="minorHAnsi" w:cstheme="minorHAnsi"/>
                <w:iCs/>
              </w:rPr>
              <w:t xml:space="preserve"> in Steel Plant. </w:t>
            </w:r>
          </w:p>
          <w:p w14:paraId="3DACA6AF" w14:textId="347EFF1A" w:rsidR="00173F4B" w:rsidRPr="00312BAD" w:rsidRDefault="00173F4B" w:rsidP="00C44FC6">
            <w:pPr>
              <w:pStyle w:val="BodyText"/>
              <w:tabs>
                <w:tab w:val="right" w:pos="6956"/>
              </w:tabs>
              <w:spacing w:before="0" w:after="0" w:line="240" w:lineRule="auto"/>
              <w:ind w:left="156"/>
              <w:rPr>
                <w:rFonts w:asciiTheme="minorHAnsi" w:hAnsiTheme="minorHAnsi" w:cstheme="minorHAnsi"/>
                <w:sz w:val="22"/>
                <w:szCs w:val="22"/>
                <w:lang w:val="en-NZ"/>
              </w:rPr>
            </w:pPr>
          </w:p>
        </w:tc>
      </w:tr>
      <w:tr w:rsidR="000401F2" w:rsidRPr="00010476" w14:paraId="1A72678B" w14:textId="77777777" w:rsidTr="0070360C">
        <w:trPr>
          <w:cantSplit/>
          <w:trHeight w:val="138"/>
          <w:jc w:val="center"/>
        </w:trPr>
        <w:tc>
          <w:tcPr>
            <w:tcW w:w="10550" w:type="dxa"/>
            <w:gridSpan w:val="3"/>
            <w:shd w:val="clear" w:color="auto" w:fill="DAEEF3" w:themeFill="accent5" w:themeFillTint="33"/>
          </w:tcPr>
          <w:p w14:paraId="64834171" w14:textId="59D74369" w:rsidR="000401F2" w:rsidRPr="0055292C" w:rsidRDefault="000401F2" w:rsidP="00B57EC2">
            <w:pPr>
              <w:pStyle w:val="Heading1"/>
              <w:spacing w:before="80" w:after="80" w:line="0" w:lineRule="atLeast"/>
              <w:ind w:left="159"/>
              <w:jc w:val="center"/>
              <w:rPr>
                <w:lang w:val="en-NZ"/>
              </w:rPr>
            </w:pPr>
            <w:r w:rsidRPr="0055292C">
              <w:rPr>
                <w:lang w:val="en-NZ"/>
              </w:rPr>
              <w:t>Others</w:t>
            </w:r>
          </w:p>
        </w:tc>
      </w:tr>
      <w:tr w:rsidR="000401F2" w:rsidRPr="00010476" w14:paraId="67235FB8" w14:textId="77777777" w:rsidTr="0070360C">
        <w:trPr>
          <w:cantSplit/>
          <w:trHeight w:val="138"/>
          <w:jc w:val="center"/>
        </w:trPr>
        <w:tc>
          <w:tcPr>
            <w:tcW w:w="10550" w:type="dxa"/>
            <w:gridSpan w:val="3"/>
            <w:tcBorders>
              <w:bottom w:val="single" w:sz="4" w:space="0" w:color="auto"/>
            </w:tcBorders>
          </w:tcPr>
          <w:p w14:paraId="751B3B34" w14:textId="77777777" w:rsidR="000401F2" w:rsidRPr="000401F2" w:rsidRDefault="000401F2" w:rsidP="000401F2">
            <w:pPr>
              <w:pStyle w:val="BulletedList"/>
              <w:tabs>
                <w:tab w:val="num" w:pos="256"/>
              </w:tabs>
              <w:jc w:val="left"/>
              <w:rPr>
                <w:rFonts w:asciiTheme="minorHAnsi" w:hAnsiTheme="minorHAnsi" w:cstheme="minorHAnsi"/>
                <w:b/>
              </w:rPr>
            </w:pPr>
            <w:r w:rsidRPr="000401F2">
              <w:rPr>
                <w:rFonts w:asciiTheme="minorHAnsi" w:hAnsiTheme="minorHAnsi" w:cstheme="minorHAnsi"/>
                <w:b/>
              </w:rPr>
              <w:t xml:space="preserve">Languages </w:t>
            </w:r>
          </w:p>
          <w:p w14:paraId="092BF020" w14:textId="77777777" w:rsidR="00C44FC6" w:rsidRPr="00C44FC6" w:rsidRDefault="000401F2" w:rsidP="000401F2">
            <w:pPr>
              <w:pStyle w:val="BulletedList"/>
              <w:numPr>
                <w:ilvl w:val="0"/>
                <w:numId w:val="33"/>
              </w:numPr>
              <w:jc w:val="left"/>
              <w:rPr>
                <w:rFonts w:asciiTheme="minorHAnsi" w:hAnsiTheme="minorHAnsi" w:cstheme="minorHAnsi"/>
                <w:lang w:val="en-NZ"/>
              </w:rPr>
            </w:pPr>
            <w:r w:rsidRPr="00173F4B">
              <w:rPr>
                <w:rFonts w:asciiTheme="minorHAnsi" w:hAnsiTheme="minorHAnsi" w:cstheme="minorHAnsi"/>
                <w:b/>
              </w:rPr>
              <w:t>Fluency</w:t>
            </w:r>
            <w:r w:rsidRPr="00312BAD">
              <w:rPr>
                <w:rFonts w:asciiTheme="minorHAnsi" w:hAnsiTheme="minorHAnsi" w:cstheme="minorHAnsi"/>
              </w:rPr>
              <w:t xml:space="preserve"> </w:t>
            </w:r>
            <w:r w:rsidR="000C1F04">
              <w:rPr>
                <w:rFonts w:asciiTheme="minorHAnsi" w:hAnsiTheme="minorHAnsi" w:cstheme="minorHAnsi"/>
              </w:rPr>
              <w:t xml:space="preserve">(Speaking, Reading and Writing) </w:t>
            </w:r>
            <w:r w:rsidRPr="00312BAD">
              <w:rPr>
                <w:rFonts w:asciiTheme="minorHAnsi" w:hAnsiTheme="minorHAnsi" w:cstheme="minorHAnsi"/>
              </w:rPr>
              <w:t>in English; Hindi &amp; Bengali</w:t>
            </w:r>
            <w:r w:rsidR="00B57EC2" w:rsidRPr="00312BAD">
              <w:rPr>
                <w:rFonts w:asciiTheme="minorHAnsi" w:hAnsiTheme="minorHAnsi" w:cstheme="minorHAnsi"/>
              </w:rPr>
              <w:t>.</w:t>
            </w:r>
            <w:r w:rsidR="00312BAD" w:rsidRPr="00312BAD">
              <w:rPr>
                <w:rFonts w:asciiTheme="minorHAnsi" w:hAnsiTheme="minorHAnsi" w:cstheme="minorHAnsi"/>
              </w:rPr>
              <w:t xml:space="preserve"> </w:t>
            </w:r>
            <w:r w:rsidR="00312BAD">
              <w:rPr>
                <w:rFonts w:asciiTheme="minorHAnsi" w:hAnsiTheme="minorHAnsi" w:cstheme="minorHAnsi"/>
              </w:rPr>
              <w:t xml:space="preserve">  </w:t>
            </w:r>
          </w:p>
          <w:p w14:paraId="45948A81" w14:textId="778A2149" w:rsidR="00312BAD" w:rsidRPr="00312BAD" w:rsidRDefault="00312BAD" w:rsidP="000401F2">
            <w:pPr>
              <w:pStyle w:val="BulletedList"/>
              <w:numPr>
                <w:ilvl w:val="0"/>
                <w:numId w:val="33"/>
              </w:numPr>
              <w:jc w:val="left"/>
              <w:rPr>
                <w:rFonts w:asciiTheme="minorHAnsi" w:hAnsiTheme="minorHAnsi" w:cstheme="minorHAnsi"/>
                <w:lang w:val="en-NZ"/>
              </w:rPr>
            </w:pPr>
            <w:r w:rsidRPr="00173F4B">
              <w:rPr>
                <w:rFonts w:asciiTheme="minorHAnsi" w:hAnsiTheme="minorHAnsi" w:cstheme="minorHAnsi"/>
                <w:b/>
                <w:lang w:val="en-NZ"/>
              </w:rPr>
              <w:t xml:space="preserve">Working </w:t>
            </w:r>
            <w:r w:rsidR="00173F4B" w:rsidRPr="00173F4B">
              <w:rPr>
                <w:rFonts w:asciiTheme="minorHAnsi" w:hAnsiTheme="minorHAnsi" w:cstheme="minorHAnsi"/>
                <w:b/>
                <w:lang w:val="en-NZ"/>
              </w:rPr>
              <w:t>Knowledge:</w:t>
            </w:r>
            <w:r w:rsidRPr="00312BAD">
              <w:rPr>
                <w:rFonts w:asciiTheme="minorHAnsi" w:hAnsiTheme="minorHAnsi" w:cstheme="minorHAnsi"/>
                <w:lang w:val="en-NZ"/>
              </w:rPr>
              <w:t xml:space="preserve"> French, Chinese, Tamil</w:t>
            </w:r>
            <w:bookmarkStart w:id="0" w:name="_GoBack"/>
            <w:bookmarkEnd w:id="0"/>
          </w:p>
          <w:p w14:paraId="35F81280" w14:textId="2CAC7598" w:rsidR="000401F2" w:rsidRPr="000401F2" w:rsidRDefault="00C44FC6" w:rsidP="000401F2">
            <w:pPr>
              <w:pStyle w:val="BulletedList"/>
              <w:tabs>
                <w:tab w:val="num" w:pos="256"/>
              </w:tabs>
              <w:jc w:val="lef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Positions</w:t>
            </w:r>
            <w:r w:rsidR="00B57EC2">
              <w:rPr>
                <w:rFonts w:asciiTheme="minorHAnsi" w:hAnsiTheme="minorHAnsi" w:cstheme="minorHAnsi"/>
                <w:b/>
              </w:rPr>
              <w:t>:</w:t>
            </w:r>
          </w:p>
          <w:p w14:paraId="08EA7F76" w14:textId="0B96A2EE" w:rsidR="000401F2" w:rsidRPr="000401F2" w:rsidRDefault="000401F2" w:rsidP="000401F2">
            <w:pPr>
              <w:numPr>
                <w:ilvl w:val="0"/>
                <w:numId w:val="23"/>
              </w:numPr>
              <w:spacing w:before="60" w:after="60"/>
              <w:jc w:val="both"/>
              <w:rPr>
                <w:rFonts w:asciiTheme="minorHAnsi" w:hAnsiTheme="minorHAnsi" w:cstheme="minorHAnsi"/>
                <w:iCs/>
              </w:rPr>
            </w:pPr>
            <w:r w:rsidRPr="00173F4B">
              <w:rPr>
                <w:rFonts w:asciiTheme="minorHAnsi" w:hAnsiTheme="minorHAnsi" w:cstheme="minorHAnsi"/>
                <w:b/>
              </w:rPr>
              <w:t>India</w:t>
            </w:r>
            <w:r w:rsidR="008A11E2">
              <w:rPr>
                <w:rFonts w:asciiTheme="minorHAnsi" w:hAnsiTheme="minorHAnsi" w:cstheme="minorHAnsi"/>
                <w:b/>
              </w:rPr>
              <w:t>n</w:t>
            </w:r>
            <w:r w:rsidRPr="00173F4B">
              <w:rPr>
                <w:rFonts w:asciiTheme="minorHAnsi" w:hAnsiTheme="minorHAnsi" w:cstheme="minorHAnsi"/>
                <w:b/>
              </w:rPr>
              <w:t xml:space="preserve"> Paint Association (IPA) Eastern </w:t>
            </w:r>
            <w:r w:rsidR="00173F4B" w:rsidRPr="00173F4B">
              <w:rPr>
                <w:rFonts w:asciiTheme="minorHAnsi" w:hAnsiTheme="minorHAnsi" w:cstheme="minorHAnsi"/>
                <w:b/>
              </w:rPr>
              <w:t>Region</w:t>
            </w:r>
            <w:r w:rsidR="00173F4B" w:rsidRPr="000401F2">
              <w:rPr>
                <w:rFonts w:asciiTheme="minorHAnsi" w:hAnsiTheme="minorHAnsi" w:cstheme="minorHAnsi"/>
              </w:rPr>
              <w:t>:</w:t>
            </w:r>
            <w:r w:rsidR="00173F4B">
              <w:rPr>
                <w:rFonts w:asciiTheme="minorHAnsi" w:hAnsiTheme="minorHAnsi" w:cstheme="minorHAnsi"/>
              </w:rPr>
              <w:t xml:space="preserve"> </w:t>
            </w:r>
            <w:r w:rsidRPr="000401F2">
              <w:rPr>
                <w:rFonts w:asciiTheme="minorHAnsi" w:hAnsiTheme="minorHAnsi" w:cstheme="minorHAnsi"/>
              </w:rPr>
              <w:t xml:space="preserve">Governing Body Member </w:t>
            </w:r>
            <w:r w:rsidR="000C1F04">
              <w:rPr>
                <w:rFonts w:asciiTheme="minorHAnsi" w:hAnsiTheme="minorHAnsi" w:cstheme="minorHAnsi"/>
              </w:rPr>
              <w:t>and SSI Committee Member</w:t>
            </w:r>
          </w:p>
          <w:p w14:paraId="272885DF" w14:textId="0266D3E4" w:rsidR="000401F2" w:rsidRPr="000401F2" w:rsidRDefault="000401F2" w:rsidP="000401F2">
            <w:pPr>
              <w:numPr>
                <w:ilvl w:val="0"/>
                <w:numId w:val="23"/>
              </w:numPr>
              <w:spacing w:before="60" w:after="60"/>
              <w:jc w:val="both"/>
              <w:rPr>
                <w:rFonts w:asciiTheme="minorHAnsi" w:hAnsiTheme="minorHAnsi" w:cstheme="minorHAnsi"/>
                <w:iCs/>
              </w:rPr>
            </w:pPr>
            <w:r w:rsidRPr="00173F4B">
              <w:rPr>
                <w:rFonts w:asciiTheme="minorHAnsi" w:hAnsiTheme="minorHAnsi" w:cstheme="minorHAnsi"/>
                <w:b/>
              </w:rPr>
              <w:t xml:space="preserve">Honorary Consulate of Portugal in </w:t>
            </w:r>
            <w:r w:rsidR="00173F4B" w:rsidRPr="00173F4B">
              <w:rPr>
                <w:rFonts w:asciiTheme="minorHAnsi" w:hAnsiTheme="minorHAnsi" w:cstheme="minorHAnsi"/>
                <w:b/>
              </w:rPr>
              <w:t>Kolkata</w:t>
            </w:r>
            <w:r w:rsidR="00173F4B" w:rsidRPr="000401F2">
              <w:rPr>
                <w:rFonts w:asciiTheme="minorHAnsi" w:hAnsiTheme="minorHAnsi" w:cstheme="minorHAnsi"/>
              </w:rPr>
              <w:t>:</w:t>
            </w:r>
            <w:r w:rsidR="00173F4B">
              <w:rPr>
                <w:rFonts w:asciiTheme="minorHAnsi" w:hAnsiTheme="minorHAnsi" w:cstheme="minorHAnsi"/>
              </w:rPr>
              <w:t xml:space="preserve"> </w:t>
            </w:r>
            <w:r w:rsidRPr="000401F2">
              <w:rPr>
                <w:rFonts w:asciiTheme="minorHAnsi" w:hAnsiTheme="minorHAnsi" w:cstheme="minorHAnsi"/>
              </w:rPr>
              <w:t xml:space="preserve">Assistant Secretary </w:t>
            </w:r>
          </w:p>
          <w:p w14:paraId="58A471BC" w14:textId="5880F693" w:rsidR="000401F2" w:rsidRPr="00173F4B" w:rsidRDefault="000401F2" w:rsidP="000401F2">
            <w:pPr>
              <w:numPr>
                <w:ilvl w:val="0"/>
                <w:numId w:val="23"/>
              </w:numPr>
              <w:spacing w:before="60" w:after="60"/>
              <w:jc w:val="both"/>
              <w:rPr>
                <w:rFonts w:asciiTheme="minorHAnsi" w:hAnsiTheme="minorHAnsi" w:cstheme="minorHAnsi"/>
                <w:lang w:val="en-NZ"/>
              </w:rPr>
            </w:pPr>
            <w:r w:rsidRPr="00173F4B">
              <w:rPr>
                <w:rFonts w:asciiTheme="minorHAnsi" w:hAnsiTheme="minorHAnsi" w:cstheme="minorHAnsi"/>
                <w:b/>
                <w:iCs/>
              </w:rPr>
              <w:t>Indian Association of Amusement Park Association of India (IAAPI-ER</w:t>
            </w:r>
            <w:r w:rsidR="00C67ED3" w:rsidRPr="00173F4B">
              <w:rPr>
                <w:rFonts w:asciiTheme="minorHAnsi" w:hAnsiTheme="minorHAnsi" w:cstheme="minorHAnsi"/>
                <w:b/>
                <w:iCs/>
              </w:rPr>
              <w:t>)</w:t>
            </w:r>
            <w:r w:rsidR="00C67ED3" w:rsidRPr="000401F2">
              <w:rPr>
                <w:rFonts w:asciiTheme="minorHAnsi" w:hAnsiTheme="minorHAnsi" w:cstheme="minorHAnsi"/>
                <w:iCs/>
              </w:rPr>
              <w:t>:</w:t>
            </w:r>
            <w:r w:rsidRPr="000401F2">
              <w:rPr>
                <w:rFonts w:asciiTheme="minorHAnsi" w:hAnsiTheme="minorHAnsi" w:cstheme="minorHAnsi"/>
                <w:iCs/>
              </w:rPr>
              <w:t xml:space="preserve"> Secretary</w:t>
            </w:r>
            <w:r w:rsidRPr="000401F2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</w:t>
            </w:r>
          </w:p>
          <w:p w14:paraId="347D4927" w14:textId="399747D9" w:rsidR="00173F4B" w:rsidRPr="000401F2" w:rsidRDefault="00173F4B" w:rsidP="000401F2">
            <w:pPr>
              <w:numPr>
                <w:ilvl w:val="0"/>
                <w:numId w:val="23"/>
              </w:numPr>
              <w:spacing w:before="60" w:after="60"/>
              <w:jc w:val="both"/>
              <w:rPr>
                <w:rFonts w:asciiTheme="minorHAnsi" w:hAnsiTheme="minorHAnsi" w:cstheme="minorHAnsi"/>
                <w:lang w:val="en-NZ"/>
              </w:rPr>
            </w:pPr>
            <w:r>
              <w:rPr>
                <w:rFonts w:asciiTheme="minorHAnsi" w:hAnsiTheme="minorHAnsi" w:cstheme="minorHAnsi"/>
                <w:b/>
                <w:iCs/>
              </w:rPr>
              <w:t xml:space="preserve">Rotary Yuva </w:t>
            </w:r>
            <w:r w:rsidR="00C67ED3">
              <w:rPr>
                <w:rFonts w:asciiTheme="minorHAnsi" w:hAnsiTheme="minorHAnsi" w:cstheme="minorHAnsi"/>
                <w:b/>
                <w:iCs/>
              </w:rPr>
              <w:t>Kolkata:</w:t>
            </w:r>
            <w:r>
              <w:rPr>
                <w:rFonts w:asciiTheme="minorHAnsi" w:hAnsiTheme="minorHAnsi" w:cstheme="minorHAnsi"/>
                <w:lang w:val="en-NZ"/>
              </w:rPr>
              <w:t xml:space="preserve"> Vice President</w:t>
            </w:r>
          </w:p>
          <w:p w14:paraId="07211113" w14:textId="77777777" w:rsidR="000401F2" w:rsidRDefault="000401F2" w:rsidP="000401F2">
            <w:pPr>
              <w:pStyle w:val="Heading1"/>
              <w:numPr>
                <w:ilvl w:val="0"/>
                <w:numId w:val="23"/>
              </w:numPr>
              <w:spacing w:before="80" w:after="80" w:line="0" w:lineRule="atLeas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73F4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Round Table </w:t>
            </w:r>
            <w:r w:rsidR="00173F4B" w:rsidRPr="00173F4B">
              <w:rPr>
                <w:rFonts w:asciiTheme="minorHAnsi" w:hAnsiTheme="minorHAnsi" w:cstheme="minorHAnsi"/>
                <w:b/>
                <w:sz w:val="20"/>
                <w:szCs w:val="20"/>
              </w:rPr>
              <w:t>India</w:t>
            </w:r>
            <w:r w:rsidR="00173F4B" w:rsidRPr="000401F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0401F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73F4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Calcutta South Round Table #</w:t>
            </w:r>
            <w:r w:rsidR="000952DE" w:rsidRPr="00173F4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17: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Member</w:t>
            </w:r>
          </w:p>
          <w:p w14:paraId="5ABB867D" w14:textId="23AB8BDB" w:rsidR="00951E8F" w:rsidRPr="00951E8F" w:rsidRDefault="00951E8F" w:rsidP="00951E8F">
            <w:pPr>
              <w:pStyle w:val="BodyText"/>
            </w:pPr>
          </w:p>
        </w:tc>
      </w:tr>
    </w:tbl>
    <w:p w14:paraId="2654A564" w14:textId="5614AEDB" w:rsidR="00F602AB" w:rsidRPr="00010476" w:rsidRDefault="00F602AB" w:rsidP="00A14331">
      <w:pPr>
        <w:rPr>
          <w:rFonts w:asciiTheme="minorHAnsi" w:hAnsiTheme="minorHAnsi" w:cstheme="minorHAnsi"/>
          <w:lang w:val="en-NZ"/>
        </w:rPr>
      </w:pPr>
    </w:p>
    <w:sectPr w:rsidR="00F602AB" w:rsidRPr="00010476" w:rsidSect="00C96F8E">
      <w:footerReference w:type="even" r:id="rId13"/>
      <w:footerReference w:type="default" r:id="rId14"/>
      <w:type w:val="continuous"/>
      <w:pgSz w:w="11906" w:h="16838" w:code="9"/>
      <w:pgMar w:top="720" w:right="1080" w:bottom="432" w:left="1080" w:header="720" w:footer="720" w:gutter="0"/>
      <w:paperSrc w:first="15" w:other="15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73407" w14:textId="77777777" w:rsidR="00FC2A4B" w:rsidRDefault="00FC2A4B">
      <w:r>
        <w:separator/>
      </w:r>
    </w:p>
  </w:endnote>
  <w:endnote w:type="continuationSeparator" w:id="0">
    <w:p w14:paraId="58BE258B" w14:textId="77777777" w:rsidR="00FC2A4B" w:rsidRDefault="00FC2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572057" w14:textId="77777777" w:rsidR="00B044EA" w:rsidRDefault="003B448C" w:rsidP="00993F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044E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3808BEA" w14:textId="77777777" w:rsidR="00B044EA" w:rsidRDefault="00B044EA" w:rsidP="00E9590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9A908" w14:textId="71491B08" w:rsidR="00B044EA" w:rsidRPr="00E9590A" w:rsidRDefault="00B044EA" w:rsidP="00E9590A">
    <w:pPr>
      <w:pStyle w:val="Footer"/>
      <w:framePr w:wrap="around" w:vAnchor="text" w:hAnchor="margin" w:xAlign="right" w:y="1"/>
      <w:jc w:val="right"/>
      <w:rPr>
        <w:rStyle w:val="PageNumber"/>
        <w:i/>
        <w:sz w:val="16"/>
        <w:szCs w:val="16"/>
      </w:rPr>
    </w:pPr>
    <w:r w:rsidRPr="00E9590A">
      <w:rPr>
        <w:rStyle w:val="PageNumber"/>
        <w:i/>
        <w:sz w:val="16"/>
        <w:szCs w:val="16"/>
      </w:rPr>
      <w:t xml:space="preserve">Page </w:t>
    </w:r>
    <w:r w:rsidR="003B448C" w:rsidRPr="00E9590A">
      <w:rPr>
        <w:rStyle w:val="PageNumber"/>
        <w:i/>
        <w:sz w:val="16"/>
        <w:szCs w:val="16"/>
      </w:rPr>
      <w:fldChar w:fldCharType="begin"/>
    </w:r>
    <w:r w:rsidRPr="00E9590A">
      <w:rPr>
        <w:rStyle w:val="PageNumber"/>
        <w:i/>
        <w:sz w:val="16"/>
        <w:szCs w:val="16"/>
      </w:rPr>
      <w:instrText xml:space="preserve"> PAGE </w:instrText>
    </w:r>
    <w:r w:rsidR="003B448C" w:rsidRPr="00E9590A">
      <w:rPr>
        <w:rStyle w:val="PageNumber"/>
        <w:i/>
        <w:sz w:val="16"/>
        <w:szCs w:val="16"/>
      </w:rPr>
      <w:fldChar w:fldCharType="separate"/>
    </w:r>
    <w:r w:rsidR="000952DE">
      <w:rPr>
        <w:rStyle w:val="PageNumber"/>
        <w:i/>
        <w:noProof/>
        <w:sz w:val="16"/>
        <w:szCs w:val="16"/>
      </w:rPr>
      <w:t>2</w:t>
    </w:r>
    <w:r w:rsidR="003B448C" w:rsidRPr="00E9590A">
      <w:rPr>
        <w:rStyle w:val="PageNumber"/>
        <w:i/>
        <w:sz w:val="16"/>
        <w:szCs w:val="16"/>
      </w:rPr>
      <w:fldChar w:fldCharType="end"/>
    </w:r>
    <w:r w:rsidRPr="00E9590A">
      <w:rPr>
        <w:rStyle w:val="PageNumber"/>
        <w:i/>
        <w:sz w:val="16"/>
        <w:szCs w:val="16"/>
      </w:rPr>
      <w:t xml:space="preserve"> of </w:t>
    </w:r>
    <w:r w:rsidR="003B448C" w:rsidRPr="00E9590A">
      <w:rPr>
        <w:rStyle w:val="PageNumber"/>
        <w:i/>
        <w:sz w:val="16"/>
        <w:szCs w:val="16"/>
      </w:rPr>
      <w:fldChar w:fldCharType="begin"/>
    </w:r>
    <w:r w:rsidRPr="00E9590A">
      <w:rPr>
        <w:rStyle w:val="PageNumber"/>
        <w:i/>
        <w:sz w:val="16"/>
        <w:szCs w:val="16"/>
      </w:rPr>
      <w:instrText xml:space="preserve"> NUMPAGES </w:instrText>
    </w:r>
    <w:r w:rsidR="003B448C" w:rsidRPr="00E9590A">
      <w:rPr>
        <w:rStyle w:val="PageNumber"/>
        <w:i/>
        <w:sz w:val="16"/>
        <w:szCs w:val="16"/>
      </w:rPr>
      <w:fldChar w:fldCharType="separate"/>
    </w:r>
    <w:r w:rsidR="000952DE">
      <w:rPr>
        <w:rStyle w:val="PageNumber"/>
        <w:i/>
        <w:noProof/>
        <w:sz w:val="16"/>
        <w:szCs w:val="16"/>
      </w:rPr>
      <w:t>2</w:t>
    </w:r>
    <w:r w:rsidR="003B448C" w:rsidRPr="00E9590A">
      <w:rPr>
        <w:rStyle w:val="PageNumber"/>
        <w:i/>
        <w:sz w:val="16"/>
        <w:szCs w:val="16"/>
      </w:rPr>
      <w:fldChar w:fldCharType="end"/>
    </w:r>
  </w:p>
  <w:p w14:paraId="120643BE" w14:textId="437A7914" w:rsidR="00B044EA" w:rsidRPr="00312BAD" w:rsidRDefault="00AA2706" w:rsidP="00312BAD">
    <w:pPr>
      <w:pStyle w:val="Footer"/>
      <w:ind w:right="360"/>
      <w:rPr>
        <w:rFonts w:ascii="Trebuchet MS" w:hAnsi="Trebuchet MS" w:cs="Arial"/>
        <w:sz w:val="1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F45E9AD" wp14:editId="350A4C2E">
          <wp:simplePos x="0" y="0"/>
          <wp:positionH relativeFrom="column">
            <wp:posOffset>662940</wp:posOffset>
          </wp:positionH>
          <wp:positionV relativeFrom="paragraph">
            <wp:posOffset>10795</wp:posOffset>
          </wp:positionV>
          <wp:extent cx="68580" cy="109855"/>
          <wp:effectExtent l="0" t="0" r="7620" b="4445"/>
          <wp:wrapTight wrapText="bothSides">
            <wp:wrapPolygon edited="0">
              <wp:start x="0" y="0"/>
              <wp:lineTo x="0" y="18728"/>
              <wp:lineTo x="18000" y="18728"/>
              <wp:lineTo x="18000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68580" cy="109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05A4F118" wp14:editId="666EB318">
          <wp:simplePos x="0" y="0"/>
          <wp:positionH relativeFrom="column">
            <wp:posOffset>388620</wp:posOffset>
          </wp:positionH>
          <wp:positionV relativeFrom="paragraph">
            <wp:posOffset>10795</wp:posOffset>
          </wp:positionV>
          <wp:extent cx="122555" cy="144780"/>
          <wp:effectExtent l="0" t="0" r="0" b="7620"/>
          <wp:wrapTight wrapText="bothSides">
            <wp:wrapPolygon edited="0">
              <wp:start x="0" y="0"/>
              <wp:lineTo x="0" y="19895"/>
              <wp:lineTo x="16788" y="19895"/>
              <wp:lineTo x="16788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555" cy="144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rebuchet MS" w:hAnsi="Trebuchet MS" w:cs="Arial"/>
        <w:sz w:val="14"/>
      </w:rPr>
      <w:t>5</w:t>
    </w:r>
    <w:r w:rsidR="00C44FC6">
      <w:rPr>
        <w:rFonts w:ascii="Trebuchet MS" w:hAnsi="Trebuchet MS" w:cs="Arial"/>
        <w:sz w:val="14"/>
      </w:rPr>
      <w:t>/19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00F464" w14:textId="77777777" w:rsidR="00FC2A4B" w:rsidRDefault="00FC2A4B">
      <w:r>
        <w:separator/>
      </w:r>
    </w:p>
  </w:footnote>
  <w:footnote w:type="continuationSeparator" w:id="0">
    <w:p w14:paraId="4F982CA1" w14:textId="77777777" w:rsidR="00FC2A4B" w:rsidRDefault="00FC2A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54ABB4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1" w15:restartNumberingAfterBreak="0">
    <w:nsid w:val="FFFFFF7D"/>
    <w:multiLevelType w:val="singleLevel"/>
    <w:tmpl w:val="23827E8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E84B82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FA04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E0416D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5BC40B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2D4B46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432B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6E0B9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156FA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693839"/>
    <w:multiLevelType w:val="hybridMultilevel"/>
    <w:tmpl w:val="2C9240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6C462D"/>
    <w:multiLevelType w:val="hybridMultilevel"/>
    <w:tmpl w:val="FA9E301E"/>
    <w:lvl w:ilvl="0" w:tplc="04090001">
      <w:start w:val="1"/>
      <w:numFmt w:val="bullet"/>
      <w:lvlText w:val=""/>
      <w:lvlJc w:val="left"/>
      <w:pPr>
        <w:tabs>
          <w:tab w:val="num" w:pos="907"/>
        </w:tabs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7"/>
        </w:tabs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12" w15:restartNumberingAfterBreak="0">
    <w:nsid w:val="159E05F6"/>
    <w:multiLevelType w:val="hybridMultilevel"/>
    <w:tmpl w:val="F1B674D8"/>
    <w:lvl w:ilvl="0" w:tplc="DFF4498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8088D"/>
    <w:multiLevelType w:val="multilevel"/>
    <w:tmpl w:val="C9E62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061827"/>
    <w:multiLevelType w:val="hybridMultilevel"/>
    <w:tmpl w:val="ABA80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110870"/>
    <w:multiLevelType w:val="hybridMultilevel"/>
    <w:tmpl w:val="C9E629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F1228C"/>
    <w:multiLevelType w:val="hybridMultilevel"/>
    <w:tmpl w:val="38AA34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AB514C"/>
    <w:multiLevelType w:val="hybridMultilevel"/>
    <w:tmpl w:val="2F10DA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9F03E4"/>
    <w:multiLevelType w:val="hybridMultilevel"/>
    <w:tmpl w:val="0316CC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FD1A7B"/>
    <w:multiLevelType w:val="hybridMultilevel"/>
    <w:tmpl w:val="1F043F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5D0C7D"/>
    <w:multiLevelType w:val="hybridMultilevel"/>
    <w:tmpl w:val="8F7AE8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E37786"/>
    <w:multiLevelType w:val="hybridMultilevel"/>
    <w:tmpl w:val="65B40A62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E8D4D4B"/>
    <w:multiLevelType w:val="hybridMultilevel"/>
    <w:tmpl w:val="F71CA1B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1A287A"/>
    <w:multiLevelType w:val="hybridMultilevel"/>
    <w:tmpl w:val="02523D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3B6BA1"/>
    <w:multiLevelType w:val="hybridMultilevel"/>
    <w:tmpl w:val="898E933C"/>
    <w:lvl w:ilvl="0" w:tplc="04090001">
      <w:start w:val="1"/>
      <w:numFmt w:val="bullet"/>
      <w:lvlText w:val=""/>
      <w:lvlJc w:val="left"/>
      <w:pPr>
        <w:tabs>
          <w:tab w:val="num" w:pos="1468"/>
        </w:tabs>
        <w:ind w:left="14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88"/>
        </w:tabs>
        <w:ind w:left="21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08"/>
        </w:tabs>
        <w:ind w:left="29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28"/>
        </w:tabs>
        <w:ind w:left="36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48"/>
        </w:tabs>
        <w:ind w:left="43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68"/>
        </w:tabs>
        <w:ind w:left="50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88"/>
        </w:tabs>
        <w:ind w:left="57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08"/>
        </w:tabs>
        <w:ind w:left="65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28"/>
        </w:tabs>
        <w:ind w:left="7228" w:hanging="360"/>
      </w:pPr>
      <w:rPr>
        <w:rFonts w:ascii="Wingdings" w:hAnsi="Wingdings" w:hint="default"/>
      </w:rPr>
    </w:lvl>
  </w:abstractNum>
  <w:abstractNum w:abstractNumId="25" w15:restartNumberingAfterBreak="0">
    <w:nsid w:val="552C47C0"/>
    <w:multiLevelType w:val="hybridMultilevel"/>
    <w:tmpl w:val="B95A54D2"/>
    <w:lvl w:ilvl="0" w:tplc="CEBCBDF4">
      <w:start w:val="1"/>
      <w:numFmt w:val="bullet"/>
      <w:lvlText w:val=""/>
      <w:lvlJc w:val="left"/>
      <w:pPr>
        <w:tabs>
          <w:tab w:val="num" w:pos="519"/>
        </w:tabs>
        <w:ind w:left="404" w:hanging="245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99"/>
        </w:tabs>
        <w:ind w:left="15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19"/>
        </w:tabs>
        <w:ind w:left="23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39"/>
        </w:tabs>
        <w:ind w:left="30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59"/>
        </w:tabs>
        <w:ind w:left="37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79"/>
        </w:tabs>
        <w:ind w:left="44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99"/>
        </w:tabs>
        <w:ind w:left="51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19"/>
        </w:tabs>
        <w:ind w:left="59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39"/>
        </w:tabs>
        <w:ind w:left="6639" w:hanging="360"/>
      </w:pPr>
      <w:rPr>
        <w:rFonts w:ascii="Wingdings" w:hAnsi="Wingdings" w:hint="default"/>
      </w:rPr>
    </w:lvl>
  </w:abstractNum>
  <w:abstractNum w:abstractNumId="26" w15:restartNumberingAfterBreak="0">
    <w:nsid w:val="5E77343A"/>
    <w:multiLevelType w:val="hybridMultilevel"/>
    <w:tmpl w:val="8632B1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6C0357"/>
    <w:multiLevelType w:val="hybridMultilevel"/>
    <w:tmpl w:val="A96E66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45160E"/>
    <w:multiLevelType w:val="hybridMultilevel"/>
    <w:tmpl w:val="BD0600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F161F7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7A931B14"/>
    <w:multiLevelType w:val="multilevel"/>
    <w:tmpl w:val="EB6C43F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7B5122ED"/>
    <w:multiLevelType w:val="hybridMultilevel"/>
    <w:tmpl w:val="A66053E2"/>
    <w:lvl w:ilvl="0" w:tplc="17E404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9237C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63C6D5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425B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D8807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CC92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BCB0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C0D2D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CB44F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8207E3"/>
    <w:multiLevelType w:val="hybridMultilevel"/>
    <w:tmpl w:val="88AE1F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25"/>
  </w:num>
  <w:num w:numId="13">
    <w:abstractNumId w:val="18"/>
  </w:num>
  <w:num w:numId="14">
    <w:abstractNumId w:val="11"/>
  </w:num>
  <w:num w:numId="15">
    <w:abstractNumId w:val="24"/>
  </w:num>
  <w:num w:numId="16">
    <w:abstractNumId w:val="10"/>
  </w:num>
  <w:num w:numId="17">
    <w:abstractNumId w:val="15"/>
  </w:num>
  <w:num w:numId="18">
    <w:abstractNumId w:val="31"/>
  </w:num>
  <w:num w:numId="19">
    <w:abstractNumId w:val="16"/>
  </w:num>
  <w:num w:numId="20">
    <w:abstractNumId w:val="13"/>
  </w:num>
  <w:num w:numId="21">
    <w:abstractNumId w:val="14"/>
  </w:num>
  <w:num w:numId="22">
    <w:abstractNumId w:val="30"/>
  </w:num>
  <w:num w:numId="23">
    <w:abstractNumId w:val="12"/>
  </w:num>
  <w:num w:numId="24">
    <w:abstractNumId w:val="17"/>
  </w:num>
  <w:num w:numId="25">
    <w:abstractNumId w:val="22"/>
  </w:num>
  <w:num w:numId="26">
    <w:abstractNumId w:val="27"/>
  </w:num>
  <w:num w:numId="27">
    <w:abstractNumId w:val="23"/>
  </w:num>
  <w:num w:numId="28">
    <w:abstractNumId w:val="21"/>
  </w:num>
  <w:num w:numId="29">
    <w:abstractNumId w:val="20"/>
  </w:num>
  <w:num w:numId="30">
    <w:abstractNumId w:val="28"/>
  </w:num>
  <w:num w:numId="31">
    <w:abstractNumId w:val="32"/>
  </w:num>
  <w:num w:numId="32">
    <w:abstractNumId w:val="19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B79"/>
    <w:rsid w:val="00007A5C"/>
    <w:rsid w:val="00010476"/>
    <w:rsid w:val="000336F9"/>
    <w:rsid w:val="000351EB"/>
    <w:rsid w:val="000401F2"/>
    <w:rsid w:val="000470C0"/>
    <w:rsid w:val="0005696E"/>
    <w:rsid w:val="000770FC"/>
    <w:rsid w:val="000952DE"/>
    <w:rsid w:val="00095741"/>
    <w:rsid w:val="000A5FAC"/>
    <w:rsid w:val="000C1F04"/>
    <w:rsid w:val="000C7DAB"/>
    <w:rsid w:val="000E126D"/>
    <w:rsid w:val="001054A6"/>
    <w:rsid w:val="00115CBE"/>
    <w:rsid w:val="0011683B"/>
    <w:rsid w:val="00142F12"/>
    <w:rsid w:val="00146007"/>
    <w:rsid w:val="00173F4B"/>
    <w:rsid w:val="00195FA6"/>
    <w:rsid w:val="001A118F"/>
    <w:rsid w:val="001B4497"/>
    <w:rsid w:val="001B52BB"/>
    <w:rsid w:val="001C34CC"/>
    <w:rsid w:val="001D16AD"/>
    <w:rsid w:val="001D6261"/>
    <w:rsid w:val="001E18BE"/>
    <w:rsid w:val="001E2BE0"/>
    <w:rsid w:val="002028F9"/>
    <w:rsid w:val="00210AD4"/>
    <w:rsid w:val="00224002"/>
    <w:rsid w:val="00234AA8"/>
    <w:rsid w:val="002671A2"/>
    <w:rsid w:val="0027035E"/>
    <w:rsid w:val="00277975"/>
    <w:rsid w:val="002919BD"/>
    <w:rsid w:val="002B1156"/>
    <w:rsid w:val="00312BAD"/>
    <w:rsid w:val="00322125"/>
    <w:rsid w:val="00327970"/>
    <w:rsid w:val="003328DC"/>
    <w:rsid w:val="00335FF8"/>
    <w:rsid w:val="00346426"/>
    <w:rsid w:val="003607C4"/>
    <w:rsid w:val="00364E1B"/>
    <w:rsid w:val="00390EF4"/>
    <w:rsid w:val="003A6F8E"/>
    <w:rsid w:val="003B448C"/>
    <w:rsid w:val="003B53BD"/>
    <w:rsid w:val="003C7374"/>
    <w:rsid w:val="003F0B46"/>
    <w:rsid w:val="003F72D9"/>
    <w:rsid w:val="004040E8"/>
    <w:rsid w:val="00430E3A"/>
    <w:rsid w:val="00444A78"/>
    <w:rsid w:val="00444AEF"/>
    <w:rsid w:val="00453F1A"/>
    <w:rsid w:val="004552BB"/>
    <w:rsid w:val="00466B79"/>
    <w:rsid w:val="004A0361"/>
    <w:rsid w:val="004A6C23"/>
    <w:rsid w:val="004B22F1"/>
    <w:rsid w:val="004D5680"/>
    <w:rsid w:val="004E355F"/>
    <w:rsid w:val="004E52DB"/>
    <w:rsid w:val="004E5852"/>
    <w:rsid w:val="004F2A90"/>
    <w:rsid w:val="00511539"/>
    <w:rsid w:val="00511A60"/>
    <w:rsid w:val="0052080E"/>
    <w:rsid w:val="00547005"/>
    <w:rsid w:val="0055292C"/>
    <w:rsid w:val="00561286"/>
    <w:rsid w:val="0056526D"/>
    <w:rsid w:val="00574D4A"/>
    <w:rsid w:val="00576DC2"/>
    <w:rsid w:val="00577014"/>
    <w:rsid w:val="00586363"/>
    <w:rsid w:val="005A3015"/>
    <w:rsid w:val="005E3248"/>
    <w:rsid w:val="0061118B"/>
    <w:rsid w:val="00617C4F"/>
    <w:rsid w:val="00646911"/>
    <w:rsid w:val="00667760"/>
    <w:rsid w:val="006716F4"/>
    <w:rsid w:val="006731FB"/>
    <w:rsid w:val="006E1F45"/>
    <w:rsid w:val="006E4209"/>
    <w:rsid w:val="006F1883"/>
    <w:rsid w:val="0070360C"/>
    <w:rsid w:val="00724C9B"/>
    <w:rsid w:val="00745432"/>
    <w:rsid w:val="007658E6"/>
    <w:rsid w:val="00792A91"/>
    <w:rsid w:val="007A51B5"/>
    <w:rsid w:val="00805790"/>
    <w:rsid w:val="00821702"/>
    <w:rsid w:val="00825D35"/>
    <w:rsid w:val="00860488"/>
    <w:rsid w:val="00885BAD"/>
    <w:rsid w:val="00885D91"/>
    <w:rsid w:val="00887FDC"/>
    <w:rsid w:val="008A11E2"/>
    <w:rsid w:val="008C385E"/>
    <w:rsid w:val="008E506C"/>
    <w:rsid w:val="008E633B"/>
    <w:rsid w:val="00900003"/>
    <w:rsid w:val="0090141F"/>
    <w:rsid w:val="00951E8F"/>
    <w:rsid w:val="00952893"/>
    <w:rsid w:val="00993F46"/>
    <w:rsid w:val="009A6EF8"/>
    <w:rsid w:val="009A71AE"/>
    <w:rsid w:val="009B7C03"/>
    <w:rsid w:val="009E158D"/>
    <w:rsid w:val="009F75D1"/>
    <w:rsid w:val="00A11DD2"/>
    <w:rsid w:val="00A12168"/>
    <w:rsid w:val="00A13B2E"/>
    <w:rsid w:val="00A13D76"/>
    <w:rsid w:val="00A14331"/>
    <w:rsid w:val="00A15AED"/>
    <w:rsid w:val="00A252C9"/>
    <w:rsid w:val="00A337FD"/>
    <w:rsid w:val="00A46A16"/>
    <w:rsid w:val="00A5363C"/>
    <w:rsid w:val="00A60A25"/>
    <w:rsid w:val="00A75805"/>
    <w:rsid w:val="00A76AE5"/>
    <w:rsid w:val="00AA2706"/>
    <w:rsid w:val="00AC48AB"/>
    <w:rsid w:val="00AF3ED4"/>
    <w:rsid w:val="00B044EA"/>
    <w:rsid w:val="00B17EB0"/>
    <w:rsid w:val="00B57EC2"/>
    <w:rsid w:val="00B648AB"/>
    <w:rsid w:val="00B67288"/>
    <w:rsid w:val="00B848F4"/>
    <w:rsid w:val="00BA5B21"/>
    <w:rsid w:val="00BB06F4"/>
    <w:rsid w:val="00BC1385"/>
    <w:rsid w:val="00BD1B13"/>
    <w:rsid w:val="00BE5292"/>
    <w:rsid w:val="00BE5E89"/>
    <w:rsid w:val="00BE744C"/>
    <w:rsid w:val="00C046C7"/>
    <w:rsid w:val="00C13A9B"/>
    <w:rsid w:val="00C141EB"/>
    <w:rsid w:val="00C17AF9"/>
    <w:rsid w:val="00C20555"/>
    <w:rsid w:val="00C31F2B"/>
    <w:rsid w:val="00C36E71"/>
    <w:rsid w:val="00C4212D"/>
    <w:rsid w:val="00C44FC6"/>
    <w:rsid w:val="00C517DA"/>
    <w:rsid w:val="00C652E4"/>
    <w:rsid w:val="00C66221"/>
    <w:rsid w:val="00C67ED3"/>
    <w:rsid w:val="00C738FF"/>
    <w:rsid w:val="00C84EE2"/>
    <w:rsid w:val="00C96F8E"/>
    <w:rsid w:val="00CE2711"/>
    <w:rsid w:val="00D06BA5"/>
    <w:rsid w:val="00D10C6A"/>
    <w:rsid w:val="00D3399C"/>
    <w:rsid w:val="00D41DFF"/>
    <w:rsid w:val="00D4322B"/>
    <w:rsid w:val="00D63531"/>
    <w:rsid w:val="00D7419C"/>
    <w:rsid w:val="00D9216E"/>
    <w:rsid w:val="00D97BA5"/>
    <w:rsid w:val="00DA160D"/>
    <w:rsid w:val="00DA419C"/>
    <w:rsid w:val="00DA6747"/>
    <w:rsid w:val="00DA6F94"/>
    <w:rsid w:val="00DB55E3"/>
    <w:rsid w:val="00DF1BAF"/>
    <w:rsid w:val="00E104EF"/>
    <w:rsid w:val="00E11562"/>
    <w:rsid w:val="00E157D8"/>
    <w:rsid w:val="00E33D78"/>
    <w:rsid w:val="00E3483D"/>
    <w:rsid w:val="00E35619"/>
    <w:rsid w:val="00E44CBD"/>
    <w:rsid w:val="00E4554B"/>
    <w:rsid w:val="00E50809"/>
    <w:rsid w:val="00E642B2"/>
    <w:rsid w:val="00E834F5"/>
    <w:rsid w:val="00E85AE8"/>
    <w:rsid w:val="00E92C76"/>
    <w:rsid w:val="00E9590A"/>
    <w:rsid w:val="00EA7EF9"/>
    <w:rsid w:val="00EB489A"/>
    <w:rsid w:val="00EC3E9B"/>
    <w:rsid w:val="00EE50E5"/>
    <w:rsid w:val="00EF023A"/>
    <w:rsid w:val="00EF625E"/>
    <w:rsid w:val="00F026AC"/>
    <w:rsid w:val="00F115FF"/>
    <w:rsid w:val="00F264D4"/>
    <w:rsid w:val="00F31F5C"/>
    <w:rsid w:val="00F33B06"/>
    <w:rsid w:val="00F41B5A"/>
    <w:rsid w:val="00F4205E"/>
    <w:rsid w:val="00F520E2"/>
    <w:rsid w:val="00F602AB"/>
    <w:rsid w:val="00F637DC"/>
    <w:rsid w:val="00F64B9A"/>
    <w:rsid w:val="00F6710D"/>
    <w:rsid w:val="00F90139"/>
    <w:rsid w:val="00FA2D42"/>
    <w:rsid w:val="00FA4F2D"/>
    <w:rsid w:val="00FC2A4B"/>
    <w:rsid w:val="00FC6BE2"/>
    <w:rsid w:val="00FD0787"/>
    <w:rsid w:val="00FD2AE9"/>
    <w:rsid w:val="00FD7A03"/>
    <w:rsid w:val="00FE4C16"/>
    <w:rsid w:val="00FE65C8"/>
    <w:rsid w:val="00FE6E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43557510"/>
  <w15:docId w15:val="{2C0604CF-0796-4B72-BA7B-238B87120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821702"/>
    <w:rPr>
      <w:rFonts w:ascii="Arial" w:hAnsi="Arial"/>
      <w:lang w:val="en-US" w:eastAsia="en-US"/>
    </w:rPr>
  </w:style>
  <w:style w:type="paragraph" w:styleId="Heading1">
    <w:name w:val="heading 1"/>
    <w:basedOn w:val="Normal"/>
    <w:next w:val="BodyText"/>
    <w:qFormat/>
    <w:rsid w:val="00821702"/>
    <w:pPr>
      <w:tabs>
        <w:tab w:val="left" w:pos="2160"/>
        <w:tab w:val="right" w:pos="6480"/>
      </w:tabs>
      <w:spacing w:before="240" w:after="120" w:line="220" w:lineRule="atLeast"/>
      <w:ind w:left="158"/>
      <w:outlineLvl w:val="0"/>
    </w:pPr>
    <w:rPr>
      <w:rFonts w:ascii="Arial Black" w:hAnsi="Arial Black" w:cs="Arial"/>
      <w:sz w:val="22"/>
      <w:szCs w:val="22"/>
    </w:rPr>
  </w:style>
  <w:style w:type="paragraph" w:styleId="Heading2">
    <w:name w:val="heading 2"/>
    <w:basedOn w:val="Normal"/>
    <w:next w:val="BodyText"/>
    <w:qFormat/>
    <w:rsid w:val="00821702"/>
    <w:pPr>
      <w:tabs>
        <w:tab w:val="left" w:pos="2160"/>
        <w:tab w:val="right" w:pos="6480"/>
      </w:tabs>
      <w:spacing w:before="120" w:after="60" w:line="220" w:lineRule="atLeast"/>
      <w:ind w:left="158"/>
      <w:outlineLvl w:val="1"/>
    </w:pPr>
    <w:rPr>
      <w:rFonts w:cs="Arial"/>
      <w:sz w:val="22"/>
      <w:szCs w:val="22"/>
    </w:rPr>
  </w:style>
  <w:style w:type="paragraph" w:styleId="Heading3">
    <w:name w:val="heading 3"/>
    <w:basedOn w:val="Normal"/>
    <w:next w:val="Normal"/>
    <w:qFormat/>
    <w:rsid w:val="00821702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21702"/>
    <w:pPr>
      <w:spacing w:before="60" w:after="60" w:line="220" w:lineRule="atLeast"/>
      <w:ind w:left="158"/>
      <w:jc w:val="both"/>
    </w:pPr>
    <w:rPr>
      <w:spacing w:val="-5"/>
    </w:rPr>
  </w:style>
  <w:style w:type="paragraph" w:customStyle="1" w:styleId="BulletedList">
    <w:name w:val="Bulleted List"/>
    <w:basedOn w:val="BodyText"/>
    <w:rsid w:val="00821702"/>
    <w:pPr>
      <w:ind w:left="0"/>
    </w:pPr>
  </w:style>
  <w:style w:type="paragraph" w:customStyle="1" w:styleId="BodyText1">
    <w:name w:val="Body Text 1"/>
    <w:rsid w:val="00821702"/>
    <w:pPr>
      <w:spacing w:before="60" w:after="60"/>
      <w:ind w:left="158"/>
    </w:pPr>
    <w:rPr>
      <w:rFonts w:ascii="Arial" w:hAnsi="Arial"/>
      <w:spacing w:val="-5"/>
      <w:lang w:val="en-US" w:eastAsia="en-US"/>
    </w:rPr>
  </w:style>
  <w:style w:type="paragraph" w:customStyle="1" w:styleId="ContactInfo">
    <w:name w:val="Contact Info"/>
    <w:basedOn w:val="Normal"/>
    <w:next w:val="BodyText"/>
    <w:rsid w:val="00821702"/>
    <w:pPr>
      <w:jc w:val="right"/>
    </w:pPr>
    <w:rPr>
      <w:szCs w:val="22"/>
    </w:rPr>
  </w:style>
  <w:style w:type="paragraph" w:customStyle="1" w:styleId="YourName">
    <w:name w:val="Your Name"/>
    <w:basedOn w:val="Normal"/>
    <w:next w:val="Normal"/>
    <w:rsid w:val="00821702"/>
    <w:pPr>
      <w:spacing w:after="60" w:line="220" w:lineRule="atLeast"/>
      <w:jc w:val="right"/>
    </w:pPr>
    <w:rPr>
      <w:rFonts w:ascii="Arial Black" w:hAnsi="Arial Black"/>
      <w:sz w:val="28"/>
      <w:szCs w:val="28"/>
    </w:rPr>
  </w:style>
  <w:style w:type="character" w:customStyle="1" w:styleId="YourNameChar">
    <w:name w:val="Your Name Char"/>
    <w:basedOn w:val="DefaultParagraphFont"/>
    <w:rsid w:val="00821702"/>
    <w:rPr>
      <w:rFonts w:ascii="Arial Black" w:hAnsi="Arial Black"/>
      <w:noProof w:val="0"/>
      <w:sz w:val="28"/>
      <w:szCs w:val="28"/>
      <w:lang w:val="en-US" w:eastAsia="en-US" w:bidi="ar-SA"/>
    </w:rPr>
  </w:style>
  <w:style w:type="paragraph" w:customStyle="1" w:styleId="BulletedList1">
    <w:name w:val="Bulleted List 1"/>
    <w:basedOn w:val="BulletedList"/>
    <w:rsid w:val="00821702"/>
    <w:pPr>
      <w:spacing w:before="240"/>
    </w:pPr>
  </w:style>
  <w:style w:type="paragraph" w:styleId="Header">
    <w:name w:val="header"/>
    <w:basedOn w:val="Normal"/>
    <w:rsid w:val="00F602A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602AB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F602AB"/>
    <w:rPr>
      <w:color w:val="0000FF"/>
      <w:u w:val="single"/>
    </w:rPr>
  </w:style>
  <w:style w:type="paragraph" w:styleId="BalloonText">
    <w:name w:val="Balloon Text"/>
    <w:basedOn w:val="Normal"/>
    <w:semiHidden/>
    <w:rsid w:val="00574D4A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FD0787"/>
  </w:style>
  <w:style w:type="paragraph" w:styleId="ListParagraph">
    <w:name w:val="List Paragraph"/>
    <w:basedOn w:val="Normal"/>
    <w:uiPriority w:val="34"/>
    <w:qFormat/>
    <w:rsid w:val="003221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7EC2"/>
    <w:rPr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7EC2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7EC2"/>
    <w:rPr>
      <w:rFonts w:ascii="Arial" w:hAnsi="Arial"/>
      <w:i/>
      <w:iCs/>
      <w:color w:val="4F81BD" w:themeColor="accent1"/>
      <w:lang w:val="en-US" w:eastAsia="en-US"/>
    </w:rPr>
  </w:style>
  <w:style w:type="character" w:styleId="IntenseReference">
    <w:name w:val="Intense Reference"/>
    <w:basedOn w:val="DefaultParagraphFont"/>
    <w:uiPriority w:val="32"/>
    <w:qFormat/>
    <w:rsid w:val="00B57EC2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cid:image006.jpg@01D54705.DC500D20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cid:image004.jpg@01D54705.DC500D20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jherc\LOCALS~1\Temp\TCD22.tmp\Functional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Functional resume.dot</Template>
  <TotalTime>22</TotalTime>
  <Pages>2</Pages>
  <Words>787</Words>
  <Characters>5154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Shelley Scott</vt:lpstr>
    </vt:vector>
  </TitlesOfParts>
  <Company>Microsoft Corporation</Company>
  <LinksUpToDate>false</LinksUpToDate>
  <CharactersWithSpaces>5930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Shelley Scott</dc:title>
  <dc:creator>Jane Hercoe</dc:creator>
  <cp:lastModifiedBy>GAUTAM D</cp:lastModifiedBy>
  <cp:revision>8</cp:revision>
  <cp:lastPrinted>2019-08-05T10:32:00Z</cp:lastPrinted>
  <dcterms:created xsi:type="dcterms:W3CDTF">2019-03-04T05:45:00Z</dcterms:created>
  <dcterms:modified xsi:type="dcterms:W3CDTF">2019-10-15T06:27:00Z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TC011064441033</vt:lpwstr>
  </property>
</Properties>
</file>